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FED" w:rsidRPr="00D37FED" w:rsidRDefault="00D37FED" w:rsidP="00D37FED">
      <w:pPr>
        <w:spacing w:after="0" w:line="240" w:lineRule="auto"/>
        <w:outlineLvl w:val="0"/>
        <w:rPr>
          <w:rFonts w:asciiTheme="majorHAnsi" w:eastAsia="Times New Roman" w:hAnsiTheme="majorHAnsi" w:cstheme="majorHAnsi"/>
          <w:b/>
          <w:bCs/>
          <w:kern w:val="36"/>
          <w:sz w:val="48"/>
          <w:szCs w:val="48"/>
          <w:lang w:eastAsia="en-GB"/>
        </w:rPr>
      </w:pPr>
      <w:bookmarkStart w:id="0" w:name="_GoBack"/>
      <w:bookmarkEnd w:id="0"/>
      <w:r w:rsidRPr="00D37FED">
        <w:rPr>
          <w:rFonts w:asciiTheme="majorHAnsi" w:eastAsia="Times New Roman" w:hAnsiTheme="majorHAnsi" w:cstheme="majorHAnsi"/>
          <w:b/>
          <w:bCs/>
          <w:kern w:val="36"/>
          <w:sz w:val="48"/>
          <w:szCs w:val="48"/>
          <w:lang w:eastAsia="en-GB"/>
        </w:rPr>
        <w:t>Toy Time Travel</w:t>
      </w:r>
      <w:r>
        <w:rPr>
          <w:rFonts w:asciiTheme="majorHAnsi" w:eastAsia="Times New Roman" w:hAnsiTheme="majorHAnsi" w:cstheme="majorHAnsi"/>
          <w:b/>
          <w:bCs/>
          <w:kern w:val="36"/>
          <w:sz w:val="48"/>
          <w:szCs w:val="48"/>
          <w:lang w:eastAsia="en-GB"/>
        </w:rPr>
        <w:t>l</w:t>
      </w:r>
      <w:r w:rsidRPr="00D37FED">
        <w:rPr>
          <w:rFonts w:asciiTheme="majorHAnsi" w:eastAsia="Times New Roman" w:hAnsiTheme="majorHAnsi" w:cstheme="majorHAnsi"/>
          <w:b/>
          <w:bCs/>
          <w:kern w:val="36"/>
          <w:sz w:val="48"/>
          <w:szCs w:val="48"/>
          <w:lang w:eastAsia="en-GB"/>
        </w:rPr>
        <w:t>ers!</w:t>
      </w:r>
    </w:p>
    <w:p w:rsidR="00D37FED" w:rsidRPr="00D37FED" w:rsidRDefault="00D37FED" w:rsidP="00D37FE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History – Toys (Year 1)</w:t>
      </w:r>
    </w:p>
    <w:p w:rsidR="00D37FED" w:rsidRPr="00D37FED" w:rsidRDefault="00D37FED" w:rsidP="00D37FE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Name:</w:t>
      </w: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______________________ </w:t>
      </w:r>
      <w:r w:rsidRPr="00D37FED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Date:</w:t>
      </w: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______________________</w:t>
      </w:r>
    </w:p>
    <w:p w:rsidR="00D37FED" w:rsidRPr="00D37FED" w:rsidRDefault="001265D1" w:rsidP="00D37FE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en-GB"/>
        </w:rPr>
        <w:pict>
          <v:rect id="_x0000_i1025" style="width:0;height:1.5pt" o:hralign="center" o:hrstd="t" o:hr="t" fillcolor="#a0a0a0" stroked="f"/>
        </w:pict>
      </w:r>
    </w:p>
    <w:p w:rsidR="00D37FED" w:rsidRPr="00D37FED" w:rsidRDefault="00D37FED" w:rsidP="00D37FED">
      <w:pPr>
        <w:spacing w:after="0" w:line="240" w:lineRule="auto"/>
        <w:outlineLvl w:val="1"/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</w:pPr>
      <w:r w:rsidRPr="00D37FED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🕰</w:t>
      </w:r>
      <w:r w:rsidRPr="00D37FED"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  <w:t>️ Let’s Be Toy Historians!</w:t>
      </w:r>
    </w:p>
    <w:p w:rsidR="00D37FED" w:rsidRPr="00D37FED" w:rsidRDefault="00D37FED" w:rsidP="00D37FE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>Talk to a grown-up at home and learn about toys from the past and toys from today.</w:t>
      </w:r>
    </w:p>
    <w:p w:rsidR="00D37FED" w:rsidRPr="00D37FED" w:rsidRDefault="001265D1" w:rsidP="00D37FE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en-GB"/>
        </w:rPr>
        <w:pict>
          <v:rect id="_x0000_i1026" style="width:0;height:1.5pt" o:hralign="center" o:hrstd="t" o:hr="t" fillcolor="#a0a0a0" stroked="f"/>
        </w:pict>
      </w:r>
    </w:p>
    <w:p w:rsidR="00D37FED" w:rsidRPr="00D37FED" w:rsidRDefault="00D37FED" w:rsidP="00D37FED">
      <w:pPr>
        <w:spacing w:after="0" w:line="240" w:lineRule="auto"/>
        <w:outlineLvl w:val="1"/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</w:pPr>
      <w:r w:rsidRPr="00D37FED"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  <w:t>Part 1: My Toys</w:t>
      </w:r>
    </w:p>
    <w:p w:rsidR="00D37FED" w:rsidRPr="00D37FED" w:rsidRDefault="00D37FED" w:rsidP="00D37FED">
      <w:pPr>
        <w:spacing w:after="0" w:line="240" w:lineRule="auto"/>
        <w:outlineLvl w:val="2"/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</w:pPr>
      <w:r w:rsidRPr="00D37FED"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  <w:t>My Toy Today</w:t>
      </w:r>
    </w:p>
    <w:p w:rsidR="00D37FED" w:rsidRPr="00D37FED" w:rsidRDefault="00D37FED" w:rsidP="00D37FE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>Draw your favourite toy that you play with now.</w:t>
      </w:r>
    </w:p>
    <w:p w:rsidR="00D37FED" w:rsidRPr="00D37FED" w:rsidRDefault="00D37FED" w:rsidP="00D37FE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My toy is called:</w:t>
      </w: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__________________________</w:t>
      </w:r>
    </w:p>
    <w:p w:rsidR="00D37FED" w:rsidRPr="00D37FED" w:rsidRDefault="00D37FED" w:rsidP="00D37FE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="Segoe UI Emoji" w:eastAsia="Times New Roman" w:hAnsi="Segoe UI Emoji" w:cs="Segoe UI Emoji"/>
          <w:sz w:val="24"/>
          <w:szCs w:val="24"/>
          <w:lang w:eastAsia="en-GB"/>
        </w:rPr>
        <w:t>🖍</w:t>
      </w: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️ </w:t>
      </w:r>
      <w:r w:rsidRPr="00D37FED">
        <w:rPr>
          <w:rFonts w:asciiTheme="majorHAnsi" w:eastAsia="Times New Roman" w:hAnsiTheme="majorHAnsi" w:cstheme="majorHAnsi"/>
          <w:i/>
          <w:iCs/>
          <w:sz w:val="24"/>
          <w:szCs w:val="24"/>
          <w:lang w:eastAsia="en-GB"/>
        </w:rPr>
        <w:t>(Draw your toy here)</w:t>
      </w:r>
    </w:p>
    <w:p w:rsidR="00D37FED" w:rsidRPr="00D37FED" w:rsidRDefault="001265D1" w:rsidP="00D37FE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en-GB"/>
        </w:rPr>
        <w:pict>
          <v:rect id="_x0000_i1027" style="width:0;height:1.5pt" o:hralign="center" o:hrstd="t" o:hr="t" fillcolor="#a0a0a0" stroked="f"/>
        </w:pict>
      </w:r>
    </w:p>
    <w:p w:rsidR="00D37FED" w:rsidRPr="00D37FED" w:rsidRDefault="00D37FED" w:rsidP="00D37FED">
      <w:pPr>
        <w:spacing w:after="0" w:line="240" w:lineRule="auto"/>
        <w:outlineLvl w:val="2"/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</w:pPr>
      <w:r w:rsidRPr="00D37FED">
        <w:rPr>
          <w:rFonts w:asciiTheme="majorHAnsi" w:eastAsia="Times New Roman" w:hAnsiTheme="majorHAnsi" w:cstheme="majorHAnsi"/>
          <w:b/>
          <w:bCs/>
          <w:sz w:val="27"/>
          <w:szCs w:val="27"/>
          <w:lang w:eastAsia="en-GB"/>
        </w:rPr>
        <w:t>A Toy from the Past</w:t>
      </w:r>
    </w:p>
    <w:p w:rsidR="00D37FED" w:rsidRPr="00D37FED" w:rsidRDefault="00D37FED" w:rsidP="00D37FE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>This could be a toy your grown-up played with, or an old toy you have seen.</w:t>
      </w:r>
    </w:p>
    <w:p w:rsidR="00D37FED" w:rsidRPr="00D37FED" w:rsidRDefault="00D37FED" w:rsidP="00D37FE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This toy is called:</w:t>
      </w: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__________________________</w:t>
      </w:r>
    </w:p>
    <w:p w:rsidR="00D37FED" w:rsidRPr="00D37FED" w:rsidRDefault="00D37FED" w:rsidP="00D37FE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="Segoe UI Emoji" w:eastAsia="Times New Roman" w:hAnsi="Segoe UI Emoji" w:cs="Segoe UI Emoji"/>
          <w:sz w:val="24"/>
          <w:szCs w:val="24"/>
          <w:lang w:eastAsia="en-GB"/>
        </w:rPr>
        <w:t>🖍</w:t>
      </w: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️ </w:t>
      </w:r>
      <w:r w:rsidRPr="00D37FED">
        <w:rPr>
          <w:rFonts w:asciiTheme="majorHAnsi" w:eastAsia="Times New Roman" w:hAnsiTheme="majorHAnsi" w:cstheme="majorHAnsi"/>
          <w:i/>
          <w:iCs/>
          <w:sz w:val="24"/>
          <w:szCs w:val="24"/>
          <w:lang w:eastAsia="en-GB"/>
        </w:rPr>
        <w:t>(Draw the old toy here)</w:t>
      </w:r>
    </w:p>
    <w:p w:rsidR="00D37FED" w:rsidRPr="00D37FED" w:rsidRDefault="001265D1" w:rsidP="00D37FE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en-GB"/>
        </w:rPr>
        <w:pict>
          <v:rect id="_x0000_i1028" style="width:0;height:1.5pt" o:hralign="center" o:hrstd="t" o:hr="t" fillcolor="#a0a0a0" stroked="f"/>
        </w:pict>
      </w:r>
    </w:p>
    <w:p w:rsidR="00D37FED" w:rsidRPr="00D37FED" w:rsidRDefault="00D37FED" w:rsidP="00D37FED">
      <w:pPr>
        <w:spacing w:after="0" w:line="240" w:lineRule="auto"/>
        <w:outlineLvl w:val="1"/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</w:pPr>
      <w:r w:rsidRPr="00D37FED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🗣</w:t>
      </w:r>
      <w:r w:rsidRPr="00D37FED"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  <w:t>️ Part 2: Let’s Talk About Toys</w:t>
      </w:r>
    </w:p>
    <w:p w:rsidR="00D37FED" w:rsidRPr="00D37FED" w:rsidRDefault="00D37FED" w:rsidP="00D37FE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>Talk to your grown-up and circle or tick your answers.</w:t>
      </w:r>
    </w:p>
    <w:p w:rsidR="00D37FED" w:rsidRPr="00D37FED" w:rsidRDefault="00D37FED" w:rsidP="00D37FED">
      <w:pPr>
        <w:numPr>
          <w:ilvl w:val="0"/>
          <w:numId w:val="1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>Which toy is older?</w:t>
      </w:r>
    </w:p>
    <w:p w:rsidR="00D37FED" w:rsidRPr="00D37FED" w:rsidRDefault="00D37FED" w:rsidP="00D37FED">
      <w:pPr>
        <w:numPr>
          <w:ilvl w:val="0"/>
          <w:numId w:val="2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My toy today</w:t>
      </w:r>
    </w:p>
    <w:p w:rsidR="00D37FED" w:rsidRPr="00D37FED" w:rsidRDefault="00D37FED" w:rsidP="00D37FED">
      <w:pPr>
        <w:numPr>
          <w:ilvl w:val="0"/>
          <w:numId w:val="2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The old toy</w:t>
      </w:r>
    </w:p>
    <w:p w:rsidR="00D37FED" w:rsidRPr="00D37FED" w:rsidRDefault="00D37FED" w:rsidP="00D37FED">
      <w:pPr>
        <w:numPr>
          <w:ilvl w:val="0"/>
          <w:numId w:val="3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>What is the old toy made from?</w:t>
      </w:r>
    </w:p>
    <w:p w:rsidR="00D37FED" w:rsidRPr="00D37FED" w:rsidRDefault="00D37FED" w:rsidP="00D37FED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Wood</w:t>
      </w:r>
    </w:p>
    <w:p w:rsidR="00D37FED" w:rsidRPr="00D37FED" w:rsidRDefault="00D37FED" w:rsidP="00D37FED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Metal</w:t>
      </w:r>
    </w:p>
    <w:p w:rsidR="00D37FED" w:rsidRPr="00D37FED" w:rsidRDefault="00D37FED" w:rsidP="00D37FED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Fabric</w:t>
      </w:r>
    </w:p>
    <w:p w:rsidR="00D37FED" w:rsidRPr="00D37FED" w:rsidRDefault="00D37FED" w:rsidP="00D37FED">
      <w:pPr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Plastic</w:t>
      </w:r>
    </w:p>
    <w:p w:rsidR="00D37FED" w:rsidRPr="00D37FED" w:rsidRDefault="00D37FED" w:rsidP="00D37FED">
      <w:pPr>
        <w:numPr>
          <w:ilvl w:val="0"/>
          <w:numId w:val="5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>What is my toy today made from?</w:t>
      </w:r>
    </w:p>
    <w:p w:rsidR="00D37FED" w:rsidRPr="00D37FED" w:rsidRDefault="00D37FED" w:rsidP="00D37FED">
      <w:pPr>
        <w:numPr>
          <w:ilvl w:val="0"/>
          <w:numId w:val="6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Plastic</w:t>
      </w:r>
    </w:p>
    <w:p w:rsidR="00D37FED" w:rsidRPr="00D37FED" w:rsidRDefault="00D37FED" w:rsidP="00D37FED">
      <w:pPr>
        <w:numPr>
          <w:ilvl w:val="0"/>
          <w:numId w:val="6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Fabric</w:t>
      </w:r>
    </w:p>
    <w:p w:rsidR="00D37FED" w:rsidRPr="00D37FED" w:rsidRDefault="00D37FED" w:rsidP="00D37FED">
      <w:pPr>
        <w:numPr>
          <w:ilvl w:val="0"/>
          <w:numId w:val="6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Metal</w:t>
      </w:r>
    </w:p>
    <w:p w:rsidR="00D37FED" w:rsidRPr="00D37FED" w:rsidRDefault="00D37FED" w:rsidP="00D37FED">
      <w:pPr>
        <w:numPr>
          <w:ilvl w:val="0"/>
          <w:numId w:val="6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="Segoe UI Symbol" w:eastAsia="Times New Roman" w:hAnsi="Segoe UI Symbol" w:cs="Segoe UI Symbol"/>
          <w:sz w:val="24"/>
          <w:szCs w:val="24"/>
          <w:lang w:eastAsia="en-GB"/>
        </w:rPr>
        <w:t>☐</w:t>
      </w: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Something else</w:t>
      </w:r>
    </w:p>
    <w:p w:rsidR="00D37FED" w:rsidRPr="00D37FED" w:rsidRDefault="001265D1" w:rsidP="00D37FE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en-GB"/>
        </w:rPr>
        <w:pict>
          <v:rect id="_x0000_i1029" style="width:0;height:1.5pt" o:hralign="center" o:hrstd="t" o:hr="t" fillcolor="#a0a0a0" stroked="f"/>
        </w:pict>
      </w:r>
    </w:p>
    <w:p w:rsidR="00D37FED" w:rsidRPr="00D37FED" w:rsidRDefault="00D37FED" w:rsidP="00D37FED">
      <w:pPr>
        <w:spacing w:after="0" w:line="240" w:lineRule="auto"/>
        <w:outlineLvl w:val="1"/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</w:pPr>
      <w:r w:rsidRPr="00D37FED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🔍</w:t>
      </w:r>
      <w:r w:rsidRPr="00D37FED"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  <w:t xml:space="preserve"> Part 3: Same or Different?</w:t>
      </w:r>
    </w:p>
    <w:p w:rsidR="00D37FED" w:rsidRPr="00D37FED" w:rsidRDefault="00D37FED" w:rsidP="00D37FE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One thing that is the </w:t>
      </w:r>
      <w:r w:rsidRPr="00D37FED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same</w:t>
      </w: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about the toys:</w:t>
      </w:r>
    </w:p>
    <w:p w:rsidR="00D37FED" w:rsidRPr="00D37FED" w:rsidRDefault="001265D1" w:rsidP="00D37FE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en-GB"/>
        </w:rPr>
        <w:pict>
          <v:rect id="_x0000_i1030" style="width:0;height:1.5pt" o:hralign="center" o:hrstd="t" o:hr="t" fillcolor="#a0a0a0" stroked="f"/>
        </w:pict>
      </w:r>
    </w:p>
    <w:p w:rsidR="00D37FED" w:rsidRPr="00D37FED" w:rsidRDefault="00D37FED" w:rsidP="00D37FED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One thing that is </w:t>
      </w:r>
      <w:r w:rsidRPr="00D37FED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different</w:t>
      </w:r>
      <w:r w:rsidRPr="00D37FED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about the toys:</w:t>
      </w:r>
    </w:p>
    <w:p w:rsidR="002F4E40" w:rsidRDefault="001265D1"/>
    <w:sectPr w:rsidR="002F4E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177D3"/>
    <w:multiLevelType w:val="multilevel"/>
    <w:tmpl w:val="7BE473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F10EC9"/>
    <w:multiLevelType w:val="multilevel"/>
    <w:tmpl w:val="B0B491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8C400B"/>
    <w:multiLevelType w:val="multilevel"/>
    <w:tmpl w:val="4AE48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DD59E5"/>
    <w:multiLevelType w:val="multilevel"/>
    <w:tmpl w:val="C8AC2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3051E7"/>
    <w:multiLevelType w:val="multilevel"/>
    <w:tmpl w:val="B4F0D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0E0DCF"/>
    <w:multiLevelType w:val="multilevel"/>
    <w:tmpl w:val="C100B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FED"/>
    <w:rsid w:val="001265D1"/>
    <w:rsid w:val="002F1F22"/>
    <w:rsid w:val="0090714A"/>
    <w:rsid w:val="00D3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chartTrackingRefBased/>
  <w15:docId w15:val="{3582D262-E6D9-4C6D-B3F1-E2E451B30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37F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D37FE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D37F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7FE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37FE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37FE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37F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37FED"/>
    <w:rPr>
      <w:b/>
      <w:bCs/>
    </w:rPr>
  </w:style>
  <w:style w:type="character" w:styleId="Emphasis">
    <w:name w:val="Emphasis"/>
    <w:basedOn w:val="DefaultParagraphFont"/>
    <w:uiPriority w:val="20"/>
    <w:qFormat/>
    <w:rsid w:val="00D37F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4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5394C5FE</Template>
  <TotalTime>0</TotalTime>
  <Pages>1</Pages>
  <Words>140</Words>
  <Characters>802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TSI World Ltd.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SLT</dc:creator>
  <cp:keywords/>
  <dc:description/>
  <cp:lastModifiedBy> L. Grigulis</cp:lastModifiedBy>
  <cp:revision>2</cp:revision>
  <dcterms:created xsi:type="dcterms:W3CDTF">2026-01-28T16:06:00Z</dcterms:created>
  <dcterms:modified xsi:type="dcterms:W3CDTF">2026-01-28T16:06:00Z</dcterms:modified>
</cp:coreProperties>
</file>