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D2D" w:rsidRPr="006C7D2D" w:rsidRDefault="006C7D2D" w:rsidP="006C7D2D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bookmarkStart w:id="0" w:name="_GoBack"/>
      <w:bookmarkEnd w:id="0"/>
      <w:r w:rsidRPr="006C7D2D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GB"/>
        </w:rPr>
        <w:t>🐯</w:t>
      </w:r>
      <w:r w:rsidRPr="006C7D2D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 xml:space="preserve"> Tea Time with the Tiger!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Homework – Year 1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Name: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 ______________________ </w:t>
      </w: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Date: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 ______________________</w:t>
      </w:r>
    </w:p>
    <w:p w:rsidR="006C7D2D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6C7D2D" w:rsidRPr="006C7D2D" w:rsidRDefault="006C7D2D" w:rsidP="006C7D2D">
      <w:pPr>
        <w:spacing w:after="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C7D2D">
        <w:rPr>
          <w:rFonts w:eastAsia="Times New Roman" w:cstheme="minorHAnsi"/>
          <w:b/>
          <w:bCs/>
          <w:sz w:val="36"/>
          <w:szCs w:val="36"/>
          <w:lang w:eastAsia="en-GB"/>
        </w:rPr>
        <w:t>Step 1: Talk About the Story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 xml:space="preserve">Talk with a grown-up about </w:t>
      </w:r>
      <w:r w:rsidRPr="006C7D2D">
        <w:rPr>
          <w:rFonts w:eastAsia="Times New Roman" w:cstheme="minorHAnsi"/>
          <w:i/>
          <w:iCs/>
          <w:sz w:val="24"/>
          <w:szCs w:val="24"/>
          <w:lang w:eastAsia="en-GB"/>
        </w:rPr>
        <w:t>The Tiger Who Came to Tea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 by Judith Kerr.</w:t>
      </w:r>
    </w:p>
    <w:p w:rsidR="006C7D2D" w:rsidRPr="006C7D2D" w:rsidRDefault="006C7D2D" w:rsidP="006C7D2D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Who came to tea in the story? ___________________________</w:t>
      </w:r>
    </w:p>
    <w:p w:rsidR="006C7D2D" w:rsidRPr="006C7D2D" w:rsidRDefault="006C7D2D" w:rsidP="006C7D2D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What did the tiger eat and drink? ___________________________</w:t>
      </w:r>
    </w:p>
    <w:p w:rsidR="006C7D2D" w:rsidRPr="006C7D2D" w:rsidRDefault="006C7D2D" w:rsidP="006C7D2D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How did Sophie and her mummy feel? ___________________________</w:t>
      </w:r>
    </w:p>
    <w:p w:rsidR="006C7D2D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6C7D2D" w:rsidRPr="006C7D2D" w:rsidRDefault="006C7D2D" w:rsidP="006C7D2D">
      <w:pPr>
        <w:spacing w:after="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C7D2D">
        <w:rPr>
          <w:rFonts w:eastAsia="Times New Roman" w:cstheme="minorHAnsi"/>
          <w:b/>
          <w:bCs/>
          <w:sz w:val="36"/>
          <w:szCs w:val="36"/>
          <w:lang w:eastAsia="en-GB"/>
        </w:rPr>
        <w:t>Step 2: Create Your Tiger Tea Party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 xml:space="preserve">Draw a picture of the tiger visiting </w:t>
      </w: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your house</w:t>
      </w:r>
      <w:r w:rsidRPr="006C7D2D">
        <w:rPr>
          <w:rFonts w:eastAsia="Times New Roman" w:cstheme="minorHAnsi"/>
          <w:sz w:val="24"/>
          <w:szCs w:val="24"/>
          <w:lang w:eastAsia="en-GB"/>
        </w:rPr>
        <w:t>!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Think about:</w:t>
      </w:r>
    </w:p>
    <w:p w:rsidR="006C7D2D" w:rsidRPr="006C7D2D" w:rsidRDefault="006C7D2D" w:rsidP="006C7D2D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 xml:space="preserve">The tiger </w:t>
      </w:r>
      <w:r w:rsidRPr="006C7D2D">
        <w:rPr>
          <w:rFonts w:ascii="Segoe UI Emoji" w:eastAsia="Times New Roman" w:hAnsi="Segoe UI Emoji" w:cs="Segoe UI Emoji"/>
          <w:sz w:val="24"/>
          <w:szCs w:val="24"/>
          <w:lang w:eastAsia="en-GB"/>
        </w:rPr>
        <w:t>🐯</w:t>
      </w:r>
    </w:p>
    <w:p w:rsidR="006C7D2D" w:rsidRPr="006C7D2D" w:rsidRDefault="006C7D2D" w:rsidP="006C7D2D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You and your family</w:t>
      </w:r>
    </w:p>
    <w:p w:rsidR="006C7D2D" w:rsidRPr="006C7D2D" w:rsidRDefault="006C7D2D" w:rsidP="006C7D2D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The food the tiger eats</w:t>
      </w:r>
    </w:p>
    <w:p w:rsidR="006C7D2D" w:rsidRPr="006C7D2D" w:rsidRDefault="006C7D2D" w:rsidP="006C7D2D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The table, cups, cake, fridge, or cupboards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i/>
          <w:iCs/>
          <w:sz w:val="24"/>
          <w:szCs w:val="24"/>
          <w:lang w:eastAsia="en-GB"/>
        </w:rPr>
        <w:t>(Use crayons, pencils, paint, or collage materials!)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ascii="Segoe UI Emoji" w:eastAsia="Times New Roman" w:hAnsi="Segoe UI Emoji" w:cs="Segoe UI Emoji"/>
          <w:sz w:val="24"/>
          <w:szCs w:val="24"/>
          <w:lang w:eastAsia="en-GB"/>
        </w:rPr>
        <w:t>🖍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️ </w:t>
      </w:r>
      <w:r w:rsidRPr="006C7D2D">
        <w:rPr>
          <w:rFonts w:eastAsia="Times New Roman" w:cstheme="minorHAnsi"/>
          <w:i/>
          <w:iCs/>
          <w:sz w:val="24"/>
          <w:szCs w:val="24"/>
          <w:lang w:eastAsia="en-GB"/>
        </w:rPr>
        <w:t>(Draw your picture here)</w:t>
      </w:r>
    </w:p>
    <w:p w:rsidR="006C7D2D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6C7D2D" w:rsidRPr="006C7D2D" w:rsidRDefault="006C7D2D" w:rsidP="006C7D2D">
      <w:pPr>
        <w:spacing w:after="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C7D2D">
        <w:rPr>
          <w:rFonts w:eastAsia="Times New Roman" w:cstheme="minorHAnsi"/>
          <w:b/>
          <w:bCs/>
          <w:sz w:val="36"/>
          <w:szCs w:val="36"/>
          <w:lang w:eastAsia="en-GB"/>
        </w:rPr>
        <w:t>Step 3: Add a Little Writing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Complete these sentences with help from your grown-up:</w:t>
      </w:r>
    </w:p>
    <w:p w:rsidR="006C7D2D" w:rsidRPr="006C7D2D" w:rsidRDefault="006C7D2D" w:rsidP="006C7D2D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The tiger ate ____________________.</w:t>
      </w:r>
    </w:p>
    <w:p w:rsidR="006C7D2D" w:rsidRPr="006C7D2D" w:rsidRDefault="006C7D2D" w:rsidP="006C7D2D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I felt ____________________ when the tiger came to tea.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Or write one sentence: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The tiger came to my house and ate ____________________.</w:t>
      </w:r>
    </w:p>
    <w:p w:rsidR="006C7D2D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6C7D2D" w:rsidRPr="006C7D2D" w:rsidRDefault="006C7D2D" w:rsidP="006C7D2D">
      <w:pPr>
        <w:spacing w:after="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C7D2D">
        <w:rPr>
          <w:rFonts w:eastAsia="Times New Roman" w:cstheme="minorHAnsi"/>
          <w:b/>
          <w:bCs/>
          <w:sz w:val="36"/>
          <w:szCs w:val="36"/>
          <w:lang w:eastAsia="en-GB"/>
        </w:rPr>
        <w:t>Step 4: Share and Talk</w:t>
      </w:r>
    </w:p>
    <w:p w:rsidR="006C7D2D" w:rsidRPr="006C7D2D" w:rsidRDefault="006C7D2D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Tell a grown-up about your picture:</w:t>
      </w:r>
    </w:p>
    <w:p w:rsidR="006C7D2D" w:rsidRPr="006C7D2D" w:rsidRDefault="006C7D2D" w:rsidP="006C7D2D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What is happening?</w:t>
      </w:r>
    </w:p>
    <w:p w:rsidR="006C7D2D" w:rsidRPr="006C7D2D" w:rsidRDefault="006C7D2D" w:rsidP="006C7D2D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What food did the tiger eat?</w:t>
      </w:r>
    </w:p>
    <w:p w:rsidR="006C7D2D" w:rsidRPr="006C7D2D" w:rsidRDefault="006C7D2D" w:rsidP="006C7D2D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Was it fun, scary, or funny?</w:t>
      </w:r>
    </w:p>
    <w:p w:rsidR="006C7D2D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6C7D2D" w:rsidRPr="006C7D2D" w:rsidRDefault="006C7D2D" w:rsidP="006C7D2D">
      <w:pPr>
        <w:spacing w:after="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C7D2D">
        <w:rPr>
          <w:rFonts w:eastAsia="Times New Roman" w:cstheme="minorHAnsi"/>
          <w:b/>
          <w:bCs/>
          <w:sz w:val="36"/>
          <w:szCs w:val="36"/>
          <w:lang w:eastAsia="en-GB"/>
        </w:rPr>
        <w:t>Optional Fun Extension</w:t>
      </w:r>
      <w:r>
        <w:rPr>
          <w:rFonts w:eastAsia="Times New Roman" w:cstheme="minorHAnsi"/>
          <w:b/>
          <w:bCs/>
          <w:sz w:val="36"/>
          <w:szCs w:val="36"/>
          <w:lang w:eastAsia="en-GB"/>
        </w:rPr>
        <w:t xml:space="preserve"> Activities</w:t>
      </w:r>
    </w:p>
    <w:p w:rsidR="006C7D2D" w:rsidRPr="006C7D2D" w:rsidRDefault="006C7D2D" w:rsidP="006C7D2D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 xml:space="preserve">Make a </w:t>
      </w: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menu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 for the tiger</w:t>
      </w:r>
    </w:p>
    <w:p w:rsidR="006C7D2D" w:rsidRPr="006C7D2D" w:rsidRDefault="006C7D2D" w:rsidP="006C7D2D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>Act out the tea party using toys</w:t>
      </w:r>
    </w:p>
    <w:p w:rsidR="006C7D2D" w:rsidRPr="006C7D2D" w:rsidRDefault="006C7D2D" w:rsidP="006C7D2D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C7D2D">
        <w:rPr>
          <w:rFonts w:eastAsia="Times New Roman" w:cstheme="minorHAnsi"/>
          <w:sz w:val="24"/>
          <w:szCs w:val="24"/>
          <w:lang w:eastAsia="en-GB"/>
        </w:rPr>
        <w:t xml:space="preserve">Draw a </w:t>
      </w:r>
      <w:r w:rsidRPr="006C7D2D">
        <w:rPr>
          <w:rFonts w:eastAsia="Times New Roman" w:cstheme="minorHAnsi"/>
          <w:b/>
          <w:bCs/>
          <w:sz w:val="24"/>
          <w:szCs w:val="24"/>
          <w:lang w:eastAsia="en-GB"/>
        </w:rPr>
        <w:t>new animal visitor</w:t>
      </w:r>
      <w:r w:rsidRPr="006C7D2D">
        <w:rPr>
          <w:rFonts w:eastAsia="Times New Roman" w:cstheme="minorHAnsi"/>
          <w:sz w:val="24"/>
          <w:szCs w:val="24"/>
          <w:lang w:eastAsia="en-GB"/>
        </w:rPr>
        <w:t xml:space="preserve"> for tea</w:t>
      </w:r>
    </w:p>
    <w:p w:rsidR="002F4E40" w:rsidRPr="006C7D2D" w:rsidRDefault="009E1764" w:rsidP="006C7D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sectPr w:rsidR="002F4E40" w:rsidRPr="006C7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0401"/>
    <w:multiLevelType w:val="multilevel"/>
    <w:tmpl w:val="7B3C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F4447"/>
    <w:multiLevelType w:val="multilevel"/>
    <w:tmpl w:val="29CCF3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444C65"/>
    <w:multiLevelType w:val="multilevel"/>
    <w:tmpl w:val="E1BA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00451"/>
    <w:multiLevelType w:val="multilevel"/>
    <w:tmpl w:val="9162D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076C73"/>
    <w:multiLevelType w:val="multilevel"/>
    <w:tmpl w:val="9B56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A0D2C"/>
    <w:multiLevelType w:val="multilevel"/>
    <w:tmpl w:val="1448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966D98"/>
    <w:multiLevelType w:val="multilevel"/>
    <w:tmpl w:val="4C884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E4140B"/>
    <w:multiLevelType w:val="multilevel"/>
    <w:tmpl w:val="4290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F2407C"/>
    <w:multiLevelType w:val="multilevel"/>
    <w:tmpl w:val="4F8064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760917"/>
    <w:multiLevelType w:val="multilevel"/>
    <w:tmpl w:val="C802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BB68BF"/>
    <w:multiLevelType w:val="multilevel"/>
    <w:tmpl w:val="6360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D2D"/>
    <w:rsid w:val="002F1F22"/>
    <w:rsid w:val="006C7D2D"/>
    <w:rsid w:val="0090714A"/>
    <w:rsid w:val="009E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4E29466C-027C-483A-AB27-D9FCA0BE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D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C7D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C7D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D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C7D2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C7D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7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C7D2D"/>
    <w:rPr>
      <w:b/>
      <w:bCs/>
    </w:rPr>
  </w:style>
  <w:style w:type="character" w:styleId="Emphasis">
    <w:name w:val="Emphasis"/>
    <w:basedOn w:val="DefaultParagraphFont"/>
    <w:uiPriority w:val="20"/>
    <w:qFormat/>
    <w:rsid w:val="006C7D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2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65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5394C5FE</Template>
  <TotalTime>0</TotalTime>
  <Pages>1</Pages>
  <Words>178</Words>
  <Characters>1018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TSI World Ltd.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SLT</dc:creator>
  <cp:keywords/>
  <dc:description/>
  <cp:lastModifiedBy> L. Grigulis</cp:lastModifiedBy>
  <cp:revision>2</cp:revision>
  <dcterms:created xsi:type="dcterms:W3CDTF">2026-01-28T16:06:00Z</dcterms:created>
  <dcterms:modified xsi:type="dcterms:W3CDTF">2026-01-28T16:06:00Z</dcterms:modified>
</cp:coreProperties>
</file>