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D33" w:rsidRDefault="00262D33"/>
    <w:p w:rsidR="00215F7D" w:rsidRDefault="00215F7D">
      <w:r w:rsidRPr="00E036D4">
        <w:rPr>
          <w:noProof/>
          <w:lang w:eastAsia="en-GB"/>
        </w:rPr>
        <w:drawing>
          <wp:anchor distT="0" distB="0" distL="114300" distR="114300" simplePos="0" relativeHeight="251659264" behindDoc="1" locked="0" layoutInCell="1" allowOverlap="1" wp14:anchorId="6CEAB9BA" wp14:editId="03E3F7EE">
            <wp:simplePos x="0" y="0"/>
            <wp:positionH relativeFrom="column">
              <wp:posOffset>904875</wp:posOffset>
            </wp:positionH>
            <wp:positionV relativeFrom="paragraph">
              <wp:posOffset>135255</wp:posOffset>
            </wp:positionV>
            <wp:extent cx="3552825" cy="1978866"/>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552825" cy="197886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5F7D" w:rsidRDefault="00215F7D"/>
    <w:p w:rsidR="00215F7D" w:rsidRDefault="00215F7D"/>
    <w:p w:rsidR="00215F7D" w:rsidRDefault="00215F7D"/>
    <w:p w:rsidR="00215F7D" w:rsidRDefault="00215F7D">
      <w:bookmarkStart w:id="0" w:name="_GoBack"/>
      <w:bookmarkEnd w:id="0"/>
    </w:p>
    <w:p w:rsidR="00215F7D" w:rsidRDefault="00215F7D"/>
    <w:p w:rsidR="00215F7D" w:rsidRDefault="00215F7D"/>
    <w:p w:rsidR="00215F7D" w:rsidRDefault="00215F7D"/>
    <w:p w:rsidR="00215F7D" w:rsidRDefault="00215F7D"/>
    <w:p w:rsidR="00C15E2C" w:rsidRPr="00C15E2C" w:rsidRDefault="00C15E2C" w:rsidP="00C15E2C">
      <w:pPr>
        <w:jc w:val="center"/>
        <w:rPr>
          <w:b/>
          <w:sz w:val="36"/>
          <w:szCs w:val="36"/>
          <w:u w:val="single"/>
        </w:rPr>
      </w:pPr>
      <w:r w:rsidRPr="00C15E2C">
        <w:rPr>
          <w:b/>
          <w:sz w:val="36"/>
          <w:szCs w:val="36"/>
          <w:u w:val="single"/>
        </w:rPr>
        <w:t>March 2020 Home Learning Challenge – All about Bees!</w:t>
      </w:r>
    </w:p>
    <w:p w:rsidR="00C15E2C" w:rsidRPr="00C15E2C" w:rsidRDefault="00C15E2C" w:rsidP="00C15E2C">
      <w:pPr>
        <w:jc w:val="center"/>
        <w:rPr>
          <w:sz w:val="36"/>
          <w:szCs w:val="36"/>
        </w:rPr>
      </w:pPr>
      <w:r w:rsidRPr="00C15E2C">
        <w:rPr>
          <w:sz w:val="36"/>
          <w:szCs w:val="36"/>
        </w:rPr>
        <w:t>After our fascinating session about bees, I would love you to do some research about these amazing creatures at home.</w:t>
      </w:r>
    </w:p>
    <w:p w:rsidR="00C15E2C" w:rsidRPr="00C15E2C" w:rsidRDefault="00C15E2C" w:rsidP="00C15E2C">
      <w:pPr>
        <w:jc w:val="center"/>
        <w:rPr>
          <w:sz w:val="36"/>
          <w:szCs w:val="36"/>
        </w:rPr>
      </w:pPr>
    </w:p>
    <w:p w:rsidR="00C15E2C" w:rsidRPr="00C15E2C" w:rsidRDefault="00C15E2C" w:rsidP="00C15E2C">
      <w:pPr>
        <w:jc w:val="center"/>
        <w:rPr>
          <w:sz w:val="36"/>
          <w:szCs w:val="36"/>
        </w:rPr>
      </w:pPr>
      <w:r w:rsidRPr="00C15E2C">
        <w:rPr>
          <w:sz w:val="36"/>
          <w:szCs w:val="36"/>
        </w:rPr>
        <w:t>Using the internet or books, you can find out lots of facts about beautiful bees.  There are many fantastic websites for children.  Then create a poster or fact-file/information sheet all about bees. This will ideally be on A4 or A3 paper or card and feature illustrations, as well as writing. Use your creativity to make it as informative, interesting and colourful as possible.</w:t>
      </w:r>
    </w:p>
    <w:p w:rsidR="00C15E2C" w:rsidRPr="00C15E2C" w:rsidRDefault="00C15E2C" w:rsidP="00C15E2C">
      <w:pPr>
        <w:jc w:val="center"/>
        <w:rPr>
          <w:sz w:val="36"/>
          <w:szCs w:val="36"/>
        </w:rPr>
      </w:pPr>
    </w:p>
    <w:p w:rsidR="00C15E2C" w:rsidRPr="00C15E2C" w:rsidRDefault="00C15E2C" w:rsidP="00C15E2C">
      <w:pPr>
        <w:jc w:val="center"/>
        <w:rPr>
          <w:sz w:val="36"/>
          <w:szCs w:val="36"/>
        </w:rPr>
      </w:pPr>
      <w:r w:rsidRPr="00C15E2C">
        <w:rPr>
          <w:sz w:val="36"/>
          <w:szCs w:val="36"/>
        </w:rPr>
        <w:t>Please bring in your work by Monday 23</w:t>
      </w:r>
      <w:r w:rsidRPr="00C15E2C">
        <w:rPr>
          <w:sz w:val="36"/>
          <w:szCs w:val="36"/>
          <w:vertAlign w:val="superscript"/>
        </w:rPr>
        <w:t>rd</w:t>
      </w:r>
      <w:r w:rsidRPr="00C15E2C">
        <w:rPr>
          <w:sz w:val="36"/>
          <w:szCs w:val="36"/>
        </w:rPr>
        <w:t xml:space="preserve"> March and we can display them in the classroom.</w:t>
      </w:r>
    </w:p>
    <w:p w:rsidR="00C15E2C" w:rsidRPr="00C15E2C" w:rsidRDefault="00C15E2C" w:rsidP="00C15E2C">
      <w:pPr>
        <w:jc w:val="center"/>
        <w:rPr>
          <w:sz w:val="36"/>
          <w:szCs w:val="36"/>
        </w:rPr>
      </w:pPr>
    </w:p>
    <w:p w:rsidR="00C15E2C" w:rsidRPr="00C15E2C" w:rsidRDefault="00C15E2C" w:rsidP="00C15E2C">
      <w:pPr>
        <w:jc w:val="center"/>
        <w:rPr>
          <w:sz w:val="36"/>
          <w:szCs w:val="36"/>
        </w:rPr>
      </w:pPr>
      <w:r w:rsidRPr="00C15E2C">
        <w:rPr>
          <w:sz w:val="36"/>
          <w:szCs w:val="36"/>
        </w:rPr>
        <w:t xml:space="preserve">Happy bee fact-hunting! </w:t>
      </w:r>
    </w:p>
    <w:sectPr w:rsidR="00C15E2C" w:rsidRPr="00C15E2C" w:rsidSect="008C2347">
      <w:pgSz w:w="11906" w:h="16838"/>
      <w:pgMar w:top="1440" w:right="1440" w:bottom="1440" w:left="1440" w:header="708" w:footer="708" w:gutter="0"/>
      <w:pgBorders w:offsetFrom="page">
        <w:top w:val="creaturesLadyBug" w:sz="28" w:space="24" w:color="auto"/>
        <w:left w:val="creaturesLadyBug" w:sz="28" w:space="24" w:color="auto"/>
        <w:bottom w:val="creaturesLadyBug" w:sz="28" w:space="24" w:color="auto"/>
        <w:right w:val="creaturesLadyBug" w:sz="2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F7D"/>
    <w:rsid w:val="00215F7D"/>
    <w:rsid w:val="00262D33"/>
    <w:rsid w:val="005D43CE"/>
    <w:rsid w:val="008C2347"/>
    <w:rsid w:val="00C15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6EB27"/>
  <w15:chartTrackingRefBased/>
  <w15:docId w15:val="{838D5633-F89C-499C-AC80-682BB4A35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5F7D"/>
    <w:rPr>
      <w:color w:val="0563C1" w:themeColor="hyperlink"/>
      <w:u w:val="single"/>
    </w:rPr>
  </w:style>
  <w:style w:type="paragraph" w:styleId="BalloonText">
    <w:name w:val="Balloon Text"/>
    <w:basedOn w:val="Normal"/>
    <w:link w:val="BalloonTextChar"/>
    <w:uiPriority w:val="99"/>
    <w:semiHidden/>
    <w:unhideWhenUsed/>
    <w:rsid w:val="00C15E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5E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CD83A3FB</Template>
  <TotalTime>0</TotalTime>
  <Pages>1</Pages>
  <Words>101</Words>
  <Characters>578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Summers</dc:creator>
  <cp:keywords/>
  <dc:description/>
  <cp:lastModifiedBy>Mrs K. Ryker</cp:lastModifiedBy>
  <cp:revision>2</cp:revision>
  <cp:lastPrinted>2020-03-10T07:39:00Z</cp:lastPrinted>
  <dcterms:created xsi:type="dcterms:W3CDTF">2020-03-10T07:39:00Z</dcterms:created>
  <dcterms:modified xsi:type="dcterms:W3CDTF">2020-03-10T07:39:00Z</dcterms:modified>
</cp:coreProperties>
</file>