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4D71C00B" w:rsidR="00053D83" w:rsidRDefault="00B8556C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C3210C">
        <w:rPr>
          <w:rFonts w:ascii="Comic Sans MS" w:hAnsi="Comic Sans MS"/>
          <w:sz w:val="28"/>
          <w:szCs w:val="28"/>
        </w:rPr>
        <w:t>Spr 1 Test 3</w:t>
      </w:r>
      <w:bookmarkStart w:id="0" w:name="_GoBack"/>
      <w:bookmarkEnd w:id="0"/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9" w:type="dxa"/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477"/>
        <w:gridCol w:w="2551"/>
        <w:gridCol w:w="3405"/>
      </w:tblGrid>
      <w:tr w:rsidR="00B8556C" w:rsidRPr="00BD6B27" w14:paraId="4E4412D8" w14:textId="77777777" w:rsidTr="00C3210C">
        <w:tc>
          <w:tcPr>
            <w:tcW w:w="2338" w:type="dxa"/>
          </w:tcPr>
          <w:p w14:paraId="12DC4152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339" w:type="dxa"/>
          </w:tcPr>
          <w:p w14:paraId="75B1E07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39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77" w:type="dxa"/>
          </w:tcPr>
          <w:p w14:paraId="0A9925D6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51" w:type="dxa"/>
          </w:tcPr>
          <w:p w14:paraId="215B7A3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340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C3210C" w:rsidRPr="00BD6B27" w14:paraId="53C94263" w14:textId="77777777" w:rsidTr="00C3210C">
        <w:tc>
          <w:tcPr>
            <w:tcW w:w="2338" w:type="dxa"/>
          </w:tcPr>
          <w:p w14:paraId="672A6659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A37501D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DAB6C7B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02EB378F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A05A809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4D6E703D" w14:textId="05DDD03F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basically</w:t>
            </w:r>
          </w:p>
        </w:tc>
      </w:tr>
      <w:tr w:rsidR="00C3210C" w:rsidRPr="00BD6B27" w14:paraId="70D9D4E0" w14:textId="77777777" w:rsidTr="00C3210C">
        <w:tc>
          <w:tcPr>
            <w:tcW w:w="2338" w:type="dxa"/>
          </w:tcPr>
          <w:p w14:paraId="5A39BBE3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1C8F396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2A3D3EC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0D0B940D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0E27B00A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BB47267" w14:textId="4B248F36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frantically</w:t>
            </w:r>
          </w:p>
        </w:tc>
      </w:tr>
      <w:tr w:rsidR="00C3210C" w:rsidRPr="00BD6B27" w14:paraId="22427ED6" w14:textId="77777777" w:rsidTr="00C3210C">
        <w:tc>
          <w:tcPr>
            <w:tcW w:w="2338" w:type="dxa"/>
          </w:tcPr>
          <w:p w14:paraId="60061E4C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4EAFD9C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B94D5A5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DEEC669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3656B9AB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DBA2F05" w14:textId="3EB84C4B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magically</w:t>
            </w:r>
          </w:p>
        </w:tc>
      </w:tr>
      <w:tr w:rsidR="00C3210C" w:rsidRPr="00BD6B27" w14:paraId="7BA42F97" w14:textId="77777777" w:rsidTr="00C3210C">
        <w:tc>
          <w:tcPr>
            <w:tcW w:w="2338" w:type="dxa"/>
          </w:tcPr>
          <w:p w14:paraId="45FB0818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49F31CB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3128261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62486C05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4101652C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23349500" w14:textId="08242F04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tragically</w:t>
            </w:r>
          </w:p>
        </w:tc>
      </w:tr>
      <w:tr w:rsidR="00C3210C" w:rsidRPr="00BD6B27" w14:paraId="31F19686" w14:textId="77777777" w:rsidTr="00C3210C">
        <w:tc>
          <w:tcPr>
            <w:tcW w:w="2338" w:type="dxa"/>
          </w:tcPr>
          <w:p w14:paraId="4B99056E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299C43A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4DDBEF00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461D779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3CF2D8B6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12DB2D96" w14:textId="1201DAD0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comically</w:t>
            </w:r>
          </w:p>
        </w:tc>
      </w:tr>
      <w:tr w:rsidR="00C3210C" w:rsidRPr="00BD6B27" w14:paraId="492F6346" w14:textId="77777777" w:rsidTr="00C3210C">
        <w:tc>
          <w:tcPr>
            <w:tcW w:w="2338" w:type="dxa"/>
          </w:tcPr>
          <w:p w14:paraId="0FB78278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C39945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562CB0E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34CE0A41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2EBF3C5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02BE92CA" w14:textId="245BFFDC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actually</w:t>
            </w:r>
          </w:p>
        </w:tc>
      </w:tr>
      <w:tr w:rsidR="00C3210C" w:rsidRPr="00BD6B27" w14:paraId="051A7473" w14:textId="77777777" w:rsidTr="00C3210C">
        <w:tc>
          <w:tcPr>
            <w:tcW w:w="2338" w:type="dxa"/>
          </w:tcPr>
          <w:p w14:paraId="6D98A12B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2946DB82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997CC1D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110FFD37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B699379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1BECCB70" w14:textId="7C315E1A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accidentally</w:t>
            </w:r>
          </w:p>
        </w:tc>
      </w:tr>
      <w:tr w:rsidR="00C3210C" w:rsidRPr="00BD6B27" w14:paraId="49B6F826" w14:textId="77777777" w:rsidTr="00C3210C">
        <w:tc>
          <w:tcPr>
            <w:tcW w:w="2338" w:type="dxa"/>
          </w:tcPr>
          <w:p w14:paraId="3FE9F23F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1F72F646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8CE6F91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61CDCEAD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6BB9E253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7820D04F" w14:textId="06B2509C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occasionally</w:t>
            </w:r>
          </w:p>
        </w:tc>
      </w:tr>
      <w:tr w:rsidR="00C3210C" w:rsidRPr="00BD6B27" w14:paraId="18B7ADBF" w14:textId="77777777" w:rsidTr="00C3210C">
        <w:tc>
          <w:tcPr>
            <w:tcW w:w="2338" w:type="dxa"/>
          </w:tcPr>
          <w:p w14:paraId="23DE523C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52E56223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07547A01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5043CB0F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07459315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69849198" w14:textId="6B671E41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eventually</w:t>
            </w:r>
          </w:p>
        </w:tc>
      </w:tr>
      <w:tr w:rsidR="00C3210C" w:rsidRPr="00BD6B27" w14:paraId="3B072D08" w14:textId="77777777" w:rsidTr="00C3210C">
        <w:tc>
          <w:tcPr>
            <w:tcW w:w="2338" w:type="dxa"/>
          </w:tcPr>
          <w:p w14:paraId="6537F28F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6DFB9E20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39" w:type="dxa"/>
          </w:tcPr>
          <w:p w14:paraId="70DF9E56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77" w:type="dxa"/>
          </w:tcPr>
          <w:p w14:paraId="44E871BC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51" w:type="dxa"/>
          </w:tcPr>
          <w:p w14:paraId="144A5D23" w14:textId="77777777" w:rsidR="00C3210C" w:rsidRPr="006F4693" w:rsidRDefault="00C3210C" w:rsidP="00C3210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405" w:type="dxa"/>
          </w:tcPr>
          <w:p w14:paraId="60076D0F" w14:textId="29D5CEF6" w:rsidR="00C3210C" w:rsidRPr="006F4693" w:rsidRDefault="00C3210C" w:rsidP="00C3210C">
            <w:pPr>
              <w:rPr>
                <w:rFonts w:ascii="XCCW Joined PC6a" w:hAnsi="XCCW Joined PC6a"/>
                <w:sz w:val="44"/>
                <w:szCs w:val="44"/>
              </w:rPr>
            </w:pPr>
            <w:r w:rsidRPr="00457BE3">
              <w:rPr>
                <w:rFonts w:ascii="XCCW Joined 23a" w:hAnsi="XCCW Joined 23a"/>
                <w:sz w:val="40"/>
                <w:szCs w:val="40"/>
              </w:rPr>
              <w:t>dramatically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5663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3210C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19608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840B441-D655-4860-920B-FF3311055A89}"/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7fa35bd1-63db-4a7c-91f2-1c0edbf99ccb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2a5f1dcc-0833-4cfd-bcad-ab37e0f36cdd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C7D2B44D</Template>
  <TotalTime>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2015-03-18T10:26:00Z</cp:lastPrinted>
  <dcterms:created xsi:type="dcterms:W3CDTF">2024-01-21T16:30:00Z</dcterms:created>
  <dcterms:modified xsi:type="dcterms:W3CDTF">2024-01-21T16:30:00Z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