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DF71E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Spellings for </w:t>
      </w:r>
      <w:r w:rsidR="00457BE3">
        <w:rPr>
          <w:rFonts w:ascii="Comic Sans MS" w:hAnsi="Comic Sans MS"/>
          <w:sz w:val="28"/>
          <w:szCs w:val="28"/>
        </w:rPr>
        <w:t>Spr 1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2551"/>
        <w:gridCol w:w="2437"/>
        <w:gridCol w:w="2382"/>
        <w:gridCol w:w="2319"/>
        <w:gridCol w:w="2443"/>
      </w:tblGrid>
      <w:tr w:rsidR="001C3600" w:rsidRPr="00104C37" w:rsidTr="00457BE3">
        <w:tc>
          <w:tcPr>
            <w:tcW w:w="3256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551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3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82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1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4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57BE3">
        <w:tc>
          <w:tcPr>
            <w:tcW w:w="3256" w:type="dxa"/>
          </w:tcPr>
          <w:p w:rsidR="004D4C18" w:rsidRPr="00457BE3" w:rsidRDefault="00457BE3" w:rsidP="00B354E1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basically</w:t>
            </w:r>
          </w:p>
        </w:tc>
        <w:tc>
          <w:tcPr>
            <w:tcW w:w="2551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3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2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1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:rsidTr="00457BE3">
        <w:tc>
          <w:tcPr>
            <w:tcW w:w="3256" w:type="dxa"/>
          </w:tcPr>
          <w:p w:rsidR="0074640C" w:rsidRPr="00457BE3" w:rsidRDefault="00457BE3" w:rsidP="00D04BBA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frantically</w:t>
            </w:r>
          </w:p>
        </w:tc>
        <w:tc>
          <w:tcPr>
            <w:tcW w:w="2551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magically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tragically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comically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actually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accidentally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occasionally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eventually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457BE3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dramatically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C3537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57BE3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E3488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purl.org/dc/terms/"/>
    <ds:schemaRef ds:uri="2a5f1dcc-0833-4cfd-bcad-ab37e0f36cdd"/>
    <ds:schemaRef ds:uri="http://purl.org/dc/dcmitype/"/>
    <ds:schemaRef ds:uri="http://schemas.microsoft.com/office/2006/documentManagement/types"/>
    <ds:schemaRef ds:uri="http://purl.org/dc/elements/1.1/"/>
    <ds:schemaRef ds:uri="7fa35bd1-63db-4a7c-91f2-1c0edbf99cc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A50E753-6B95-4331-A3F8-27DE72BEF3E7}"/>
</file>

<file path=docProps/app.xml><?xml version="1.0" encoding="utf-8"?>
<Properties xmlns="http://schemas.openxmlformats.org/officeDocument/2006/extended-properties" xmlns:vt="http://schemas.openxmlformats.org/officeDocument/2006/docPropsVTypes">
  <Template>C7D2B44D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2024-01-14T13:06:00Z</cp:lastPrinted>
  <dcterms:created xsi:type="dcterms:W3CDTF">2024-01-21T16:29:00Z</dcterms:created>
  <dcterms:modified xsi:type="dcterms:W3CDTF">2024-01-21T16:29:00Z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