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4D71C00B" w:rsidR="00053D83" w:rsidRDefault="00B8556C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C3210C">
        <w:rPr>
          <w:rFonts w:ascii="Comic Sans MS" w:hAnsi="Comic Sans MS"/>
          <w:sz w:val="28"/>
          <w:szCs w:val="28"/>
        </w:rPr>
        <w:t>Spr 1 Test 3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9" w:type="dxa"/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477"/>
        <w:gridCol w:w="2551"/>
        <w:gridCol w:w="3405"/>
      </w:tblGrid>
      <w:tr w:rsidR="00B8556C" w:rsidRPr="00BD6B27" w14:paraId="4E4412D8" w14:textId="77777777" w:rsidTr="00C3210C">
        <w:tc>
          <w:tcPr>
            <w:tcW w:w="2338" w:type="dxa"/>
          </w:tcPr>
          <w:p w14:paraId="12DC4152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39" w:type="dxa"/>
          </w:tcPr>
          <w:p w14:paraId="75B1E07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39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77" w:type="dxa"/>
          </w:tcPr>
          <w:p w14:paraId="0A9925D6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51" w:type="dxa"/>
          </w:tcPr>
          <w:p w14:paraId="215B7A3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40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EE1A01" w:rsidRPr="00BD6B27" w14:paraId="53C94263" w14:textId="77777777" w:rsidTr="00C3210C">
        <w:tc>
          <w:tcPr>
            <w:tcW w:w="2338" w:type="dxa"/>
          </w:tcPr>
          <w:p w14:paraId="672A6659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 w:colFirst="5" w:colLast="5"/>
          </w:p>
        </w:tc>
        <w:tc>
          <w:tcPr>
            <w:tcW w:w="2339" w:type="dxa"/>
          </w:tcPr>
          <w:p w14:paraId="0A37501D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DAB6C7B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2EB378F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A05A809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4D6E703D" w14:textId="60498F31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referring</w:t>
            </w:r>
          </w:p>
        </w:tc>
      </w:tr>
      <w:tr w:rsidR="00EE1A01" w:rsidRPr="00BD6B27" w14:paraId="70D9D4E0" w14:textId="77777777" w:rsidTr="00C3210C">
        <w:tc>
          <w:tcPr>
            <w:tcW w:w="2338" w:type="dxa"/>
          </w:tcPr>
          <w:p w14:paraId="5A39BBE3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1C8F396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2A3D3EC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D0B940D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E27B00A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BB47267" w14:textId="0C65B59E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referred</w:t>
            </w:r>
          </w:p>
        </w:tc>
      </w:tr>
      <w:tr w:rsidR="00EE1A01" w:rsidRPr="00BD6B27" w14:paraId="22427ED6" w14:textId="77777777" w:rsidTr="00C3210C">
        <w:tc>
          <w:tcPr>
            <w:tcW w:w="2338" w:type="dxa"/>
          </w:tcPr>
          <w:p w14:paraId="60061E4C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4EAFD9C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B94D5A5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DEEC669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656B9AB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DBA2F05" w14:textId="38F6A482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referral</w:t>
            </w:r>
          </w:p>
        </w:tc>
      </w:tr>
      <w:tr w:rsidR="00EE1A01" w:rsidRPr="00BD6B27" w14:paraId="7BA42F97" w14:textId="77777777" w:rsidTr="00C3210C">
        <w:tc>
          <w:tcPr>
            <w:tcW w:w="2338" w:type="dxa"/>
          </w:tcPr>
          <w:p w14:paraId="45FB0818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49F31CB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3128261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2486C05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4101652C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3349500" w14:textId="6FBDEC05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referee</w:t>
            </w:r>
          </w:p>
        </w:tc>
      </w:tr>
      <w:tr w:rsidR="00EE1A01" w:rsidRPr="00BD6B27" w14:paraId="31F19686" w14:textId="77777777" w:rsidTr="00C3210C">
        <w:tc>
          <w:tcPr>
            <w:tcW w:w="2338" w:type="dxa"/>
          </w:tcPr>
          <w:p w14:paraId="4B99056E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299C43A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DDBEF00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61D779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CF2D8B6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2DB2D96" w14:textId="7CA24EB4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reference</w:t>
            </w:r>
          </w:p>
        </w:tc>
      </w:tr>
      <w:tr w:rsidR="00EE1A01" w:rsidRPr="00BD6B27" w14:paraId="492F6346" w14:textId="77777777" w:rsidTr="00C3210C">
        <w:tc>
          <w:tcPr>
            <w:tcW w:w="2338" w:type="dxa"/>
          </w:tcPr>
          <w:p w14:paraId="0FB78278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C39945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562CB0E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CE0A41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2EBF3C5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02BE92CA" w14:textId="4895ECB0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preferring</w:t>
            </w:r>
          </w:p>
        </w:tc>
      </w:tr>
      <w:tr w:rsidR="00EE1A01" w:rsidRPr="00BD6B27" w14:paraId="051A7473" w14:textId="77777777" w:rsidTr="00C3210C">
        <w:tc>
          <w:tcPr>
            <w:tcW w:w="2338" w:type="dxa"/>
          </w:tcPr>
          <w:p w14:paraId="6D98A12B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2946DB82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997CC1D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110FFD37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699379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BECCB70" w14:textId="0B31AC36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preferred</w:t>
            </w:r>
          </w:p>
        </w:tc>
      </w:tr>
      <w:tr w:rsidR="00EE1A01" w:rsidRPr="00BD6B27" w14:paraId="49B6F826" w14:textId="77777777" w:rsidTr="00C3210C">
        <w:tc>
          <w:tcPr>
            <w:tcW w:w="2338" w:type="dxa"/>
          </w:tcPr>
          <w:p w14:paraId="3FE9F23F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72F646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8CE6F91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1CDCEAD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B9E253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7820D04F" w14:textId="51C1F522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preference</w:t>
            </w:r>
          </w:p>
        </w:tc>
      </w:tr>
      <w:tr w:rsidR="00EE1A01" w:rsidRPr="00BD6B27" w14:paraId="18B7ADBF" w14:textId="77777777" w:rsidTr="00C3210C">
        <w:tc>
          <w:tcPr>
            <w:tcW w:w="2338" w:type="dxa"/>
          </w:tcPr>
          <w:p w14:paraId="23DE523C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2E56223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7547A01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5043CB0F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7459315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9849198" w14:textId="4761FF79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transferring</w:t>
            </w:r>
          </w:p>
        </w:tc>
      </w:tr>
      <w:tr w:rsidR="00EE1A01" w:rsidRPr="00BD6B27" w14:paraId="3B072D08" w14:textId="77777777" w:rsidTr="00C3210C">
        <w:tc>
          <w:tcPr>
            <w:tcW w:w="2338" w:type="dxa"/>
          </w:tcPr>
          <w:p w14:paraId="6537F28F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6DFB9E20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0DF9E56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44E871BC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144A5D23" w14:textId="77777777" w:rsidR="00EE1A01" w:rsidRPr="006F4693" w:rsidRDefault="00EE1A01" w:rsidP="00EE1A0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0076D0F" w14:textId="3777EC0A" w:rsidR="00EE1A01" w:rsidRPr="006F4693" w:rsidRDefault="00EE1A01" w:rsidP="00EE1A01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transference</w:t>
            </w:r>
          </w:p>
        </w:tc>
      </w:tr>
      <w:bookmarkEnd w:id="0"/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5663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3210C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E1A01"/>
    <w:rsid w:val="00EF66ED"/>
    <w:rsid w:val="00F02470"/>
    <w:rsid w:val="00F1009A"/>
    <w:rsid w:val="00F6070E"/>
    <w:rsid w:val="00F85B69"/>
    <w:rsid w:val="00FC2A81"/>
    <w:rsid w:val="19608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025A392-89EB-41F0-A75E-F2D0E2209ED7}"/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purl.org/dc/terms/"/>
    <ds:schemaRef ds:uri="http://schemas.microsoft.com/office/2006/documentManagement/types"/>
    <ds:schemaRef ds:uri="2a5f1dcc-0833-4cfd-bcad-ab37e0f36cdd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C7D2B44D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2015-03-18T10:26:00Z</cp:lastPrinted>
  <dcterms:created xsi:type="dcterms:W3CDTF">2024-01-21T16:42:00Z</dcterms:created>
  <dcterms:modified xsi:type="dcterms:W3CDTF">2024-01-21T16:42:00Z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