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DF71E2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Spellings for </w:t>
      </w:r>
      <w:r w:rsidR="004D63E3">
        <w:rPr>
          <w:rFonts w:ascii="Comic Sans MS" w:hAnsi="Comic Sans MS"/>
          <w:sz w:val="28"/>
          <w:szCs w:val="28"/>
        </w:rPr>
        <w:t>Spr 1 Test 3</w:t>
      </w:r>
      <w:bookmarkStart w:id="0" w:name="_GoBack"/>
      <w:bookmarkEnd w:id="0"/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9"/>
        <w:gridCol w:w="2447"/>
        <w:gridCol w:w="2449"/>
        <w:gridCol w:w="2449"/>
        <w:gridCol w:w="2383"/>
        <w:gridCol w:w="2513"/>
      </w:tblGrid>
      <w:tr w:rsidR="001C3600" w:rsidRPr="00104C37" w:rsidTr="004D4C18">
        <w:tc>
          <w:tcPr>
            <w:tcW w:w="3039" w:type="dxa"/>
          </w:tcPr>
          <w:p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447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49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49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83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13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:rsidTr="004D4C18">
        <w:tc>
          <w:tcPr>
            <w:tcW w:w="3039" w:type="dxa"/>
          </w:tcPr>
          <w:p w:rsidR="004D4C18" w:rsidRPr="00146ADC" w:rsidRDefault="004D63E3" w:rsidP="00B354E1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referring</w:t>
            </w:r>
          </w:p>
        </w:tc>
        <w:tc>
          <w:tcPr>
            <w:tcW w:w="2447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3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513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:rsidTr="004D4C18">
        <w:tc>
          <w:tcPr>
            <w:tcW w:w="3039" w:type="dxa"/>
          </w:tcPr>
          <w:p w:rsidR="0074640C" w:rsidRPr="00146ADC" w:rsidRDefault="004D63E3" w:rsidP="00D04BBA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referred</w:t>
            </w:r>
          </w:p>
        </w:tc>
        <w:tc>
          <w:tcPr>
            <w:tcW w:w="2447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46ADC" w:rsidRDefault="004D63E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referral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46ADC" w:rsidRDefault="004D63E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referee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46ADC" w:rsidRDefault="004D63E3" w:rsidP="00146ADC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reference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46ADC" w:rsidRDefault="004D63E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preferring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46ADC" w:rsidRDefault="004D63E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preferred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46ADC" w:rsidRDefault="004D63E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preference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46ADC" w:rsidRDefault="004D63E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transferring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46ADC" w:rsidRDefault="004D63E3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transference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46ADC"/>
    <w:rsid w:val="00163F70"/>
    <w:rsid w:val="001C3600"/>
    <w:rsid w:val="00246C5A"/>
    <w:rsid w:val="002C3537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63E3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ABE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36ADDB-1CC0-4EA9-96E4-35FFE4C5BEE8}"/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documentManagement/types"/>
    <ds:schemaRef ds:uri="http://schemas.openxmlformats.org/package/2006/metadata/core-properties"/>
    <ds:schemaRef ds:uri="2a5f1dcc-0833-4cfd-bcad-ab37e0f36cdd"/>
    <ds:schemaRef ds:uri="http://purl.org/dc/dcmitype/"/>
    <ds:schemaRef ds:uri="http://purl.org/dc/elements/1.1/"/>
    <ds:schemaRef ds:uri="http://schemas.microsoft.com/office/2006/metadata/properties"/>
    <ds:schemaRef ds:uri="7fa35bd1-63db-4a7c-91f2-1c0edbf99ccb"/>
    <ds:schemaRef ds:uri="http://schemas.microsoft.com/office/infopath/2007/PartnerControl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C7D2B44D</Template>
  <TotalTime>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 A. Searle</cp:lastModifiedBy>
  <cp:revision>2</cp:revision>
  <cp:lastPrinted>2024-01-14T13:06:00Z</cp:lastPrinted>
  <dcterms:created xsi:type="dcterms:W3CDTF">2024-01-21T16:42:00Z</dcterms:created>
  <dcterms:modified xsi:type="dcterms:W3CDTF">2024-01-21T16:42:00Z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