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6B43F3" w14:textId="77777777" w:rsidR="00810701" w:rsidRDefault="00810701">
      <w:r>
        <w:rPr>
          <w:noProof/>
          <w:lang w:eastAsia="en-GB"/>
        </w:rPr>
        <w:drawing>
          <wp:anchor distT="0" distB="0" distL="114300" distR="114300" simplePos="0" relativeHeight="251647488" behindDoc="1" locked="0" layoutInCell="1" allowOverlap="1" wp14:anchorId="252B83B0" wp14:editId="07777777">
            <wp:simplePos x="0" y="0"/>
            <wp:positionH relativeFrom="column">
              <wp:posOffset>-666750</wp:posOffset>
            </wp:positionH>
            <wp:positionV relativeFrom="paragraph">
              <wp:posOffset>163830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9536" behindDoc="1" locked="0" layoutInCell="1" allowOverlap="1" wp14:anchorId="7ED32DD3" wp14:editId="07777777">
            <wp:simplePos x="0" y="0"/>
            <wp:positionH relativeFrom="column">
              <wp:posOffset>1038225</wp:posOffset>
            </wp:positionH>
            <wp:positionV relativeFrom="paragraph">
              <wp:posOffset>30480</wp:posOffset>
            </wp:positionV>
            <wp:extent cx="5114925" cy="14382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784BA8B">
        <w:t>`</w:t>
      </w:r>
    </w:p>
    <w:p w14:paraId="672A6659" w14:textId="77777777" w:rsidR="00810701" w:rsidRDefault="00810701" w:rsidP="00810701">
      <w:pPr>
        <w:tabs>
          <w:tab w:val="left" w:pos="1605"/>
        </w:tabs>
      </w:pPr>
      <w:r>
        <w:tab/>
      </w:r>
    </w:p>
    <w:p w14:paraId="0A37501D" w14:textId="77777777" w:rsidR="00810701" w:rsidRPr="00810701" w:rsidRDefault="00810701" w:rsidP="00810701"/>
    <w:p w14:paraId="5DAB6C7B" w14:textId="77777777" w:rsidR="00810701" w:rsidRPr="00810701" w:rsidRDefault="00810701" w:rsidP="00810701"/>
    <w:p w14:paraId="2AAFDDE8" w14:textId="77777777" w:rsidR="00810701" w:rsidRPr="00810701" w:rsidRDefault="001567BA" w:rsidP="00810701">
      <w:r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 wp14:anchorId="59695E62" wp14:editId="07777777">
            <wp:simplePos x="0" y="0"/>
            <wp:positionH relativeFrom="column">
              <wp:posOffset>0</wp:posOffset>
            </wp:positionH>
            <wp:positionV relativeFrom="paragraph">
              <wp:posOffset>147955</wp:posOffset>
            </wp:positionV>
            <wp:extent cx="5731510" cy="875665"/>
            <wp:effectExtent l="0" t="0" r="254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EB378F" w14:textId="77777777" w:rsidR="00810701" w:rsidRPr="00810701" w:rsidRDefault="00810701" w:rsidP="00810701"/>
    <w:p w14:paraId="02DBB8B4" w14:textId="77777777" w:rsidR="00810701" w:rsidRDefault="00F13969" w:rsidP="00810701"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 wp14:anchorId="47263481" wp14:editId="07777777">
            <wp:simplePos x="0" y="0"/>
            <wp:positionH relativeFrom="column">
              <wp:posOffset>0</wp:posOffset>
            </wp:positionH>
            <wp:positionV relativeFrom="paragraph">
              <wp:posOffset>311150</wp:posOffset>
            </wp:positionV>
            <wp:extent cx="3381375" cy="22002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58222B" w14:textId="77777777" w:rsidR="00810701" w:rsidRDefault="00810701" w:rsidP="00810701"/>
    <w:p w14:paraId="6A05A809" w14:textId="77777777" w:rsidR="00810701" w:rsidRPr="00810701" w:rsidRDefault="00810701" w:rsidP="00810701"/>
    <w:p w14:paraId="5A39BBE3" w14:textId="3341BD0A" w:rsidR="00810701" w:rsidRDefault="00810701" w:rsidP="6EFE415C">
      <w:pPr>
        <w:tabs>
          <w:tab w:val="left" w:pos="6750"/>
        </w:tabs>
      </w:pPr>
    </w:p>
    <w:p w14:paraId="41C8F396" w14:textId="0CE18123" w:rsidR="00563CBB" w:rsidRPr="00563CBB" w:rsidRDefault="00563CBB" w:rsidP="6EFE415C">
      <w:pPr>
        <w:tabs>
          <w:tab w:val="left" w:pos="6750"/>
        </w:tabs>
      </w:pPr>
    </w:p>
    <w:p w14:paraId="6B4A10C1" w14:textId="77777777" w:rsidR="00810701" w:rsidRPr="00810701" w:rsidRDefault="00810701" w:rsidP="00810701">
      <w:pPr>
        <w:tabs>
          <w:tab w:val="left" w:pos="7395"/>
        </w:tabs>
        <w:rPr>
          <w:b/>
          <w:u w:val="single"/>
        </w:rPr>
      </w:pPr>
      <w:r>
        <w:rPr>
          <w:b/>
          <w:u w:val="single"/>
        </w:rPr>
        <w:t xml:space="preserve">                                                                                                                                        </w:t>
      </w:r>
    </w:p>
    <w:p w14:paraId="72A3D3EC" w14:textId="77777777" w:rsidR="001567BA" w:rsidRDefault="001567BA" w:rsidP="00810701">
      <w:pPr>
        <w:ind w:firstLine="720"/>
      </w:pPr>
    </w:p>
    <w:p w14:paraId="0D0B940D" w14:textId="538206AE" w:rsidR="001567BA" w:rsidRPr="001567BA" w:rsidRDefault="001567BA" w:rsidP="001567BA"/>
    <w:p w14:paraId="0E27B00A" w14:textId="37D9A2A5" w:rsidR="001567BA" w:rsidRPr="001567BA" w:rsidRDefault="006647E7" w:rsidP="001567BA">
      <w:r>
        <w:rPr>
          <w:noProof/>
          <w:lang w:eastAsia="en-GB"/>
        </w:rPr>
        <mc:AlternateContent>
          <mc:Choice Requires="wps">
            <w:drawing>
              <wp:inline distT="45720" distB="45720" distL="114300" distR="114300" wp14:anchorId="33417619" wp14:editId="715C74F8">
                <wp:extent cx="2133600" cy="2419350"/>
                <wp:effectExtent l="0" t="0" r="19050" b="19050"/>
                <wp:docPr id="18621566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1D83E1" w14:textId="77777777" w:rsidR="006647E7" w:rsidRDefault="006647E7" w:rsidP="006647E7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14:paraId="2C593CCF" w14:textId="77777777" w:rsidR="006647E7" w:rsidRDefault="006647E7" w:rsidP="006647E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do I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plus </w:t>
                            </w:r>
                            <w:r>
                              <w:rPr>
                                <w:color w:val="FF0000"/>
                              </w:rPr>
                              <w:t xml:space="preserve">to 5 to make 20? </w:t>
                            </w:r>
                          </w:p>
                          <w:p w14:paraId="767EA484" w14:textId="77777777" w:rsidR="006647E7" w:rsidRDefault="006647E7" w:rsidP="006647E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needs to be </w:t>
                            </w:r>
                            <w:r w:rsidRPr="00810701">
                              <w:rPr>
                                <w:b/>
                                <w:color w:val="FF0000"/>
                              </w:rPr>
                              <w:t>add</w:t>
                            </w:r>
                            <w:r>
                              <w:rPr>
                                <w:color w:val="FF0000"/>
                              </w:rPr>
                              <w:t xml:space="preserve">ed to 11 to make 20? </w:t>
                            </w:r>
                          </w:p>
                          <w:p w14:paraId="737A5B8E" w14:textId="77777777" w:rsidR="006647E7" w:rsidRDefault="006647E7" w:rsidP="006647E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20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take away </w:t>
                            </w:r>
                            <w:r>
                              <w:rPr>
                                <w:color w:val="FF0000"/>
                              </w:rPr>
                              <w:t>6?</w:t>
                            </w:r>
                          </w:p>
                          <w:p w14:paraId="38173D50" w14:textId="77777777" w:rsidR="006647E7" w:rsidRDefault="006647E7" w:rsidP="006647E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3 </w:t>
                            </w:r>
                            <w:r w:rsidRPr="001567BA">
                              <w:rPr>
                                <w:b/>
                                <w:color w:val="FF0000"/>
                              </w:rPr>
                              <w:t>less than</w:t>
                            </w:r>
                            <w:r>
                              <w:rPr>
                                <w:color w:val="FF0000"/>
                              </w:rPr>
                              <w:t xml:space="preserve"> 20?</w:t>
                            </w:r>
                          </w:p>
                          <w:p w14:paraId="6E980119" w14:textId="77777777" w:rsidR="006647E7" w:rsidRDefault="006647E7" w:rsidP="006647E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How many more than </w:t>
                            </w:r>
                            <w:r>
                              <w:rPr>
                                <w:color w:val="FF0000"/>
                              </w:rPr>
                              <w:t>16 is 20?</w:t>
                            </w:r>
                          </w:p>
                          <w:p w14:paraId="586F1085" w14:textId="77777777" w:rsidR="006647E7" w:rsidRPr="001567BA" w:rsidRDefault="006647E7" w:rsidP="006647E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20 </w:t>
                            </w:r>
                            <w:r w:rsidRPr="001567BA">
                              <w:rPr>
                                <w:b/>
                                <w:color w:val="FF0000"/>
                              </w:rPr>
                              <w:t>subtract</w:t>
                            </w:r>
                            <w:r>
                              <w:rPr>
                                <w:color w:val="FF0000"/>
                              </w:rPr>
                              <w:t xml:space="preserve"> 13?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34176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68pt;height:19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">
                <v:textbox>
                  <w:txbxContent>
                    <w:p w14:paraId="691D83E1" w14:textId="77777777" w:rsidR="006647E7" w:rsidRDefault="006647E7" w:rsidP="006647E7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14:paraId="2C593CCF" w14:textId="77777777" w:rsidR="006647E7" w:rsidRDefault="006647E7" w:rsidP="006647E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do I </w:t>
                      </w:r>
                      <w:r>
                        <w:rPr>
                          <w:b/>
                          <w:color w:val="FF0000"/>
                        </w:rPr>
                        <w:t xml:space="preserve">plus </w:t>
                      </w:r>
                      <w:r>
                        <w:rPr>
                          <w:color w:val="FF0000"/>
                        </w:rPr>
                        <w:t xml:space="preserve">to 5 to make 20? </w:t>
                      </w:r>
                    </w:p>
                    <w:p w14:paraId="767EA484" w14:textId="77777777" w:rsidR="006647E7" w:rsidRDefault="006647E7" w:rsidP="006647E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needs to be </w:t>
                      </w:r>
                      <w:r w:rsidRPr="00810701">
                        <w:rPr>
                          <w:b/>
                          <w:color w:val="FF0000"/>
                        </w:rPr>
                        <w:t>add</w:t>
                      </w:r>
                      <w:r>
                        <w:rPr>
                          <w:color w:val="FF0000"/>
                        </w:rPr>
                        <w:t xml:space="preserve">ed to 11 to make 20? </w:t>
                      </w:r>
                    </w:p>
                    <w:p w14:paraId="737A5B8E" w14:textId="77777777" w:rsidR="006647E7" w:rsidRDefault="006647E7" w:rsidP="006647E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20 </w:t>
                      </w:r>
                      <w:r>
                        <w:rPr>
                          <w:b/>
                          <w:color w:val="FF0000"/>
                        </w:rPr>
                        <w:t xml:space="preserve">take away </w:t>
                      </w:r>
                      <w:r>
                        <w:rPr>
                          <w:color w:val="FF0000"/>
                        </w:rPr>
                        <w:t>6?</w:t>
                      </w:r>
                    </w:p>
                    <w:p w14:paraId="38173D50" w14:textId="77777777" w:rsidR="006647E7" w:rsidRDefault="006647E7" w:rsidP="006647E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3 </w:t>
                      </w:r>
                      <w:r w:rsidRPr="001567BA">
                        <w:rPr>
                          <w:b/>
                          <w:color w:val="FF0000"/>
                        </w:rPr>
                        <w:t>less than</w:t>
                      </w:r>
                      <w:r>
                        <w:rPr>
                          <w:color w:val="FF0000"/>
                        </w:rPr>
                        <w:t xml:space="preserve"> 20?</w:t>
                      </w:r>
                    </w:p>
                    <w:p w14:paraId="6E980119" w14:textId="77777777" w:rsidR="006647E7" w:rsidRDefault="006647E7" w:rsidP="006647E7">
                      <w:pPr>
                        <w:rPr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How many more than </w:t>
                      </w:r>
                      <w:r>
                        <w:rPr>
                          <w:color w:val="FF0000"/>
                        </w:rPr>
                        <w:t>16 is 20?</w:t>
                      </w:r>
                    </w:p>
                    <w:p w14:paraId="586F1085" w14:textId="77777777" w:rsidR="006647E7" w:rsidRPr="001567BA" w:rsidRDefault="006647E7" w:rsidP="006647E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20 </w:t>
                      </w:r>
                      <w:r w:rsidRPr="001567BA">
                        <w:rPr>
                          <w:b/>
                          <w:color w:val="FF0000"/>
                        </w:rPr>
                        <w:t>subtract</w:t>
                      </w:r>
                      <w:r>
                        <w:rPr>
                          <w:color w:val="FF0000"/>
                        </w:rPr>
                        <w:t xml:space="preserve"> 13?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bookmarkStart w:id="0" w:name="_GoBack"/>
      <w:bookmarkEnd w:id="0"/>
    </w:p>
    <w:p w14:paraId="44410938" w14:textId="77777777" w:rsidR="001567BA" w:rsidRPr="001567BA" w:rsidRDefault="001567BA" w:rsidP="001567BA"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62E99E02" wp14:editId="07777777">
            <wp:simplePos x="0" y="0"/>
            <wp:positionH relativeFrom="column">
              <wp:posOffset>0</wp:posOffset>
            </wp:positionH>
            <wp:positionV relativeFrom="paragraph">
              <wp:posOffset>12700</wp:posOffset>
            </wp:positionV>
            <wp:extent cx="5524500" cy="4953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061E4C" w14:textId="77777777" w:rsidR="001567BA" w:rsidRDefault="001567BA" w:rsidP="001567BA"/>
    <w:p w14:paraId="0307CEAF" w14:textId="77777777" w:rsidR="001567BA" w:rsidRDefault="001567BA" w:rsidP="001567BA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w14:paraId="31807446" w14:textId="77777777" w:rsidR="001567BA" w:rsidRDefault="001567BA" w:rsidP="001567BA">
      <w:pPr>
        <w:pStyle w:val="ListParagraph"/>
        <w:numPr>
          <w:ilvl w:val="0"/>
          <w:numId w:val="1"/>
        </w:numPr>
        <w:ind w:left="360"/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14:paraId="2DA8DDFF" w14:textId="77777777" w:rsidR="001567BA" w:rsidRDefault="001567BA" w:rsidP="001567BA">
      <w:pPr>
        <w:pStyle w:val="ListParagraph"/>
        <w:numPr>
          <w:ilvl w:val="0"/>
          <w:numId w:val="1"/>
        </w:numPr>
        <w:ind w:left="360"/>
      </w:pPr>
      <w:r>
        <w:lastRenderedPageBreak/>
        <w:t>Use what you already know- use number bonds to 10 (e.g. 7 + 3 = 10) to work out related number bonds to 20 (e.g. 17 + 3 = 20).</w:t>
      </w:r>
    </w:p>
    <w:p w14:paraId="738161D6" w14:textId="77777777" w:rsidR="001567BA" w:rsidRDefault="001567BA" w:rsidP="00281D88">
      <w:pPr>
        <w:pStyle w:val="ListParagraph"/>
        <w:numPr>
          <w:ilvl w:val="0"/>
          <w:numId w:val="1"/>
        </w:numPr>
        <w:ind w:left="360"/>
      </w:pPr>
      <w:r>
        <w:t xml:space="preserve">Use practical resources to consider the bonds in a practical way. E.g. Make collections of 20 objects. Ask questions such as, ‘How many more conkers would I need to make 20?’ </w:t>
      </w:r>
    </w:p>
    <w:p w14:paraId="37FD2BD3" w14:textId="77777777" w:rsidR="001567BA" w:rsidRDefault="001567BA" w:rsidP="00281D88">
      <w:pPr>
        <w:pStyle w:val="ListParagraph"/>
        <w:numPr>
          <w:ilvl w:val="0"/>
          <w:numId w:val="1"/>
        </w:numPr>
        <w:ind w:left="360"/>
      </w:pPr>
      <w:r>
        <w:t>Look at the patterns with both objects and numbers. E.g. as one number increases the other one decreases.</w:t>
      </w:r>
    </w:p>
    <w:p w14:paraId="4371DA81" w14:textId="77777777" w:rsidR="001567BA" w:rsidRDefault="001567BA" w:rsidP="00281D88">
      <w:pPr>
        <w:pStyle w:val="ListParagraph"/>
        <w:numPr>
          <w:ilvl w:val="0"/>
          <w:numId w:val="1"/>
        </w:numPr>
        <w:ind w:left="360"/>
      </w:pPr>
      <w:r>
        <w:t xml:space="preserve">Make a poster - your child could make a poster showing the different ways of making 20. </w:t>
      </w:r>
    </w:p>
    <w:p w14:paraId="1AD2FE2C" w14:textId="77777777" w:rsidR="001567BA" w:rsidRDefault="001567BA" w:rsidP="001567BA">
      <w:pPr>
        <w:pStyle w:val="ListParagraph"/>
        <w:numPr>
          <w:ilvl w:val="0"/>
          <w:numId w:val="1"/>
        </w:numPr>
        <w:ind w:left="360"/>
      </w:pPr>
      <w:r>
        <w:t xml:space="preserve">Practise with the numbers in order and chosen randomly-remember the aim is for the child to be able to respond immediately. </w:t>
      </w:r>
    </w:p>
    <w:p w14:paraId="47F357A0" w14:textId="77777777" w:rsidR="001567BA" w:rsidRDefault="001567BA" w:rsidP="001567BA">
      <w:pPr>
        <w:pStyle w:val="ListParagraph"/>
        <w:numPr>
          <w:ilvl w:val="0"/>
          <w:numId w:val="1"/>
        </w:numPr>
        <w:ind w:left="360"/>
      </w:pPr>
      <w:r>
        <w:t xml:space="preserve">Play games- your child can play number bond pairs online at </w:t>
      </w:r>
      <w:hyperlink r:id="rId13" w:history="1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</w:t>
      </w:r>
    </w:p>
    <w:p w14:paraId="44EAFD9C" w14:textId="77777777" w:rsidR="001567BA" w:rsidRDefault="001567BA" w:rsidP="001567BA"/>
    <w:p w14:paraId="2F501D92" w14:textId="77777777" w:rsidR="00F13969" w:rsidRDefault="00F13969" w:rsidP="00F13969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t>Make it real!</w:t>
      </w:r>
    </w:p>
    <w:p w14:paraId="3F74C876" w14:textId="77777777" w:rsidR="00F13969" w:rsidRDefault="00F13969" w:rsidP="00F13969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324DB0D7" wp14:editId="6986041D">
            <wp:simplePos x="0" y="0"/>
            <wp:positionH relativeFrom="column">
              <wp:posOffset>0</wp:posOffset>
            </wp:positionH>
            <wp:positionV relativeFrom="paragraph">
              <wp:posOffset>375920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374217" w14:textId="77777777" w:rsidR="00F13969" w:rsidRDefault="00F13969" w:rsidP="00F13969">
      <w:pPr>
        <w:tabs>
          <w:tab w:val="left" w:pos="1005"/>
        </w:tabs>
        <w:spacing w:after="0"/>
        <w:rPr>
          <w:b/>
          <w:sz w:val="24"/>
          <w:szCs w:val="28"/>
        </w:rPr>
      </w:pPr>
      <w:r>
        <w:rPr>
          <w:b/>
          <w:sz w:val="24"/>
          <w:szCs w:val="28"/>
        </w:rPr>
        <w:t>There are 20 ladybirds on the leaf. Fifteen fly away, how many are left?</w:t>
      </w:r>
    </w:p>
    <w:p w14:paraId="05F6B824" w14:textId="77777777" w:rsidR="00F13969" w:rsidRDefault="00F13969" w:rsidP="00F13969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5 ladybirds!</w:t>
      </w:r>
    </w:p>
    <w:p w14:paraId="7DA9E3DD" w14:textId="77777777" w:rsidR="00F13969" w:rsidRDefault="00F13969" w:rsidP="00F13969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w14:paraId="5CB955DD" w14:textId="77777777" w:rsidR="00F13969" w:rsidRDefault="00F13969" w:rsidP="00F13969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15 add 5 make 20.</w:t>
      </w:r>
    </w:p>
    <w:p w14:paraId="61309944" w14:textId="77777777" w:rsidR="00F13969" w:rsidRPr="001400F3" w:rsidRDefault="00F13969" w:rsidP="00F13969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896" behindDoc="1" locked="0" layoutInCell="1" allowOverlap="1" wp14:anchorId="5558CED6" wp14:editId="4B03BCB6">
            <wp:simplePos x="0" y="0"/>
            <wp:positionH relativeFrom="column">
              <wp:posOffset>4648200</wp:posOffset>
            </wp:positionH>
            <wp:positionV relativeFrom="paragraph">
              <wp:posOffset>143510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br w:type="textWrapping" w:clear="all"/>
      </w:r>
      <w:r w:rsidRPr="6EFE415C">
        <w:rPr>
          <w:b/>
          <w:bCs/>
          <w:sz w:val="24"/>
          <w:szCs w:val="24"/>
        </w:rPr>
        <w:t>I have 4 pence in my purse. How much more do I need to make 20p?</w:t>
      </w:r>
      <w:r w:rsidRPr="6EFE415C">
        <w:rPr>
          <w:b/>
          <w:bCs/>
          <w:noProof/>
          <w:lang w:eastAsia="en-GB"/>
        </w:rPr>
        <w:t xml:space="preserve"> </w:t>
      </w:r>
    </w:p>
    <w:p w14:paraId="76747AFE" w14:textId="77777777" w:rsidR="00F13969" w:rsidRDefault="00F13969" w:rsidP="00F13969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 xml:space="preserve">16p! Why? Because 4 pence and 16 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pence is </w:t>
      </w:r>
      <w:r>
        <w:rPr>
          <w:b/>
          <w:i/>
          <w:color w:val="548DD4" w:themeColor="text2" w:themeTint="99"/>
          <w:sz w:val="24"/>
          <w:szCs w:val="28"/>
        </w:rPr>
        <w:t>20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 pence altogether. </w:t>
      </w:r>
    </w:p>
    <w:p w14:paraId="5901E296" w14:textId="77777777" w:rsidR="00F13969" w:rsidRDefault="00F13969" w:rsidP="00F13969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2981AFAA" wp14:editId="07777777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571750" cy="895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94D5A5" w14:textId="77777777" w:rsidR="00F13969" w:rsidRDefault="00F13969" w:rsidP="00F13969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14:paraId="3DEEC669" w14:textId="77777777" w:rsidR="00F13969" w:rsidRPr="001400F3" w:rsidRDefault="00F13969" w:rsidP="00F13969">
      <w:pPr>
        <w:rPr>
          <w:sz w:val="24"/>
          <w:szCs w:val="28"/>
        </w:rPr>
      </w:pPr>
    </w:p>
    <w:p w14:paraId="018CAB3E" w14:textId="77777777" w:rsidR="00F13969" w:rsidRDefault="00F13969" w:rsidP="00F13969">
      <w:pPr>
        <w:rPr>
          <w:sz w:val="24"/>
          <w:szCs w:val="28"/>
        </w:rPr>
      </w:pPr>
      <w:r>
        <w:rPr>
          <w:sz w:val="24"/>
          <w:szCs w:val="28"/>
        </w:rPr>
        <w:t>I have 20 cm of ribbon, I cut off 13 centimetres. How much ribbon is left?</w:t>
      </w:r>
    </w:p>
    <w:p w14:paraId="7780D0C4" w14:textId="77777777" w:rsidR="00F13969" w:rsidRDefault="00F13969" w:rsidP="00F13969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7 cm! Why? Because 7 add 13 makes 20. </w:t>
      </w:r>
    </w:p>
    <w:p w14:paraId="0BA4FF7A" w14:textId="77777777" w:rsidR="00F13969" w:rsidRDefault="00F13969" w:rsidP="00F1396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14:paraId="1C1CE020" w14:textId="77777777" w:rsidR="00F13969" w:rsidRPr="00B55623" w:rsidRDefault="00F13969" w:rsidP="00F13969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14:paraId="2D455C90" w14:textId="77777777" w:rsidR="00F13969" w:rsidRDefault="00F13969" w:rsidP="00F13969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14:paraId="24A7C90B" w14:textId="77777777" w:rsidR="00F13969" w:rsidRDefault="00F13969" w:rsidP="00F13969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‘18’ (number bonds to 20).</w:t>
      </w:r>
    </w:p>
    <w:p w14:paraId="3656B9AB" w14:textId="77777777" w:rsidR="00F13969" w:rsidRDefault="00F13969" w:rsidP="00F13969">
      <w:pPr>
        <w:spacing w:after="0" w:line="240" w:lineRule="auto"/>
        <w:rPr>
          <w:sz w:val="24"/>
          <w:szCs w:val="28"/>
        </w:rPr>
      </w:pPr>
    </w:p>
    <w:p w14:paraId="7C7818B2" w14:textId="77777777" w:rsidR="00F13969" w:rsidRPr="00B55623" w:rsidRDefault="00F13969" w:rsidP="00F13969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14:paraId="746BDC62" w14:textId="77777777" w:rsidR="00F13969" w:rsidRDefault="00F13969" w:rsidP="00F13969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20 beans on this place, I hide some under a cup- how many have I hidden? </w:t>
      </w:r>
    </w:p>
    <w:p w14:paraId="45FB0818" w14:textId="77777777" w:rsidR="00F13969" w:rsidRDefault="00F13969" w:rsidP="00F13969">
      <w:pPr>
        <w:spacing w:after="0" w:line="240" w:lineRule="auto"/>
        <w:rPr>
          <w:sz w:val="24"/>
          <w:szCs w:val="28"/>
        </w:rPr>
      </w:pPr>
    </w:p>
    <w:p w14:paraId="4137E12D" w14:textId="77777777" w:rsidR="00F13969" w:rsidRDefault="00F13969" w:rsidP="00F13969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14:paraId="09BDC628" w14:textId="77777777" w:rsidR="00F13969" w:rsidRPr="00B55623" w:rsidRDefault="00F13969" w:rsidP="00F1396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lastRenderedPageBreak/>
        <w:t>Play snap by matching the number bonds.</w:t>
      </w:r>
    </w:p>
    <w:p w14:paraId="598DE797" w14:textId="77777777" w:rsidR="00F13969" w:rsidRDefault="00F13969" w:rsidP="00F1396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14:paraId="1C15E3FB" w14:textId="77777777" w:rsidR="00F13969" w:rsidRPr="00B55623" w:rsidRDefault="00F13969" w:rsidP="00F13969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14:paraId="46E9BD7C" w14:textId="77777777" w:rsidR="00F13969" w:rsidRDefault="00F13969" w:rsidP="00F13969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Connect two dominoes to make the bond. </w:t>
      </w:r>
    </w:p>
    <w:p w14:paraId="049F31CB" w14:textId="77777777" w:rsidR="00F13969" w:rsidRDefault="00F13969" w:rsidP="00F13969">
      <w:pPr>
        <w:spacing w:after="0" w:line="240" w:lineRule="auto"/>
        <w:rPr>
          <w:sz w:val="24"/>
          <w:szCs w:val="28"/>
        </w:rPr>
      </w:pPr>
    </w:p>
    <w:p w14:paraId="269C45B4" w14:textId="77777777" w:rsidR="00F13969" w:rsidRDefault="00F13969" w:rsidP="00F13969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w14:paraId="7683C1BA" w14:textId="77777777" w:rsidR="00F13969" w:rsidRDefault="00F13969" w:rsidP="00F13969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E.g. 20 speckled frogs, 20 green bottles, 20 in a bed</w:t>
      </w:r>
    </w:p>
    <w:p w14:paraId="53128261" w14:textId="77777777" w:rsidR="00F13969" w:rsidRDefault="00F13969" w:rsidP="00F13969">
      <w:pPr>
        <w:spacing w:after="0" w:line="240" w:lineRule="auto"/>
        <w:rPr>
          <w:b/>
          <w:sz w:val="24"/>
          <w:szCs w:val="28"/>
        </w:rPr>
      </w:pPr>
    </w:p>
    <w:p w14:paraId="35049287" w14:textId="77777777" w:rsidR="00F13969" w:rsidRPr="00B55623" w:rsidRDefault="00F13969" w:rsidP="00F13969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14:paraId="00400DB1" w14:textId="77777777" w:rsidR="00F13969" w:rsidRPr="00B55623" w:rsidRDefault="00F13969" w:rsidP="00F13969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14:paraId="62486C05" w14:textId="77777777" w:rsidR="00F13969" w:rsidRPr="001567BA" w:rsidRDefault="00F13969" w:rsidP="001567BA"/>
    <w:sectPr w:rsidR="00F13969" w:rsidRPr="001567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01"/>
    <w:rsid w:val="001567BA"/>
    <w:rsid w:val="00563CBB"/>
    <w:rsid w:val="006647E7"/>
    <w:rsid w:val="00810701"/>
    <w:rsid w:val="00CD0982"/>
    <w:rsid w:val="00F13969"/>
    <w:rsid w:val="0784BA8B"/>
    <w:rsid w:val="29A1F310"/>
    <w:rsid w:val="4143E8D1"/>
    <w:rsid w:val="6EFE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97997"/>
  <w15:chartTrackingRefBased/>
  <w15:docId w15:val="{E48124FF-71EE-4CBD-84F2-0BADB34E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7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6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onkermaths.com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4ECB44-FC0C-480A-AD6B-228AE586392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100B3FE6-9ACC-4703-974E-AD5AB97689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C1896B-A7C3-4596-8846-830339437BE3}"/>
</file>

<file path=docProps/app.xml><?xml version="1.0" encoding="utf-8"?>
<Properties xmlns="http://schemas.openxmlformats.org/officeDocument/2006/extended-properties" xmlns:vt="http://schemas.openxmlformats.org/officeDocument/2006/docPropsVTypes">
  <Template>8ACBC2A1</Template>
  <TotalTime>0</TotalTime>
  <Pages>3</Pages>
  <Words>359</Words>
  <Characters>2052</Characters>
  <Application>Microsoft Office Word</Application>
  <DocSecurity>0</DocSecurity>
  <Lines>17</Lines>
  <Paragraphs>4</Paragraphs>
  <ScaleCrop>false</ScaleCrop>
  <Company>Cheapside CE Primary School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Miss C. Hipkin</cp:lastModifiedBy>
  <cp:revision>5</cp:revision>
  <dcterms:created xsi:type="dcterms:W3CDTF">2018-09-16T16:51:00Z</dcterms:created>
  <dcterms:modified xsi:type="dcterms:W3CDTF">2022-08-02T10:36:00Z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