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13EB06D8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107FA3">
        <w:rPr>
          <w:rFonts w:ascii="XCCW Joined 23a" w:hAnsi="XCCW Joined 23a"/>
          <w:sz w:val="28"/>
          <w:szCs w:val="28"/>
          <w:u w:val="single"/>
        </w:rPr>
        <w:t>2.3.26</w:t>
      </w:r>
      <w:bookmarkStart w:id="0" w:name="_GoBack"/>
      <w:bookmarkEnd w:id="0"/>
    </w:p>
    <w:p w14:paraId="34128340" w14:textId="619E1754" w:rsidR="001C3600" w:rsidRPr="00C40598" w:rsidRDefault="001C3600" w:rsidP="00C40598">
      <w:pPr>
        <w:pStyle w:val="Heading1"/>
        <w:shd w:val="clear" w:color="auto" w:fill="FFFFFF"/>
        <w:rPr>
          <w:rFonts w:ascii="XCCW Joined 23a" w:hAnsi="XCCW Joined 23a" w:cs="Arial"/>
          <w:bCs w:val="0"/>
          <w:color w:val="333333"/>
          <w:sz w:val="28"/>
          <w:szCs w:val="28"/>
        </w:rPr>
      </w:pPr>
      <w:r w:rsidRPr="00C40598">
        <w:rPr>
          <w:rFonts w:ascii="XCCW Joined 23a" w:hAnsi="XCCW Joined 23a"/>
          <w:sz w:val="28"/>
          <w:szCs w:val="28"/>
        </w:rPr>
        <w:t>Look, cover, write</w:t>
      </w:r>
      <w:r w:rsidR="0074640C" w:rsidRPr="00C40598">
        <w:rPr>
          <w:rFonts w:ascii="XCCW Joined 23a" w:hAnsi="XCCW Joined 23a"/>
          <w:sz w:val="28"/>
          <w:szCs w:val="28"/>
        </w:rPr>
        <w:t>, check</w:t>
      </w:r>
      <w:r w:rsidRPr="00C40598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 w:rsidRPr="00C40598">
        <w:rPr>
          <w:rFonts w:ascii="XCCW Joined 23a" w:hAnsi="XCCW Joined 23a"/>
          <w:sz w:val="28"/>
          <w:szCs w:val="28"/>
        </w:rPr>
        <w:t xml:space="preserve"> The Rule:</w:t>
      </w:r>
      <w:r w:rsidR="00C14EEF" w:rsidRPr="00C40598">
        <w:rPr>
          <w:rFonts w:ascii="XCCW Joined 23a" w:hAnsi="XCCW Joined 23a"/>
          <w:sz w:val="28"/>
          <w:szCs w:val="28"/>
        </w:rPr>
        <w:t xml:space="preserve"> </w:t>
      </w:r>
      <w:r w:rsidR="001F6BD2" w:rsidRPr="00C40598">
        <w:rPr>
          <w:rFonts w:ascii="XCCW Joined 23a" w:hAnsi="XCCW Joined 23a" w:cs="Arial"/>
          <w:bCs w:val="0"/>
          <w:color w:val="333333"/>
          <w:sz w:val="28"/>
          <w:szCs w:val="28"/>
        </w:rPr>
        <w:t xml:space="preserve">Words </w:t>
      </w:r>
      <w:r w:rsidR="000B3A6F" w:rsidRPr="00C40598">
        <w:rPr>
          <w:rFonts w:ascii="XCCW Joined 23a" w:hAnsi="XCCW Joined 23a" w:cs="Arial"/>
          <w:bCs w:val="0"/>
          <w:color w:val="333333"/>
          <w:sz w:val="28"/>
          <w:szCs w:val="28"/>
        </w:rPr>
        <w:t>ending with the /k/ sound, spelt –que (French origin)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693"/>
        <w:gridCol w:w="2551"/>
        <w:gridCol w:w="2552"/>
        <w:gridCol w:w="2268"/>
        <w:gridCol w:w="2635"/>
      </w:tblGrid>
      <w:tr w:rsidR="00C40598" w:rsidRPr="003D4BF6" w14:paraId="43D2C629" w14:textId="77777777" w:rsidTr="00642574">
        <w:tc>
          <w:tcPr>
            <w:tcW w:w="2689" w:type="dxa"/>
          </w:tcPr>
          <w:p w14:paraId="081F4EBF" w14:textId="7645BC50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693" w:type="dxa"/>
          </w:tcPr>
          <w:p w14:paraId="12DC4152" w14:textId="1794704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1</w:t>
            </w:r>
          </w:p>
        </w:tc>
        <w:tc>
          <w:tcPr>
            <w:tcW w:w="2551" w:type="dxa"/>
          </w:tcPr>
          <w:p w14:paraId="75B1E07C" w14:textId="329AA4D0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2</w:t>
            </w:r>
          </w:p>
        </w:tc>
        <w:tc>
          <w:tcPr>
            <w:tcW w:w="2552" w:type="dxa"/>
          </w:tcPr>
          <w:p w14:paraId="4C8A552C" w14:textId="4BE91C3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3</w:t>
            </w:r>
          </w:p>
        </w:tc>
        <w:tc>
          <w:tcPr>
            <w:tcW w:w="2268" w:type="dxa"/>
          </w:tcPr>
          <w:p w14:paraId="0A9925D6" w14:textId="5B1B18BF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4</w:t>
            </w:r>
          </w:p>
        </w:tc>
        <w:tc>
          <w:tcPr>
            <w:tcW w:w="2635" w:type="dxa"/>
          </w:tcPr>
          <w:p w14:paraId="215B7A3F" w14:textId="567DBC22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C40598" w:rsidRPr="003D4BF6" w14:paraId="71A4496E" w14:textId="77777777" w:rsidTr="00642574">
        <w:tc>
          <w:tcPr>
            <w:tcW w:w="2689" w:type="dxa"/>
          </w:tcPr>
          <w:p w14:paraId="5F7F5FD6" w14:textId="6C5639E7" w:rsidR="00C40598" w:rsidRPr="004C1398" w:rsidRDefault="00C40598" w:rsidP="00C40598">
            <w:pPr>
              <w:rPr>
                <w:rFonts w:ascii="XCCW Joined 23a" w:hAnsi="XCCW Joined 23a"/>
                <w:bCs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technique</w:t>
            </w:r>
          </w:p>
        </w:tc>
        <w:tc>
          <w:tcPr>
            <w:tcW w:w="2693" w:type="dxa"/>
          </w:tcPr>
          <w:p w14:paraId="348C6FDB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51" w:type="dxa"/>
          </w:tcPr>
          <w:p w14:paraId="0AABF99B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52" w:type="dxa"/>
          </w:tcPr>
          <w:p w14:paraId="02936902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268" w:type="dxa"/>
          </w:tcPr>
          <w:p w14:paraId="6C301FF4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635" w:type="dxa"/>
          </w:tcPr>
          <w:p w14:paraId="0D46D69F" w14:textId="66B1B89A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E45F124" w14:textId="77777777" w:rsidTr="00642574">
        <w:tc>
          <w:tcPr>
            <w:tcW w:w="2689" w:type="dxa"/>
          </w:tcPr>
          <w:p w14:paraId="1B6DC7D9" w14:textId="42F84209" w:rsidR="00C40598" w:rsidRPr="000C0C99" w:rsidRDefault="00C4059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cheque</w:t>
            </w:r>
          </w:p>
        </w:tc>
        <w:tc>
          <w:tcPr>
            <w:tcW w:w="2693" w:type="dxa"/>
          </w:tcPr>
          <w:p w14:paraId="672A665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0A37501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5DAB6C7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02EB378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A05A809" w14:textId="4B03E3FB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2CD33338" w14:textId="77777777" w:rsidTr="00642574">
        <w:tc>
          <w:tcPr>
            <w:tcW w:w="2689" w:type="dxa"/>
          </w:tcPr>
          <w:p w14:paraId="65894BDF" w14:textId="490A3B7F" w:rsidR="00C40598" w:rsidRPr="000C0C99" w:rsidRDefault="00C4059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unique</w:t>
            </w:r>
          </w:p>
        </w:tc>
        <w:tc>
          <w:tcPr>
            <w:tcW w:w="2693" w:type="dxa"/>
          </w:tcPr>
          <w:p w14:paraId="5A39BBE3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41C8F396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72A3D3EC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0D0B940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E27B00A" w14:textId="6F4DED92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23B84336" w14:textId="77777777" w:rsidTr="00642574">
        <w:tc>
          <w:tcPr>
            <w:tcW w:w="2689" w:type="dxa"/>
          </w:tcPr>
          <w:p w14:paraId="6967EF07" w14:textId="28994404" w:rsidR="00C40598" w:rsidRPr="000C0C99" w:rsidRDefault="00C4059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antique</w:t>
            </w:r>
          </w:p>
        </w:tc>
        <w:tc>
          <w:tcPr>
            <w:tcW w:w="2693" w:type="dxa"/>
          </w:tcPr>
          <w:p w14:paraId="60061E4C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44EAFD9C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4B94D5A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3DEEC66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656B9AB" w14:textId="1B9FEEA1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25F8B7E" w14:textId="77777777" w:rsidTr="00642574">
        <w:tc>
          <w:tcPr>
            <w:tcW w:w="2689" w:type="dxa"/>
          </w:tcPr>
          <w:p w14:paraId="4FF2238A" w14:textId="1AD30EDE" w:rsidR="00C40598" w:rsidRPr="000C0C99" w:rsidRDefault="00C4059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plaque</w:t>
            </w:r>
          </w:p>
        </w:tc>
        <w:tc>
          <w:tcPr>
            <w:tcW w:w="2693" w:type="dxa"/>
          </w:tcPr>
          <w:p w14:paraId="45FB0818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049F31C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5312826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62486C0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4101652C" w14:textId="6192623D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2774081D" w14:textId="77777777" w:rsidTr="00642574">
        <w:tc>
          <w:tcPr>
            <w:tcW w:w="2689" w:type="dxa"/>
          </w:tcPr>
          <w:p w14:paraId="52E77583" w14:textId="2DEE2414" w:rsidR="00C40598" w:rsidRPr="000C0C99" w:rsidRDefault="00C4059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mosque</w:t>
            </w:r>
          </w:p>
        </w:tc>
        <w:tc>
          <w:tcPr>
            <w:tcW w:w="2693" w:type="dxa"/>
          </w:tcPr>
          <w:p w14:paraId="4B99056E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1299C43A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4DDBEF00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3461D77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CF2D8B6" w14:textId="47CFB080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78BDF01" w14:textId="77777777" w:rsidTr="00642574">
        <w:tc>
          <w:tcPr>
            <w:tcW w:w="2689" w:type="dxa"/>
          </w:tcPr>
          <w:p w14:paraId="5818F498" w14:textId="23EAED68" w:rsidR="00C40598" w:rsidRPr="000C0C99" w:rsidRDefault="00C4059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picturesque</w:t>
            </w:r>
          </w:p>
        </w:tc>
        <w:tc>
          <w:tcPr>
            <w:tcW w:w="2693" w:type="dxa"/>
          </w:tcPr>
          <w:p w14:paraId="0FB78278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1FC3994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0562CB0E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34CE0A4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2EBF3C5" w14:textId="05B2FF63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3AE5126E" w14:textId="77777777" w:rsidTr="00642574">
        <w:tc>
          <w:tcPr>
            <w:tcW w:w="2689" w:type="dxa"/>
          </w:tcPr>
          <w:p w14:paraId="0B7FEE0B" w14:textId="06A275F8" w:rsidR="00C40598" w:rsidRPr="000C0C99" w:rsidRDefault="00C40598" w:rsidP="00C40598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grotesque</w:t>
            </w:r>
          </w:p>
        </w:tc>
        <w:tc>
          <w:tcPr>
            <w:tcW w:w="2693" w:type="dxa"/>
          </w:tcPr>
          <w:p w14:paraId="6D98A12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2946DB82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5997CC1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110FFD37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699379" w14:textId="3EFC271F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1B6EBAE" w14:textId="77777777" w:rsidTr="00642574">
        <w:tc>
          <w:tcPr>
            <w:tcW w:w="2689" w:type="dxa"/>
          </w:tcPr>
          <w:p w14:paraId="3E3116BD" w14:textId="21944DA3" w:rsidR="00C40598" w:rsidRPr="000C0C99" w:rsidRDefault="00C4059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opaque</w:t>
            </w:r>
          </w:p>
        </w:tc>
        <w:tc>
          <w:tcPr>
            <w:tcW w:w="2693" w:type="dxa"/>
          </w:tcPr>
          <w:p w14:paraId="3FE9F23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1F72F646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08CE6F9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61CDCEA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B9E253" w14:textId="6A75A5E7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55632DBB" w14:textId="77777777" w:rsidTr="00642574">
        <w:tc>
          <w:tcPr>
            <w:tcW w:w="2689" w:type="dxa"/>
          </w:tcPr>
          <w:p w14:paraId="7F50D37E" w14:textId="517335F0" w:rsidR="00C40598" w:rsidRPr="000C0C99" w:rsidRDefault="00C4059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boutique</w:t>
            </w:r>
          </w:p>
        </w:tc>
        <w:tc>
          <w:tcPr>
            <w:tcW w:w="2693" w:type="dxa"/>
          </w:tcPr>
          <w:p w14:paraId="23DE523C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52E56223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07547A0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5043CB0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7459315" w14:textId="3E6A805C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1540F"/>
    <w:rsid w:val="00021D1C"/>
    <w:rsid w:val="0006375F"/>
    <w:rsid w:val="00077444"/>
    <w:rsid w:val="000B3A6F"/>
    <w:rsid w:val="000C0C99"/>
    <w:rsid w:val="000D2E1B"/>
    <w:rsid w:val="000E0D38"/>
    <w:rsid w:val="00107FA3"/>
    <w:rsid w:val="00142AEE"/>
    <w:rsid w:val="001A69AD"/>
    <w:rsid w:val="001C3600"/>
    <w:rsid w:val="001F6BD2"/>
    <w:rsid w:val="00300BEB"/>
    <w:rsid w:val="003A2543"/>
    <w:rsid w:val="003D4BF6"/>
    <w:rsid w:val="00481757"/>
    <w:rsid w:val="004B11E8"/>
    <w:rsid w:val="004C0170"/>
    <w:rsid w:val="004C1398"/>
    <w:rsid w:val="004D06C9"/>
    <w:rsid w:val="00535F48"/>
    <w:rsid w:val="00555FB5"/>
    <w:rsid w:val="00575D70"/>
    <w:rsid w:val="005E6E28"/>
    <w:rsid w:val="0061787E"/>
    <w:rsid w:val="00634509"/>
    <w:rsid w:val="006420BE"/>
    <w:rsid w:val="00642574"/>
    <w:rsid w:val="00686B12"/>
    <w:rsid w:val="006F2285"/>
    <w:rsid w:val="00706C69"/>
    <w:rsid w:val="00710BD3"/>
    <w:rsid w:val="00744029"/>
    <w:rsid w:val="00744F7E"/>
    <w:rsid w:val="0074640C"/>
    <w:rsid w:val="007A0BB7"/>
    <w:rsid w:val="008E7C14"/>
    <w:rsid w:val="00923DFF"/>
    <w:rsid w:val="00945357"/>
    <w:rsid w:val="009D3179"/>
    <w:rsid w:val="009E4AF2"/>
    <w:rsid w:val="00A04CCA"/>
    <w:rsid w:val="00AD498B"/>
    <w:rsid w:val="00AE5494"/>
    <w:rsid w:val="00B354E1"/>
    <w:rsid w:val="00B455D8"/>
    <w:rsid w:val="00B47FC0"/>
    <w:rsid w:val="00B81BFD"/>
    <w:rsid w:val="00BE1942"/>
    <w:rsid w:val="00C14EEF"/>
    <w:rsid w:val="00C2627A"/>
    <w:rsid w:val="00C40598"/>
    <w:rsid w:val="00CD46FD"/>
    <w:rsid w:val="00CF4CE5"/>
    <w:rsid w:val="00D165E6"/>
    <w:rsid w:val="00D22D1F"/>
    <w:rsid w:val="00DA509F"/>
    <w:rsid w:val="00E463D6"/>
    <w:rsid w:val="00EF66ED"/>
    <w:rsid w:val="00F02470"/>
    <w:rsid w:val="00F067DC"/>
    <w:rsid w:val="00F23D84"/>
    <w:rsid w:val="00F566E7"/>
    <w:rsid w:val="00F6070E"/>
    <w:rsid w:val="00F6127E"/>
    <w:rsid w:val="00F853CA"/>
    <w:rsid w:val="00F97F0C"/>
    <w:rsid w:val="096EDE47"/>
    <w:rsid w:val="2BE6865D"/>
    <w:rsid w:val="368DDD7E"/>
    <w:rsid w:val="3BC70483"/>
    <w:rsid w:val="7AFA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F6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F6B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478134-93F7-4145-8D13-505A12EEC40D}">
  <ds:schemaRefs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D1FB5D8D</Template>
  <TotalTime>2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2022-03-04T15:47:00Z</cp:lastPrinted>
  <dcterms:created xsi:type="dcterms:W3CDTF">2026-02-10T06:18:00Z</dcterms:created>
  <dcterms:modified xsi:type="dcterms:W3CDTF">2026-02-10T06:18:00Z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