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BF4021" w14:textId="50882F38" w:rsidR="00B354E1" w:rsidRPr="00F048FE" w:rsidRDefault="000C0C99" w:rsidP="00B354E1">
      <w:pPr>
        <w:rPr>
          <w:rFonts w:ascii="XCCW Joined 23a" w:hAnsi="XCCW Joined 23a"/>
          <w:sz w:val="28"/>
          <w:szCs w:val="28"/>
          <w:u w:val="single"/>
        </w:rPr>
      </w:pPr>
      <w:r w:rsidRPr="00F048FE">
        <w:rPr>
          <w:rFonts w:ascii="XCCW Joined 23a" w:hAnsi="XCCW Joined 23a"/>
          <w:sz w:val="28"/>
          <w:szCs w:val="28"/>
          <w:u w:val="single"/>
        </w:rPr>
        <w:t>Homework Practice</w:t>
      </w:r>
      <w:r w:rsidR="0074640C" w:rsidRPr="00F048FE">
        <w:rPr>
          <w:rFonts w:ascii="XCCW Joined 23a" w:hAnsi="XCCW Joined 23a"/>
          <w:sz w:val="28"/>
          <w:szCs w:val="28"/>
          <w:u w:val="single"/>
        </w:rPr>
        <w:t xml:space="preserve"> for Spelling Test on </w:t>
      </w:r>
      <w:r w:rsidR="003F2EA8" w:rsidRPr="00F048FE">
        <w:rPr>
          <w:rFonts w:ascii="XCCW Joined 23a" w:hAnsi="XCCW Joined 23a"/>
          <w:sz w:val="28"/>
          <w:szCs w:val="28"/>
          <w:u w:val="single"/>
        </w:rPr>
        <w:t>2</w:t>
      </w:r>
      <w:r w:rsidR="002007CB" w:rsidRPr="00F048FE">
        <w:rPr>
          <w:rFonts w:ascii="XCCW Joined 23a" w:hAnsi="XCCW Joined 23a"/>
          <w:sz w:val="28"/>
          <w:szCs w:val="28"/>
          <w:u w:val="single"/>
        </w:rPr>
        <w:t>3</w:t>
      </w:r>
      <w:r w:rsidR="00F048FE">
        <w:rPr>
          <w:rFonts w:ascii="XCCW Joined 23a" w:hAnsi="XCCW Joined 23a"/>
          <w:sz w:val="28"/>
          <w:szCs w:val="28"/>
          <w:u w:val="single"/>
        </w:rPr>
        <w:t>.2.26</w:t>
      </w:r>
      <w:bookmarkStart w:id="0" w:name="_GoBack"/>
      <w:bookmarkEnd w:id="0"/>
    </w:p>
    <w:p w14:paraId="34128340" w14:textId="3A10F6D8" w:rsidR="001C3600" w:rsidRPr="00F048FE" w:rsidRDefault="001C3600" w:rsidP="7AFA3EAF">
      <w:pPr>
        <w:rPr>
          <w:rFonts w:ascii="XCCW Joined 23a" w:eastAsia="XCCW Joined 23a" w:hAnsi="XCCW Joined 23a" w:cs="XCCW Joined 23a"/>
          <w:sz w:val="24"/>
          <w:szCs w:val="24"/>
        </w:rPr>
      </w:pPr>
      <w:r w:rsidRPr="00F048FE">
        <w:rPr>
          <w:rFonts w:ascii="XCCW Joined 23a" w:hAnsi="XCCW Joined 23a"/>
          <w:bCs/>
          <w:sz w:val="24"/>
          <w:szCs w:val="24"/>
        </w:rPr>
        <w:t>Look, cover, write</w:t>
      </w:r>
      <w:r w:rsidR="0074640C" w:rsidRPr="00F048FE">
        <w:rPr>
          <w:rFonts w:ascii="XCCW Joined 23a" w:hAnsi="XCCW Joined 23a"/>
          <w:bCs/>
          <w:sz w:val="24"/>
          <w:szCs w:val="24"/>
        </w:rPr>
        <w:t>, check</w:t>
      </w:r>
      <w:r w:rsidRPr="00F048FE">
        <w:rPr>
          <w:rFonts w:ascii="XCCW Joined 23a" w:hAnsi="XCCW Joined 23a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  <w:r w:rsidR="00F97F0C" w:rsidRPr="00F048FE">
        <w:rPr>
          <w:rFonts w:ascii="XCCW Joined 23a" w:hAnsi="XCCW Joined 23a"/>
          <w:sz w:val="24"/>
          <w:szCs w:val="24"/>
        </w:rPr>
        <w:t xml:space="preserve"> The Rule:</w:t>
      </w:r>
      <w:r w:rsidR="00C14EEF" w:rsidRPr="00F048FE">
        <w:rPr>
          <w:rFonts w:ascii="XCCW Joined 23a" w:hAnsi="XCCW Joined 23a"/>
          <w:sz w:val="24"/>
          <w:szCs w:val="24"/>
        </w:rPr>
        <w:t xml:space="preserve"> Words ending with the /g/ sound spelt -</w:t>
      </w:r>
      <w:proofErr w:type="spellStart"/>
      <w:r w:rsidR="00C14EEF" w:rsidRPr="00F048FE">
        <w:rPr>
          <w:rFonts w:ascii="XCCW Joined 23a" w:hAnsi="XCCW Joined 23a"/>
          <w:sz w:val="24"/>
          <w:szCs w:val="24"/>
        </w:rPr>
        <w:t>gue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5"/>
        <w:gridCol w:w="2370"/>
        <w:gridCol w:w="2371"/>
        <w:gridCol w:w="2371"/>
        <w:gridCol w:w="2310"/>
        <w:gridCol w:w="2431"/>
      </w:tblGrid>
      <w:tr w:rsidR="001C3600" w:rsidRPr="00F048FE" w14:paraId="43D2C629" w14:textId="77777777" w:rsidTr="003F2EA8">
        <w:tc>
          <w:tcPr>
            <w:tcW w:w="3535" w:type="dxa"/>
          </w:tcPr>
          <w:p w14:paraId="081F4EBF" w14:textId="77777777" w:rsidR="001C3600" w:rsidRPr="00F048FE" w:rsidRDefault="007A0BB7" w:rsidP="00B354E1">
            <w:pPr>
              <w:rPr>
                <w:rFonts w:ascii="XCCW Joined 23a" w:hAnsi="XCCW Joined 23a"/>
                <w:sz w:val="40"/>
                <w:szCs w:val="36"/>
              </w:rPr>
            </w:pPr>
            <w:r w:rsidRPr="00F048FE">
              <w:rPr>
                <w:rFonts w:ascii="XCCW Joined 23a" w:hAnsi="XCCW Joined 23a"/>
                <w:sz w:val="40"/>
                <w:szCs w:val="36"/>
              </w:rPr>
              <w:t>Word</w:t>
            </w:r>
          </w:p>
        </w:tc>
        <w:tc>
          <w:tcPr>
            <w:tcW w:w="2370" w:type="dxa"/>
          </w:tcPr>
          <w:p w14:paraId="12DC4152" w14:textId="77777777" w:rsidR="001C3600" w:rsidRPr="00F048FE" w:rsidRDefault="007A0BB7" w:rsidP="00B354E1">
            <w:pPr>
              <w:rPr>
                <w:rFonts w:ascii="XCCW Joined 23a" w:hAnsi="XCCW Joined 23a"/>
                <w:sz w:val="40"/>
                <w:szCs w:val="36"/>
              </w:rPr>
            </w:pPr>
            <w:r w:rsidRPr="00F048FE">
              <w:rPr>
                <w:rFonts w:ascii="XCCW Joined 23a" w:hAnsi="XCCW Joined 23a"/>
                <w:sz w:val="40"/>
                <w:szCs w:val="36"/>
              </w:rPr>
              <w:t>Day 1</w:t>
            </w:r>
          </w:p>
        </w:tc>
        <w:tc>
          <w:tcPr>
            <w:tcW w:w="2371" w:type="dxa"/>
          </w:tcPr>
          <w:p w14:paraId="75B1E07C" w14:textId="77777777" w:rsidR="001C3600" w:rsidRPr="00F048FE" w:rsidRDefault="007A0BB7" w:rsidP="00B354E1">
            <w:pPr>
              <w:rPr>
                <w:rFonts w:ascii="XCCW Joined 23a" w:hAnsi="XCCW Joined 23a"/>
                <w:sz w:val="40"/>
                <w:szCs w:val="36"/>
              </w:rPr>
            </w:pPr>
            <w:r w:rsidRPr="00F048FE">
              <w:rPr>
                <w:rFonts w:ascii="XCCW Joined 23a" w:hAnsi="XCCW Joined 23a"/>
                <w:sz w:val="40"/>
                <w:szCs w:val="36"/>
              </w:rPr>
              <w:t>Day 2</w:t>
            </w:r>
          </w:p>
        </w:tc>
        <w:tc>
          <w:tcPr>
            <w:tcW w:w="2371" w:type="dxa"/>
          </w:tcPr>
          <w:p w14:paraId="4C8A552C" w14:textId="77777777" w:rsidR="001C3600" w:rsidRPr="00F048FE" w:rsidRDefault="007A0BB7" w:rsidP="00B354E1">
            <w:pPr>
              <w:rPr>
                <w:rFonts w:ascii="XCCW Joined 23a" w:hAnsi="XCCW Joined 23a"/>
                <w:sz w:val="40"/>
                <w:szCs w:val="36"/>
              </w:rPr>
            </w:pPr>
            <w:r w:rsidRPr="00F048FE">
              <w:rPr>
                <w:rFonts w:ascii="XCCW Joined 23a" w:hAnsi="XCCW Joined 23a"/>
                <w:sz w:val="40"/>
                <w:szCs w:val="36"/>
              </w:rPr>
              <w:t xml:space="preserve">Day 3 </w:t>
            </w:r>
          </w:p>
        </w:tc>
        <w:tc>
          <w:tcPr>
            <w:tcW w:w="2310" w:type="dxa"/>
          </w:tcPr>
          <w:p w14:paraId="0A9925D6" w14:textId="77777777" w:rsidR="001C3600" w:rsidRPr="00F048FE" w:rsidRDefault="007A0BB7" w:rsidP="00B354E1">
            <w:pPr>
              <w:rPr>
                <w:rFonts w:ascii="XCCW Joined 23a" w:hAnsi="XCCW Joined 23a"/>
                <w:sz w:val="40"/>
                <w:szCs w:val="36"/>
              </w:rPr>
            </w:pPr>
            <w:r w:rsidRPr="00F048FE">
              <w:rPr>
                <w:rFonts w:ascii="XCCW Joined 23a" w:hAnsi="XCCW Joined 23a"/>
                <w:sz w:val="40"/>
                <w:szCs w:val="36"/>
              </w:rPr>
              <w:t>Day 4</w:t>
            </w:r>
          </w:p>
        </w:tc>
        <w:tc>
          <w:tcPr>
            <w:tcW w:w="2431" w:type="dxa"/>
          </w:tcPr>
          <w:p w14:paraId="215B7A3F" w14:textId="77777777" w:rsidR="001C3600" w:rsidRPr="00F048FE" w:rsidRDefault="007A0BB7" w:rsidP="00B354E1">
            <w:pPr>
              <w:rPr>
                <w:rFonts w:ascii="XCCW Joined 23a" w:hAnsi="XCCW Joined 23a"/>
                <w:sz w:val="40"/>
                <w:szCs w:val="36"/>
              </w:rPr>
            </w:pPr>
            <w:r w:rsidRPr="00F048FE">
              <w:rPr>
                <w:rFonts w:ascii="XCCW Joined 23a" w:hAnsi="XCCW Joined 23a"/>
                <w:sz w:val="40"/>
                <w:szCs w:val="36"/>
              </w:rPr>
              <w:t>Day 5</w:t>
            </w:r>
          </w:p>
        </w:tc>
      </w:tr>
      <w:tr w:rsidR="00706C69" w:rsidRPr="00F048FE" w14:paraId="71A4496E" w14:textId="77777777" w:rsidTr="003F2EA8">
        <w:tc>
          <w:tcPr>
            <w:tcW w:w="3535" w:type="dxa"/>
          </w:tcPr>
          <w:p w14:paraId="5F7F5FD6" w14:textId="7B21A944" w:rsidR="00706C69" w:rsidRPr="00F048FE" w:rsidRDefault="00C14EEF" w:rsidP="00B354E1">
            <w:pPr>
              <w:rPr>
                <w:rFonts w:ascii="XCCW Joined 23a" w:hAnsi="XCCW Joined 23a"/>
                <w:bCs/>
                <w:sz w:val="40"/>
                <w:szCs w:val="36"/>
              </w:rPr>
            </w:pPr>
            <w:r w:rsidRPr="00F048FE">
              <w:rPr>
                <w:rFonts w:ascii="XCCW Joined 23a" w:hAnsi="XCCW Joined 23a"/>
                <w:bCs/>
                <w:sz w:val="40"/>
                <w:szCs w:val="36"/>
              </w:rPr>
              <w:t>colleague</w:t>
            </w:r>
          </w:p>
        </w:tc>
        <w:tc>
          <w:tcPr>
            <w:tcW w:w="2370" w:type="dxa"/>
          </w:tcPr>
          <w:p w14:paraId="348C6FDB" w14:textId="77777777" w:rsidR="00706C69" w:rsidRPr="00F048FE" w:rsidRDefault="00706C69" w:rsidP="00B354E1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371" w:type="dxa"/>
          </w:tcPr>
          <w:p w14:paraId="0AABF99B" w14:textId="77777777" w:rsidR="00706C69" w:rsidRPr="00F048FE" w:rsidRDefault="00706C69" w:rsidP="00B354E1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371" w:type="dxa"/>
          </w:tcPr>
          <w:p w14:paraId="02936902" w14:textId="77777777" w:rsidR="00706C69" w:rsidRPr="00F048FE" w:rsidRDefault="00706C69" w:rsidP="00B354E1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310" w:type="dxa"/>
          </w:tcPr>
          <w:p w14:paraId="6C301FF4" w14:textId="77777777" w:rsidR="00706C69" w:rsidRPr="00F048FE" w:rsidRDefault="00706C69" w:rsidP="00B354E1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431" w:type="dxa"/>
          </w:tcPr>
          <w:p w14:paraId="0D46D69F" w14:textId="77777777" w:rsidR="00706C69" w:rsidRPr="00F048FE" w:rsidRDefault="00706C69" w:rsidP="00B354E1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</w:tr>
      <w:tr w:rsidR="0074640C" w:rsidRPr="00F048FE" w14:paraId="1E45F124" w14:textId="77777777" w:rsidTr="003F2EA8">
        <w:tc>
          <w:tcPr>
            <w:tcW w:w="3535" w:type="dxa"/>
          </w:tcPr>
          <w:p w14:paraId="1B6DC7D9" w14:textId="69D17646" w:rsidR="0074640C" w:rsidRPr="00F048FE" w:rsidRDefault="00C14EEF" w:rsidP="00D04BBA">
            <w:pPr>
              <w:rPr>
                <w:rFonts w:ascii="XCCW Joined 23a" w:hAnsi="XCCW Joined 23a"/>
                <w:sz w:val="40"/>
                <w:szCs w:val="36"/>
              </w:rPr>
            </w:pPr>
            <w:r w:rsidRPr="00F048FE">
              <w:rPr>
                <w:rFonts w:ascii="XCCW Joined 23a" w:hAnsi="XCCW Joined 23a"/>
                <w:sz w:val="40"/>
                <w:szCs w:val="36"/>
              </w:rPr>
              <w:t>catalogue</w:t>
            </w:r>
          </w:p>
        </w:tc>
        <w:tc>
          <w:tcPr>
            <w:tcW w:w="2370" w:type="dxa"/>
          </w:tcPr>
          <w:p w14:paraId="672A6659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371" w:type="dxa"/>
          </w:tcPr>
          <w:p w14:paraId="0A37501D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371" w:type="dxa"/>
          </w:tcPr>
          <w:p w14:paraId="5DAB6C7B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310" w:type="dxa"/>
          </w:tcPr>
          <w:p w14:paraId="02EB378F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431" w:type="dxa"/>
          </w:tcPr>
          <w:p w14:paraId="6A05A809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</w:tr>
      <w:tr w:rsidR="0074640C" w:rsidRPr="00F048FE" w14:paraId="2CD33338" w14:textId="77777777" w:rsidTr="003F2EA8">
        <w:tc>
          <w:tcPr>
            <w:tcW w:w="3535" w:type="dxa"/>
          </w:tcPr>
          <w:p w14:paraId="65894BDF" w14:textId="0B517D65" w:rsidR="007A0BB7" w:rsidRPr="00F048FE" w:rsidRDefault="00C14EEF" w:rsidP="007A0BB7">
            <w:pPr>
              <w:rPr>
                <w:rFonts w:ascii="XCCW Joined 23a" w:hAnsi="XCCW Joined 23a"/>
                <w:sz w:val="40"/>
                <w:szCs w:val="36"/>
              </w:rPr>
            </w:pPr>
            <w:r w:rsidRPr="00F048FE">
              <w:rPr>
                <w:rFonts w:ascii="XCCW Joined 23a" w:hAnsi="XCCW Joined 23a"/>
                <w:sz w:val="40"/>
                <w:szCs w:val="36"/>
              </w:rPr>
              <w:t>dialogue</w:t>
            </w:r>
          </w:p>
        </w:tc>
        <w:tc>
          <w:tcPr>
            <w:tcW w:w="2370" w:type="dxa"/>
          </w:tcPr>
          <w:p w14:paraId="5A39BBE3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371" w:type="dxa"/>
          </w:tcPr>
          <w:p w14:paraId="41C8F396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371" w:type="dxa"/>
          </w:tcPr>
          <w:p w14:paraId="72A3D3EC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310" w:type="dxa"/>
          </w:tcPr>
          <w:p w14:paraId="0D0B940D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431" w:type="dxa"/>
          </w:tcPr>
          <w:p w14:paraId="0E27B00A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</w:tr>
      <w:tr w:rsidR="0074640C" w:rsidRPr="00F048FE" w14:paraId="23B84336" w14:textId="77777777" w:rsidTr="003F2EA8">
        <w:tc>
          <w:tcPr>
            <w:tcW w:w="3535" w:type="dxa"/>
          </w:tcPr>
          <w:p w14:paraId="6967EF07" w14:textId="7A305A40" w:rsidR="0074640C" w:rsidRPr="00F048FE" w:rsidRDefault="00C14EEF" w:rsidP="00D04BBA">
            <w:pPr>
              <w:rPr>
                <w:rFonts w:ascii="XCCW Joined 23a" w:hAnsi="XCCW Joined 23a"/>
                <w:sz w:val="40"/>
                <w:szCs w:val="36"/>
              </w:rPr>
            </w:pPr>
            <w:r w:rsidRPr="00F048FE">
              <w:rPr>
                <w:rFonts w:ascii="XCCW Joined 23a" w:hAnsi="XCCW Joined 23a"/>
                <w:sz w:val="40"/>
                <w:szCs w:val="36"/>
              </w:rPr>
              <w:t>vague</w:t>
            </w:r>
          </w:p>
        </w:tc>
        <w:tc>
          <w:tcPr>
            <w:tcW w:w="2370" w:type="dxa"/>
          </w:tcPr>
          <w:p w14:paraId="60061E4C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371" w:type="dxa"/>
          </w:tcPr>
          <w:p w14:paraId="44EAFD9C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371" w:type="dxa"/>
          </w:tcPr>
          <w:p w14:paraId="4B94D5A5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310" w:type="dxa"/>
          </w:tcPr>
          <w:p w14:paraId="3DEEC669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431" w:type="dxa"/>
          </w:tcPr>
          <w:p w14:paraId="3656B9AB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</w:tr>
      <w:tr w:rsidR="0074640C" w:rsidRPr="00F048FE" w14:paraId="125F8B7E" w14:textId="77777777" w:rsidTr="003F2EA8">
        <w:tc>
          <w:tcPr>
            <w:tcW w:w="3535" w:type="dxa"/>
          </w:tcPr>
          <w:p w14:paraId="4FF2238A" w14:textId="3260AEFF" w:rsidR="0074640C" w:rsidRPr="00F048FE" w:rsidRDefault="00C14EEF" w:rsidP="00D04BBA">
            <w:pPr>
              <w:rPr>
                <w:rFonts w:ascii="XCCW Joined 23a" w:hAnsi="XCCW Joined 23a"/>
                <w:sz w:val="40"/>
                <w:szCs w:val="36"/>
              </w:rPr>
            </w:pPr>
            <w:r w:rsidRPr="00F048FE">
              <w:rPr>
                <w:rFonts w:ascii="XCCW Joined 23a" w:hAnsi="XCCW Joined 23a"/>
                <w:sz w:val="40"/>
                <w:szCs w:val="36"/>
              </w:rPr>
              <w:t>fatigue</w:t>
            </w:r>
          </w:p>
        </w:tc>
        <w:tc>
          <w:tcPr>
            <w:tcW w:w="2370" w:type="dxa"/>
          </w:tcPr>
          <w:p w14:paraId="45FB0818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371" w:type="dxa"/>
          </w:tcPr>
          <w:p w14:paraId="049F31CB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371" w:type="dxa"/>
          </w:tcPr>
          <w:p w14:paraId="53128261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310" w:type="dxa"/>
          </w:tcPr>
          <w:p w14:paraId="62486C05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431" w:type="dxa"/>
          </w:tcPr>
          <w:p w14:paraId="4101652C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</w:tr>
      <w:tr w:rsidR="0074640C" w:rsidRPr="00F048FE" w14:paraId="2774081D" w14:textId="77777777" w:rsidTr="003F2EA8">
        <w:tc>
          <w:tcPr>
            <w:tcW w:w="3535" w:type="dxa"/>
          </w:tcPr>
          <w:p w14:paraId="52E77583" w14:textId="6E9452FE" w:rsidR="0074640C" w:rsidRPr="00F048FE" w:rsidRDefault="00C14EEF" w:rsidP="00D04BBA">
            <w:pPr>
              <w:rPr>
                <w:rFonts w:ascii="XCCW Joined 23a" w:hAnsi="XCCW Joined 23a"/>
                <w:sz w:val="40"/>
                <w:szCs w:val="36"/>
              </w:rPr>
            </w:pPr>
            <w:r w:rsidRPr="00F048FE">
              <w:rPr>
                <w:rFonts w:ascii="XCCW Joined 23a" w:hAnsi="XCCW Joined 23a"/>
                <w:sz w:val="40"/>
                <w:szCs w:val="36"/>
              </w:rPr>
              <w:t>monologue</w:t>
            </w:r>
          </w:p>
        </w:tc>
        <w:tc>
          <w:tcPr>
            <w:tcW w:w="2370" w:type="dxa"/>
          </w:tcPr>
          <w:p w14:paraId="4B99056E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371" w:type="dxa"/>
          </w:tcPr>
          <w:p w14:paraId="1299C43A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371" w:type="dxa"/>
          </w:tcPr>
          <w:p w14:paraId="4DDBEF00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310" w:type="dxa"/>
          </w:tcPr>
          <w:p w14:paraId="3461D779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431" w:type="dxa"/>
          </w:tcPr>
          <w:p w14:paraId="3CF2D8B6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</w:tr>
      <w:tr w:rsidR="0074640C" w:rsidRPr="00F048FE" w14:paraId="178BDF01" w14:textId="77777777" w:rsidTr="003F2EA8">
        <w:tc>
          <w:tcPr>
            <w:tcW w:w="3535" w:type="dxa"/>
          </w:tcPr>
          <w:p w14:paraId="5818F498" w14:textId="23735055" w:rsidR="0074640C" w:rsidRPr="00F048FE" w:rsidRDefault="00C14EEF" w:rsidP="00D04BBA">
            <w:pPr>
              <w:rPr>
                <w:rFonts w:ascii="XCCW Joined 23a" w:hAnsi="XCCW Joined 23a"/>
                <w:sz w:val="40"/>
                <w:szCs w:val="36"/>
              </w:rPr>
            </w:pPr>
            <w:r w:rsidRPr="00F048FE">
              <w:rPr>
                <w:rFonts w:ascii="XCCW Joined 23a" w:hAnsi="XCCW Joined 23a"/>
                <w:sz w:val="40"/>
                <w:szCs w:val="36"/>
              </w:rPr>
              <w:t>intrigue</w:t>
            </w:r>
          </w:p>
        </w:tc>
        <w:tc>
          <w:tcPr>
            <w:tcW w:w="2370" w:type="dxa"/>
          </w:tcPr>
          <w:p w14:paraId="0FB78278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371" w:type="dxa"/>
          </w:tcPr>
          <w:p w14:paraId="1FC39945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371" w:type="dxa"/>
          </w:tcPr>
          <w:p w14:paraId="0562CB0E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310" w:type="dxa"/>
          </w:tcPr>
          <w:p w14:paraId="34CE0A41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431" w:type="dxa"/>
          </w:tcPr>
          <w:p w14:paraId="62EBF3C5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</w:tr>
      <w:tr w:rsidR="0074640C" w:rsidRPr="00F048FE" w14:paraId="3AE5126E" w14:textId="77777777" w:rsidTr="003F2EA8">
        <w:tc>
          <w:tcPr>
            <w:tcW w:w="3535" w:type="dxa"/>
          </w:tcPr>
          <w:p w14:paraId="0B7FEE0B" w14:textId="424B9C16" w:rsidR="0074640C" w:rsidRPr="00F048FE" w:rsidRDefault="00C14EEF" w:rsidP="00D04BBA">
            <w:pPr>
              <w:rPr>
                <w:rFonts w:ascii="XCCW Joined 23a" w:hAnsi="XCCW Joined 23a"/>
                <w:sz w:val="40"/>
                <w:szCs w:val="40"/>
              </w:rPr>
            </w:pPr>
            <w:r w:rsidRPr="00F048FE">
              <w:rPr>
                <w:rFonts w:ascii="XCCW Joined 23a" w:hAnsi="XCCW Joined 23a"/>
                <w:sz w:val="40"/>
                <w:szCs w:val="40"/>
              </w:rPr>
              <w:t>plague</w:t>
            </w:r>
          </w:p>
        </w:tc>
        <w:tc>
          <w:tcPr>
            <w:tcW w:w="2370" w:type="dxa"/>
          </w:tcPr>
          <w:p w14:paraId="6D98A12B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371" w:type="dxa"/>
          </w:tcPr>
          <w:p w14:paraId="2946DB82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371" w:type="dxa"/>
          </w:tcPr>
          <w:p w14:paraId="5997CC1D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310" w:type="dxa"/>
          </w:tcPr>
          <w:p w14:paraId="110FFD37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431" w:type="dxa"/>
          </w:tcPr>
          <w:p w14:paraId="6B699379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</w:tr>
      <w:tr w:rsidR="0074640C" w:rsidRPr="00F048FE" w14:paraId="11B6EBAE" w14:textId="77777777" w:rsidTr="003F2EA8">
        <w:tc>
          <w:tcPr>
            <w:tcW w:w="3535" w:type="dxa"/>
          </w:tcPr>
          <w:p w14:paraId="3E3116BD" w14:textId="65F97B61" w:rsidR="0074640C" w:rsidRPr="00F048FE" w:rsidRDefault="00C14EEF" w:rsidP="00D04BBA">
            <w:pPr>
              <w:rPr>
                <w:rFonts w:ascii="XCCW Joined 23a" w:hAnsi="XCCW Joined 23a"/>
                <w:sz w:val="40"/>
                <w:szCs w:val="36"/>
              </w:rPr>
            </w:pPr>
            <w:r w:rsidRPr="00F048FE">
              <w:rPr>
                <w:rFonts w:ascii="XCCW Joined 23a" w:hAnsi="XCCW Joined 23a"/>
                <w:sz w:val="40"/>
                <w:szCs w:val="36"/>
              </w:rPr>
              <w:t>league</w:t>
            </w:r>
          </w:p>
        </w:tc>
        <w:tc>
          <w:tcPr>
            <w:tcW w:w="2370" w:type="dxa"/>
          </w:tcPr>
          <w:p w14:paraId="3FE9F23F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371" w:type="dxa"/>
          </w:tcPr>
          <w:p w14:paraId="1F72F646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371" w:type="dxa"/>
          </w:tcPr>
          <w:p w14:paraId="08CE6F91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310" w:type="dxa"/>
          </w:tcPr>
          <w:p w14:paraId="61CDCEAD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431" w:type="dxa"/>
          </w:tcPr>
          <w:p w14:paraId="6BB9E253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</w:tr>
      <w:tr w:rsidR="0074640C" w:rsidRPr="00F048FE" w14:paraId="55632DBB" w14:textId="77777777" w:rsidTr="003F2EA8">
        <w:tc>
          <w:tcPr>
            <w:tcW w:w="3535" w:type="dxa"/>
          </w:tcPr>
          <w:p w14:paraId="7F50D37E" w14:textId="3DD1739E" w:rsidR="0074640C" w:rsidRPr="00F048FE" w:rsidRDefault="00632590" w:rsidP="00D04BBA">
            <w:pPr>
              <w:rPr>
                <w:rFonts w:ascii="XCCW Joined 23a" w:hAnsi="XCCW Joined 23a"/>
                <w:sz w:val="40"/>
                <w:szCs w:val="36"/>
              </w:rPr>
            </w:pPr>
            <w:r w:rsidRPr="00F048FE">
              <w:rPr>
                <w:rFonts w:ascii="XCCW Joined 23a" w:hAnsi="XCCW Joined 23a"/>
                <w:sz w:val="40"/>
                <w:szCs w:val="36"/>
              </w:rPr>
              <w:t>synagogue</w:t>
            </w:r>
          </w:p>
        </w:tc>
        <w:tc>
          <w:tcPr>
            <w:tcW w:w="2370" w:type="dxa"/>
          </w:tcPr>
          <w:p w14:paraId="23DE523C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371" w:type="dxa"/>
          </w:tcPr>
          <w:p w14:paraId="52E56223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371" w:type="dxa"/>
          </w:tcPr>
          <w:p w14:paraId="07547A01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310" w:type="dxa"/>
          </w:tcPr>
          <w:p w14:paraId="5043CB0F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  <w:tc>
          <w:tcPr>
            <w:tcW w:w="2431" w:type="dxa"/>
          </w:tcPr>
          <w:p w14:paraId="07459315" w14:textId="77777777" w:rsidR="0074640C" w:rsidRPr="00F048FE" w:rsidRDefault="0074640C" w:rsidP="00D04BBA">
            <w:pPr>
              <w:rPr>
                <w:rFonts w:ascii="XCCW Joined 23a" w:hAnsi="XCCW Joined 23a"/>
                <w:sz w:val="40"/>
                <w:szCs w:val="36"/>
              </w:rPr>
            </w:pPr>
          </w:p>
        </w:tc>
      </w:tr>
    </w:tbl>
    <w:p w14:paraId="5630AD66" w14:textId="77777777" w:rsidR="00B354E1" w:rsidRPr="00F048FE" w:rsidRDefault="004D06C9">
      <w:pPr>
        <w:rPr>
          <w:rFonts w:ascii="XCCW Joined 23a" w:hAnsi="XCCW Joined 23a"/>
        </w:rPr>
      </w:pPr>
      <w:r w:rsidRPr="00F048FE">
        <w:rPr>
          <w:rFonts w:ascii="XCCW Joined 23a" w:hAnsi="XCCW Joined 23a"/>
          <w:sz w:val="28"/>
          <w:szCs w:val="28"/>
        </w:rPr>
        <w:tab/>
      </w:r>
    </w:p>
    <w:sectPr w:rsidR="00B354E1" w:rsidRPr="00F048FE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6375F"/>
    <w:rsid w:val="00077444"/>
    <w:rsid w:val="000C0C99"/>
    <w:rsid w:val="000D2E1B"/>
    <w:rsid w:val="000E0D38"/>
    <w:rsid w:val="001A69AD"/>
    <w:rsid w:val="001C3600"/>
    <w:rsid w:val="002007CB"/>
    <w:rsid w:val="00300BEB"/>
    <w:rsid w:val="003D4BF6"/>
    <w:rsid w:val="003F2EA8"/>
    <w:rsid w:val="00420998"/>
    <w:rsid w:val="00481757"/>
    <w:rsid w:val="004B11E8"/>
    <w:rsid w:val="004C1398"/>
    <w:rsid w:val="004D06C9"/>
    <w:rsid w:val="00535F48"/>
    <w:rsid w:val="00555FB5"/>
    <w:rsid w:val="00575D70"/>
    <w:rsid w:val="005E6E28"/>
    <w:rsid w:val="0061787E"/>
    <w:rsid w:val="00632590"/>
    <w:rsid w:val="00634509"/>
    <w:rsid w:val="006420BE"/>
    <w:rsid w:val="00686B12"/>
    <w:rsid w:val="006F2285"/>
    <w:rsid w:val="00706C69"/>
    <w:rsid w:val="00710BD3"/>
    <w:rsid w:val="007207F2"/>
    <w:rsid w:val="00744029"/>
    <w:rsid w:val="00744F7E"/>
    <w:rsid w:val="0074640C"/>
    <w:rsid w:val="007A0BB7"/>
    <w:rsid w:val="008E7C14"/>
    <w:rsid w:val="00923DFF"/>
    <w:rsid w:val="00945357"/>
    <w:rsid w:val="009D3179"/>
    <w:rsid w:val="009F2FE7"/>
    <w:rsid w:val="00A04CCA"/>
    <w:rsid w:val="00A57489"/>
    <w:rsid w:val="00AD498B"/>
    <w:rsid w:val="00AE5494"/>
    <w:rsid w:val="00B354E1"/>
    <w:rsid w:val="00B455D8"/>
    <w:rsid w:val="00B47FC0"/>
    <w:rsid w:val="00B81BFD"/>
    <w:rsid w:val="00BE1942"/>
    <w:rsid w:val="00C14EEF"/>
    <w:rsid w:val="00C2627A"/>
    <w:rsid w:val="00CF4CE5"/>
    <w:rsid w:val="00D165E6"/>
    <w:rsid w:val="00D22D1F"/>
    <w:rsid w:val="00D6010F"/>
    <w:rsid w:val="00E463D6"/>
    <w:rsid w:val="00EF66ED"/>
    <w:rsid w:val="00F02470"/>
    <w:rsid w:val="00F048FE"/>
    <w:rsid w:val="00F067DC"/>
    <w:rsid w:val="00F6070E"/>
    <w:rsid w:val="00F6127E"/>
    <w:rsid w:val="00F97F0C"/>
    <w:rsid w:val="096EDE47"/>
    <w:rsid w:val="2BE6865D"/>
    <w:rsid w:val="368DDD7E"/>
    <w:rsid w:val="3BC70483"/>
    <w:rsid w:val="7AFA3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05647"/>
  <w15:docId w15:val="{E906EAF7-53BE-4FBB-84B0-20787A9AE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407413B-5022-4BD9-8047-BC27CF1BC0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478134-93F7-4145-8D13-505A12EEC40D}">
  <ds:schemaRefs>
    <ds:schemaRef ds:uri="http://schemas.microsoft.com/office/2006/documentManagement/types"/>
    <ds:schemaRef ds:uri="http://schemas.openxmlformats.org/package/2006/metadata/core-properties"/>
    <ds:schemaRef ds:uri="2a5f1dcc-0833-4cfd-bcad-ab37e0f36cdd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F3469486-0ADE-4AFB-8E4F-505A2D9A786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E51EFACB</Template>
  <TotalTime>1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Mrs K. Ryker</cp:lastModifiedBy>
  <cp:revision>3</cp:revision>
  <cp:lastPrinted>2026-02-03T14:38:00Z</cp:lastPrinted>
  <dcterms:created xsi:type="dcterms:W3CDTF">2026-02-03T14:39:00Z</dcterms:created>
  <dcterms:modified xsi:type="dcterms:W3CDTF">2026-02-03T15:27:00Z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