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4DB1BE61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7A23DE">
        <w:rPr>
          <w:rFonts w:ascii="XCCW Joined 23a" w:hAnsi="XCCW Joined 23a"/>
          <w:sz w:val="28"/>
          <w:szCs w:val="28"/>
          <w:u w:val="single"/>
        </w:rPr>
        <w:t>26.1.26</w:t>
      </w:r>
      <w:bookmarkStart w:id="0" w:name="_GoBack"/>
      <w:bookmarkEnd w:id="0"/>
    </w:p>
    <w:p w14:paraId="34128340" w14:textId="67ECA776" w:rsidR="001C3600" w:rsidRPr="003853C4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</w:t>
      </w:r>
      <w:r w:rsidR="003853C4">
        <w:rPr>
          <w:rFonts w:ascii="XCCW Joined 23a" w:hAnsi="XCCW Joined 23a"/>
          <w:sz w:val="24"/>
          <w:szCs w:val="24"/>
        </w:rPr>
        <w:t xml:space="preserve">The </w:t>
      </w:r>
      <w:r w:rsidR="00877D28">
        <w:rPr>
          <w:rFonts w:ascii="XCCW Joined 23a" w:hAnsi="XCCW Joined 23a"/>
          <w:sz w:val="24"/>
          <w:szCs w:val="24"/>
        </w:rPr>
        <w:t>R</w:t>
      </w:r>
      <w:r w:rsidR="003853C4">
        <w:rPr>
          <w:rFonts w:ascii="XCCW Joined 23a" w:hAnsi="XCCW Joined 23a"/>
          <w:sz w:val="24"/>
          <w:szCs w:val="24"/>
        </w:rPr>
        <w:t>ule:</w:t>
      </w:r>
      <w:r w:rsidR="00A27C67">
        <w:rPr>
          <w:rFonts w:ascii="XCCW Joined 23a" w:hAnsi="XCCW Joined 23a"/>
          <w:sz w:val="24"/>
          <w:szCs w:val="24"/>
        </w:rPr>
        <w:t xml:space="preserve"> </w:t>
      </w:r>
      <w:r w:rsidR="00465969" w:rsidRPr="00465969">
        <w:rPr>
          <w:rFonts w:ascii="XCCW Joined 23a" w:hAnsi="XCCW Joined 23a"/>
        </w:rPr>
        <w:t>Words with a /k/ sound spelt with ‘</w:t>
      </w:r>
      <w:proofErr w:type="spellStart"/>
      <w:r w:rsidR="00465969" w:rsidRPr="00465969">
        <w:rPr>
          <w:rFonts w:ascii="XCCW Joined 23a" w:hAnsi="XCCW Joined 23a"/>
        </w:rPr>
        <w:t>ch</w:t>
      </w:r>
      <w:proofErr w:type="spellEnd"/>
      <w:r w:rsidR="00465969" w:rsidRPr="00465969">
        <w:rPr>
          <w:rFonts w:ascii="XCCW Joined 23a" w:hAnsi="XCCW Joined 23a"/>
        </w:rPr>
        <w:t>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59"/>
        <w:gridCol w:w="2385"/>
        <w:gridCol w:w="2386"/>
        <w:gridCol w:w="2386"/>
        <w:gridCol w:w="2324"/>
        <w:gridCol w:w="2448"/>
      </w:tblGrid>
      <w:tr w:rsidR="001C3600" w:rsidRPr="003D4BF6" w14:paraId="43D2C629" w14:textId="77777777" w:rsidTr="00A27C67">
        <w:tc>
          <w:tcPr>
            <w:tcW w:w="3459" w:type="dxa"/>
          </w:tcPr>
          <w:p w14:paraId="081F4EB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Word</w:t>
            </w:r>
          </w:p>
        </w:tc>
        <w:tc>
          <w:tcPr>
            <w:tcW w:w="2385" w:type="dxa"/>
          </w:tcPr>
          <w:p w14:paraId="12DC4152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1</w:t>
            </w:r>
          </w:p>
        </w:tc>
        <w:tc>
          <w:tcPr>
            <w:tcW w:w="2386" w:type="dxa"/>
          </w:tcPr>
          <w:p w14:paraId="75B1E07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2</w:t>
            </w:r>
          </w:p>
        </w:tc>
        <w:tc>
          <w:tcPr>
            <w:tcW w:w="2386" w:type="dxa"/>
          </w:tcPr>
          <w:p w14:paraId="4C8A552C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 xml:space="preserve">Day 3 </w:t>
            </w:r>
          </w:p>
        </w:tc>
        <w:tc>
          <w:tcPr>
            <w:tcW w:w="2324" w:type="dxa"/>
          </w:tcPr>
          <w:p w14:paraId="0A9925D6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4</w:t>
            </w:r>
          </w:p>
        </w:tc>
        <w:tc>
          <w:tcPr>
            <w:tcW w:w="2448" w:type="dxa"/>
          </w:tcPr>
          <w:p w14:paraId="215B7A3F" w14:textId="77777777" w:rsidR="001C3600" w:rsidRPr="00A27C67" w:rsidRDefault="007A0BB7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  <w:r w:rsidRPr="00A27C67">
              <w:rPr>
                <w:rFonts w:ascii="XCCW Joined 23a" w:hAnsi="XCCW Joined 23a"/>
                <w:b/>
                <w:sz w:val="32"/>
                <w:szCs w:val="32"/>
              </w:rPr>
              <w:t>Day 5</w:t>
            </w:r>
          </w:p>
        </w:tc>
      </w:tr>
      <w:tr w:rsidR="00465969" w:rsidRPr="003D4BF6" w14:paraId="48036BE0" w14:textId="77777777" w:rsidTr="00A27C67">
        <w:tc>
          <w:tcPr>
            <w:tcW w:w="3459" w:type="dxa"/>
          </w:tcPr>
          <w:p w14:paraId="543A5AB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5" w:type="dxa"/>
          </w:tcPr>
          <w:p w14:paraId="5DB786E8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64BF5D5A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1C6D353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249E5711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697EFED7" w14:textId="77777777" w:rsidR="00465969" w:rsidRPr="00A27C67" w:rsidRDefault="004659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06C69" w:rsidRPr="003D4BF6" w14:paraId="71A4496E" w14:textId="77777777" w:rsidTr="00A27C67">
        <w:tc>
          <w:tcPr>
            <w:tcW w:w="3459" w:type="dxa"/>
          </w:tcPr>
          <w:p w14:paraId="5F7F5FD6" w14:textId="115C2E45" w:rsidR="00706C69" w:rsidRPr="00A27C67" w:rsidRDefault="00465969" w:rsidP="00B354E1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scheme</w:t>
            </w:r>
          </w:p>
        </w:tc>
        <w:tc>
          <w:tcPr>
            <w:tcW w:w="2385" w:type="dxa"/>
          </w:tcPr>
          <w:p w14:paraId="348C6FD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ABF99B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86" w:type="dxa"/>
          </w:tcPr>
          <w:p w14:paraId="02936902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324" w:type="dxa"/>
          </w:tcPr>
          <w:p w14:paraId="6C301FF4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  <w:tc>
          <w:tcPr>
            <w:tcW w:w="2448" w:type="dxa"/>
          </w:tcPr>
          <w:p w14:paraId="0D46D69F" w14:textId="77777777" w:rsidR="00706C69" w:rsidRPr="00A27C67" w:rsidRDefault="00706C69" w:rsidP="00B354E1">
            <w:pPr>
              <w:rPr>
                <w:rFonts w:ascii="XCCW Joined 23a" w:hAnsi="XCCW Joined 23a"/>
                <w:b/>
                <w:sz w:val="32"/>
                <w:szCs w:val="32"/>
              </w:rPr>
            </w:pPr>
          </w:p>
        </w:tc>
      </w:tr>
      <w:tr w:rsidR="0074640C" w:rsidRPr="003D4BF6" w14:paraId="1E45F124" w14:textId="77777777" w:rsidTr="00A27C67">
        <w:tc>
          <w:tcPr>
            <w:tcW w:w="3459" w:type="dxa"/>
          </w:tcPr>
          <w:p w14:paraId="1B6DC7D9" w14:textId="009977A1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chorus</w:t>
            </w:r>
          </w:p>
        </w:tc>
        <w:tc>
          <w:tcPr>
            <w:tcW w:w="2385" w:type="dxa"/>
          </w:tcPr>
          <w:p w14:paraId="672A665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A3750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DAB6C7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2EB378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A05A80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CD33338" w14:textId="77777777" w:rsidTr="00A27C67">
        <w:tc>
          <w:tcPr>
            <w:tcW w:w="3459" w:type="dxa"/>
          </w:tcPr>
          <w:p w14:paraId="65894BDF" w14:textId="485CE547" w:rsidR="007A0BB7" w:rsidRPr="00A27C67" w:rsidRDefault="009C65CE" w:rsidP="007A0BB7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echo</w:t>
            </w:r>
          </w:p>
        </w:tc>
        <w:tc>
          <w:tcPr>
            <w:tcW w:w="2385" w:type="dxa"/>
          </w:tcPr>
          <w:p w14:paraId="5A39BBE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1C8F39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72A3D3E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0D0B940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0E27B00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3B84336" w14:textId="77777777" w:rsidTr="00A27C67">
        <w:tc>
          <w:tcPr>
            <w:tcW w:w="3459" w:type="dxa"/>
          </w:tcPr>
          <w:p w14:paraId="6967EF07" w14:textId="331791A4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character</w:t>
            </w:r>
          </w:p>
        </w:tc>
        <w:tc>
          <w:tcPr>
            <w:tcW w:w="2385" w:type="dxa"/>
          </w:tcPr>
          <w:p w14:paraId="60061E4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4EAFD9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B94D5A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DEEC66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656B9A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25F8B7E" w14:textId="77777777" w:rsidTr="00A27C67">
        <w:tc>
          <w:tcPr>
            <w:tcW w:w="3459" w:type="dxa"/>
          </w:tcPr>
          <w:p w14:paraId="4FF2238A" w14:textId="6456B4CB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ache</w:t>
            </w:r>
          </w:p>
        </w:tc>
        <w:tc>
          <w:tcPr>
            <w:tcW w:w="2385" w:type="dxa"/>
          </w:tcPr>
          <w:p w14:paraId="45FB081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49F31C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312826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2486C0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4101652C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2774081D" w14:textId="77777777" w:rsidTr="00A27C67">
        <w:tc>
          <w:tcPr>
            <w:tcW w:w="3459" w:type="dxa"/>
          </w:tcPr>
          <w:p w14:paraId="52E77583" w14:textId="0AE4CFDC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chaos</w:t>
            </w:r>
          </w:p>
        </w:tc>
        <w:tc>
          <w:tcPr>
            <w:tcW w:w="2385" w:type="dxa"/>
          </w:tcPr>
          <w:p w14:paraId="4B99056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299C43A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4DDBEF00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61D7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3CF2D8B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78BDF01" w14:textId="77777777" w:rsidTr="00A27C67">
        <w:tc>
          <w:tcPr>
            <w:tcW w:w="3459" w:type="dxa"/>
          </w:tcPr>
          <w:p w14:paraId="5818F498" w14:textId="5D31B4A0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stomach</w:t>
            </w:r>
          </w:p>
        </w:tc>
        <w:tc>
          <w:tcPr>
            <w:tcW w:w="2385" w:type="dxa"/>
          </w:tcPr>
          <w:p w14:paraId="0FB78278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C3994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562CB0E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34CE0A4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2EBF3C5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3AE5126E" w14:textId="77777777" w:rsidTr="00A27C67">
        <w:tc>
          <w:tcPr>
            <w:tcW w:w="3459" w:type="dxa"/>
          </w:tcPr>
          <w:p w14:paraId="0B7FEE0B" w14:textId="1820E3D4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chemistry</w:t>
            </w:r>
          </w:p>
        </w:tc>
        <w:tc>
          <w:tcPr>
            <w:tcW w:w="2385" w:type="dxa"/>
          </w:tcPr>
          <w:p w14:paraId="6D98A12B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2946DB82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5997CC1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110FFD37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699379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11B6EBAE" w14:textId="77777777" w:rsidTr="00A27C67">
        <w:tc>
          <w:tcPr>
            <w:tcW w:w="3459" w:type="dxa"/>
          </w:tcPr>
          <w:p w14:paraId="3E3116BD" w14:textId="604390BF" w:rsidR="0074640C" w:rsidRPr="00A27C67" w:rsidRDefault="00465969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orchestra</w:t>
            </w:r>
          </w:p>
        </w:tc>
        <w:tc>
          <w:tcPr>
            <w:tcW w:w="2385" w:type="dxa"/>
          </w:tcPr>
          <w:p w14:paraId="3FE9F23F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1F72F646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86" w:type="dxa"/>
          </w:tcPr>
          <w:p w14:paraId="08CE6F91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324" w:type="dxa"/>
          </w:tcPr>
          <w:p w14:paraId="61CDCEAD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448" w:type="dxa"/>
          </w:tcPr>
          <w:p w14:paraId="6BB9E253" w14:textId="77777777" w:rsidR="0074640C" w:rsidRPr="00A27C67" w:rsidRDefault="0074640C" w:rsidP="00D04BBA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4640C" w:rsidRPr="003D4BF6" w14:paraId="55632DBB" w14:textId="77777777" w:rsidTr="00A27C67">
        <w:tc>
          <w:tcPr>
            <w:tcW w:w="3459" w:type="dxa"/>
          </w:tcPr>
          <w:p w14:paraId="7F50D37E" w14:textId="15DF47ED" w:rsidR="0074640C" w:rsidRPr="00A27C67" w:rsidRDefault="00743654" w:rsidP="00D04BBA">
            <w:pPr>
              <w:rPr>
                <w:rFonts w:ascii="XCCW Joined 23a" w:hAnsi="XCCW Joined 23a"/>
                <w:bCs/>
                <w:sz w:val="32"/>
                <w:szCs w:val="32"/>
              </w:rPr>
            </w:pPr>
            <w:r>
              <w:rPr>
                <w:rFonts w:ascii="XCCW Joined 23a" w:hAnsi="XCCW Joined 23a"/>
                <w:bCs/>
                <w:sz w:val="32"/>
                <w:szCs w:val="32"/>
              </w:rPr>
              <w:t>t</w:t>
            </w:r>
            <w:r w:rsidR="00465969">
              <w:rPr>
                <w:rFonts w:ascii="XCCW Joined 23a" w:hAnsi="XCCW Joined 23a"/>
                <w:bCs/>
                <w:sz w:val="32"/>
                <w:szCs w:val="32"/>
              </w:rPr>
              <w:t>echnology</w:t>
            </w:r>
          </w:p>
        </w:tc>
        <w:tc>
          <w:tcPr>
            <w:tcW w:w="2385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86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324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48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A0180"/>
    <w:rsid w:val="000C0C99"/>
    <w:rsid w:val="000D2E1B"/>
    <w:rsid w:val="001A69AD"/>
    <w:rsid w:val="001B1F0F"/>
    <w:rsid w:val="001C3600"/>
    <w:rsid w:val="00232D2A"/>
    <w:rsid w:val="00300BEB"/>
    <w:rsid w:val="0034210A"/>
    <w:rsid w:val="003853C4"/>
    <w:rsid w:val="003D4BF6"/>
    <w:rsid w:val="00465969"/>
    <w:rsid w:val="00481757"/>
    <w:rsid w:val="004A39DC"/>
    <w:rsid w:val="004B11E8"/>
    <w:rsid w:val="004D06C9"/>
    <w:rsid w:val="00535F48"/>
    <w:rsid w:val="00555FB5"/>
    <w:rsid w:val="00575D70"/>
    <w:rsid w:val="005E6E28"/>
    <w:rsid w:val="0061787E"/>
    <w:rsid w:val="00634509"/>
    <w:rsid w:val="006420BE"/>
    <w:rsid w:val="00686B12"/>
    <w:rsid w:val="006F2285"/>
    <w:rsid w:val="00706C69"/>
    <w:rsid w:val="00710BD3"/>
    <w:rsid w:val="00743654"/>
    <w:rsid w:val="00744029"/>
    <w:rsid w:val="00744F7E"/>
    <w:rsid w:val="0074640C"/>
    <w:rsid w:val="007A0BB7"/>
    <w:rsid w:val="007A23DE"/>
    <w:rsid w:val="00877D28"/>
    <w:rsid w:val="008E7C14"/>
    <w:rsid w:val="00923DFF"/>
    <w:rsid w:val="00945357"/>
    <w:rsid w:val="009C65CE"/>
    <w:rsid w:val="009D3179"/>
    <w:rsid w:val="00A04CCA"/>
    <w:rsid w:val="00A27C67"/>
    <w:rsid w:val="00AD498B"/>
    <w:rsid w:val="00AE5494"/>
    <w:rsid w:val="00B354E1"/>
    <w:rsid w:val="00B455D8"/>
    <w:rsid w:val="00B47FC0"/>
    <w:rsid w:val="00B81BFD"/>
    <w:rsid w:val="00BE1942"/>
    <w:rsid w:val="00C12376"/>
    <w:rsid w:val="00CE5499"/>
    <w:rsid w:val="00CF4CE5"/>
    <w:rsid w:val="00D22D1F"/>
    <w:rsid w:val="00D41370"/>
    <w:rsid w:val="00DC67A7"/>
    <w:rsid w:val="00E463D6"/>
    <w:rsid w:val="00ED3A73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478134-93F7-4145-8D13-505A12EEC40D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2a5f1dcc-0833-4cfd-bcad-ab37e0f36cd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A8A6A451</Template>
  <TotalTime>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2</cp:revision>
  <cp:lastPrinted>2024-01-16T07:23:00Z</cp:lastPrinted>
  <dcterms:created xsi:type="dcterms:W3CDTF">2026-01-19T11:02:00Z</dcterms:created>
  <dcterms:modified xsi:type="dcterms:W3CDTF">2026-01-19T11:02:00Z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