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644DB62D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CF1585">
        <w:rPr>
          <w:rFonts w:ascii="XCCW Joined 23a" w:hAnsi="XCCW Joined 23a"/>
          <w:sz w:val="28"/>
          <w:szCs w:val="28"/>
          <w:u w:val="single"/>
        </w:rPr>
        <w:t>19.1.26</w:t>
      </w:r>
      <w:bookmarkStart w:id="0" w:name="_GoBack"/>
      <w:bookmarkEnd w:id="0"/>
    </w:p>
    <w:p w14:paraId="34128340" w14:textId="571D3102" w:rsidR="001C3600" w:rsidRPr="003853C4" w:rsidRDefault="001C3600" w:rsidP="00B354E1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</w:t>
      </w:r>
      <w:r w:rsidR="003853C4">
        <w:rPr>
          <w:rFonts w:ascii="XCCW Joined 23a" w:hAnsi="XCCW Joined 23a"/>
          <w:sz w:val="24"/>
          <w:szCs w:val="24"/>
        </w:rPr>
        <w:t xml:space="preserve">The </w:t>
      </w:r>
      <w:r w:rsidR="00877D28">
        <w:rPr>
          <w:rFonts w:ascii="XCCW Joined 23a" w:hAnsi="XCCW Joined 23a"/>
          <w:sz w:val="24"/>
          <w:szCs w:val="24"/>
        </w:rPr>
        <w:t>R</w:t>
      </w:r>
      <w:r w:rsidR="003853C4">
        <w:rPr>
          <w:rFonts w:ascii="XCCW Joined 23a" w:hAnsi="XCCW Joined 23a"/>
          <w:sz w:val="24"/>
          <w:szCs w:val="24"/>
        </w:rPr>
        <w:t>ule:</w:t>
      </w:r>
      <w:r w:rsidR="00A27C67">
        <w:rPr>
          <w:rFonts w:ascii="XCCW Joined 23a" w:hAnsi="XCCW Joined 23a"/>
          <w:sz w:val="24"/>
          <w:szCs w:val="24"/>
        </w:rPr>
        <w:t xml:space="preserve"> </w:t>
      </w:r>
      <w:r w:rsidR="004A39DC">
        <w:rPr>
          <w:rFonts w:ascii="XCCW Joined 23a" w:hAnsi="XCCW Joined 23a"/>
          <w:sz w:val="24"/>
          <w:szCs w:val="24"/>
        </w:rPr>
        <w:t>W</w:t>
      </w:r>
      <w:r w:rsidR="00A27C67">
        <w:rPr>
          <w:rFonts w:ascii="XCCW Joined 23a" w:hAnsi="XCCW Joined 23a"/>
          <w:sz w:val="24"/>
          <w:szCs w:val="24"/>
        </w:rPr>
        <w:t>ords which use ‘</w:t>
      </w:r>
      <w:proofErr w:type="spellStart"/>
      <w:r w:rsidR="00A27C67">
        <w:rPr>
          <w:rFonts w:ascii="XCCW Joined 23a" w:hAnsi="XCCW Joined 23a"/>
          <w:sz w:val="24"/>
          <w:szCs w:val="24"/>
        </w:rPr>
        <w:t>ou</w:t>
      </w:r>
      <w:proofErr w:type="spellEnd"/>
      <w:r w:rsidR="00A27C67">
        <w:rPr>
          <w:rFonts w:ascii="XCCW Joined 23a" w:hAnsi="XCCW Joined 23a"/>
          <w:sz w:val="24"/>
          <w:szCs w:val="24"/>
        </w:rPr>
        <w:t>’ for an ‘u’ sound.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9"/>
        <w:gridCol w:w="2385"/>
        <w:gridCol w:w="2386"/>
        <w:gridCol w:w="2386"/>
        <w:gridCol w:w="2324"/>
        <w:gridCol w:w="2448"/>
      </w:tblGrid>
      <w:tr w:rsidR="001C3600" w:rsidRPr="003D4BF6" w14:paraId="43D2C629" w14:textId="77777777" w:rsidTr="00A27C67">
        <w:tc>
          <w:tcPr>
            <w:tcW w:w="3459" w:type="dxa"/>
          </w:tcPr>
          <w:p w14:paraId="081F4EB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Word</w:t>
            </w:r>
          </w:p>
        </w:tc>
        <w:tc>
          <w:tcPr>
            <w:tcW w:w="2385" w:type="dxa"/>
          </w:tcPr>
          <w:p w14:paraId="12DC4152" w14:textId="77777777" w:rsidR="001C3600" w:rsidRPr="00A27C67" w:rsidRDefault="007A0BB7" w:rsidP="007A43B9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1</w:t>
            </w:r>
          </w:p>
        </w:tc>
        <w:tc>
          <w:tcPr>
            <w:tcW w:w="2386" w:type="dxa"/>
          </w:tcPr>
          <w:p w14:paraId="75B1E07C" w14:textId="77777777" w:rsidR="001C3600" w:rsidRPr="00A27C67" w:rsidRDefault="007A0BB7" w:rsidP="007A43B9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2</w:t>
            </w:r>
          </w:p>
        </w:tc>
        <w:tc>
          <w:tcPr>
            <w:tcW w:w="2386" w:type="dxa"/>
          </w:tcPr>
          <w:p w14:paraId="4C8A552C" w14:textId="0EE71374" w:rsidR="001C3600" w:rsidRPr="00A27C67" w:rsidRDefault="007A0BB7" w:rsidP="007A43B9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3</w:t>
            </w:r>
          </w:p>
        </w:tc>
        <w:tc>
          <w:tcPr>
            <w:tcW w:w="2324" w:type="dxa"/>
          </w:tcPr>
          <w:p w14:paraId="0A9925D6" w14:textId="77777777" w:rsidR="001C3600" w:rsidRPr="00A27C67" w:rsidRDefault="007A0BB7" w:rsidP="007A43B9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4</w:t>
            </w:r>
          </w:p>
        </w:tc>
        <w:tc>
          <w:tcPr>
            <w:tcW w:w="2448" w:type="dxa"/>
          </w:tcPr>
          <w:p w14:paraId="215B7A3F" w14:textId="77777777" w:rsidR="001C3600" w:rsidRPr="00A27C67" w:rsidRDefault="007A0BB7" w:rsidP="007A43B9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5</w:t>
            </w:r>
          </w:p>
        </w:tc>
      </w:tr>
      <w:tr w:rsidR="00706C69" w:rsidRPr="003D4BF6" w14:paraId="71A4496E" w14:textId="77777777" w:rsidTr="00A27C67">
        <w:tc>
          <w:tcPr>
            <w:tcW w:w="3459" w:type="dxa"/>
          </w:tcPr>
          <w:p w14:paraId="5F7F5FD6" w14:textId="0E67DA75" w:rsidR="00706C69" w:rsidRPr="00A27C67" w:rsidRDefault="00A27C67" w:rsidP="00B354E1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enough</w:t>
            </w:r>
          </w:p>
        </w:tc>
        <w:tc>
          <w:tcPr>
            <w:tcW w:w="2385" w:type="dxa"/>
          </w:tcPr>
          <w:p w14:paraId="348C6FD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ABF99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2936902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6C301FF4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0D46D69F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4640C" w:rsidRPr="003D4BF6" w14:paraId="1E45F124" w14:textId="77777777" w:rsidTr="00A27C67">
        <w:tc>
          <w:tcPr>
            <w:tcW w:w="3459" w:type="dxa"/>
          </w:tcPr>
          <w:p w14:paraId="1B6DC7D9" w14:textId="72B5A256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couple</w:t>
            </w:r>
          </w:p>
        </w:tc>
        <w:tc>
          <w:tcPr>
            <w:tcW w:w="2385" w:type="dxa"/>
          </w:tcPr>
          <w:p w14:paraId="672A665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3750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DAB6C7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2EB378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A05A80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CD33338" w14:textId="77777777" w:rsidTr="00A27C67">
        <w:tc>
          <w:tcPr>
            <w:tcW w:w="3459" w:type="dxa"/>
          </w:tcPr>
          <w:p w14:paraId="65894BDF" w14:textId="52CEB66E" w:rsidR="007A0BB7" w:rsidRPr="00A27C67" w:rsidRDefault="00A27C67" w:rsidP="007A0BB7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courage</w:t>
            </w:r>
          </w:p>
        </w:tc>
        <w:tc>
          <w:tcPr>
            <w:tcW w:w="2385" w:type="dxa"/>
          </w:tcPr>
          <w:p w14:paraId="5A39BBE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1C8F39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72A3D3E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D0B940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0E27B00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3B84336" w14:textId="77777777" w:rsidTr="00A27C67">
        <w:tc>
          <w:tcPr>
            <w:tcW w:w="3459" w:type="dxa"/>
          </w:tcPr>
          <w:p w14:paraId="6967EF07" w14:textId="6E58009D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cousin</w:t>
            </w:r>
          </w:p>
        </w:tc>
        <w:tc>
          <w:tcPr>
            <w:tcW w:w="2385" w:type="dxa"/>
          </w:tcPr>
          <w:p w14:paraId="60061E4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4EAFD9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B94D5A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DEEC66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656B9A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25F8B7E" w14:textId="77777777" w:rsidTr="00A27C67">
        <w:tc>
          <w:tcPr>
            <w:tcW w:w="3459" w:type="dxa"/>
          </w:tcPr>
          <w:p w14:paraId="4FF2238A" w14:textId="2E41839E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rough</w:t>
            </w:r>
          </w:p>
        </w:tc>
        <w:tc>
          <w:tcPr>
            <w:tcW w:w="2385" w:type="dxa"/>
          </w:tcPr>
          <w:p w14:paraId="45FB081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49F31C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312826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2486C0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4101652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774081D" w14:textId="77777777" w:rsidTr="00A27C67">
        <w:tc>
          <w:tcPr>
            <w:tcW w:w="3459" w:type="dxa"/>
          </w:tcPr>
          <w:p w14:paraId="52E77583" w14:textId="09DA96FF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tough</w:t>
            </w:r>
          </w:p>
        </w:tc>
        <w:tc>
          <w:tcPr>
            <w:tcW w:w="2385" w:type="dxa"/>
          </w:tcPr>
          <w:p w14:paraId="4B99056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299C43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DDBEF00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61D7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CF2D8B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78BDF01" w14:textId="77777777" w:rsidTr="00A27C67">
        <w:tc>
          <w:tcPr>
            <w:tcW w:w="3459" w:type="dxa"/>
          </w:tcPr>
          <w:p w14:paraId="5818F498" w14:textId="64CA3679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southern</w:t>
            </w:r>
          </w:p>
        </w:tc>
        <w:tc>
          <w:tcPr>
            <w:tcW w:w="2385" w:type="dxa"/>
          </w:tcPr>
          <w:p w14:paraId="0FB7827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C3994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562CB0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CE0A4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2EBF3C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3AE5126E" w14:textId="77777777" w:rsidTr="00A27C67">
        <w:tc>
          <w:tcPr>
            <w:tcW w:w="3459" w:type="dxa"/>
          </w:tcPr>
          <w:p w14:paraId="0B7FEE0B" w14:textId="522D785A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young</w:t>
            </w:r>
          </w:p>
        </w:tc>
        <w:tc>
          <w:tcPr>
            <w:tcW w:w="2385" w:type="dxa"/>
          </w:tcPr>
          <w:p w14:paraId="6D98A12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2946DB82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997CC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110FFD37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6993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1B6EBAE" w14:textId="77777777" w:rsidTr="00A27C67">
        <w:tc>
          <w:tcPr>
            <w:tcW w:w="3459" w:type="dxa"/>
          </w:tcPr>
          <w:p w14:paraId="3E3116BD" w14:textId="2C4CD295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touch</w:t>
            </w:r>
          </w:p>
        </w:tc>
        <w:tc>
          <w:tcPr>
            <w:tcW w:w="2385" w:type="dxa"/>
          </w:tcPr>
          <w:p w14:paraId="3FE9F23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72F64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8CE6F9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1CDCEA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B9E25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55632DBB" w14:textId="77777777" w:rsidTr="00A27C67">
        <w:tc>
          <w:tcPr>
            <w:tcW w:w="3459" w:type="dxa"/>
          </w:tcPr>
          <w:p w14:paraId="7F50D37E" w14:textId="14E09A4B" w:rsidR="0074640C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double</w:t>
            </w:r>
          </w:p>
        </w:tc>
        <w:tc>
          <w:tcPr>
            <w:tcW w:w="2385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A7A0652" w14:textId="77777777" w:rsidTr="00A27C67">
        <w:tc>
          <w:tcPr>
            <w:tcW w:w="3459" w:type="dxa"/>
          </w:tcPr>
          <w:p w14:paraId="0024E83A" w14:textId="7311E0C1" w:rsidR="00923DFF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trouble</w:t>
            </w:r>
          </w:p>
        </w:tc>
        <w:tc>
          <w:tcPr>
            <w:tcW w:w="2385" w:type="dxa"/>
          </w:tcPr>
          <w:p w14:paraId="6537F2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6DFB9E2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70DF9E5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44E871B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144A5D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7C67" w:rsidRPr="003D4BF6" w14:paraId="4D033502" w14:textId="77777777" w:rsidTr="00A27C67">
        <w:tc>
          <w:tcPr>
            <w:tcW w:w="3459" w:type="dxa"/>
          </w:tcPr>
          <w:p w14:paraId="4A1C9853" w14:textId="7B30F6A8" w:rsidR="00A27C67" w:rsidRPr="00A27C67" w:rsidRDefault="00A27C6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Cs/>
                <w:sz w:val="32"/>
                <w:szCs w:val="32"/>
              </w:rPr>
              <w:t>country</w:t>
            </w:r>
          </w:p>
        </w:tc>
        <w:tc>
          <w:tcPr>
            <w:tcW w:w="2385" w:type="dxa"/>
          </w:tcPr>
          <w:p w14:paraId="460C861D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6981D7D5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3541E34A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3BB970B7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5425E65C" w14:textId="77777777" w:rsidR="00A27C67" w:rsidRPr="003D4BF6" w:rsidRDefault="00A27C67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0FCE"/>
    <w:rsid w:val="000011A9"/>
    <w:rsid w:val="00021D1C"/>
    <w:rsid w:val="0006375F"/>
    <w:rsid w:val="00077444"/>
    <w:rsid w:val="000A0180"/>
    <w:rsid w:val="000C0C99"/>
    <w:rsid w:val="000D2E1B"/>
    <w:rsid w:val="001A69AD"/>
    <w:rsid w:val="001B1F0F"/>
    <w:rsid w:val="001C3600"/>
    <w:rsid w:val="00300BEB"/>
    <w:rsid w:val="003853C4"/>
    <w:rsid w:val="003D4BF6"/>
    <w:rsid w:val="0041585F"/>
    <w:rsid w:val="00481757"/>
    <w:rsid w:val="004A39DC"/>
    <w:rsid w:val="004B11E8"/>
    <w:rsid w:val="004D06C9"/>
    <w:rsid w:val="00535F48"/>
    <w:rsid w:val="00555FB5"/>
    <w:rsid w:val="00575D70"/>
    <w:rsid w:val="005A47D7"/>
    <w:rsid w:val="005E6E28"/>
    <w:rsid w:val="0061787E"/>
    <w:rsid w:val="00634509"/>
    <w:rsid w:val="006420BE"/>
    <w:rsid w:val="00686B12"/>
    <w:rsid w:val="006F2285"/>
    <w:rsid w:val="00706C69"/>
    <w:rsid w:val="00710BD3"/>
    <w:rsid w:val="00744029"/>
    <w:rsid w:val="00744F7E"/>
    <w:rsid w:val="0074640C"/>
    <w:rsid w:val="007A0BB7"/>
    <w:rsid w:val="007A43B9"/>
    <w:rsid w:val="00877D28"/>
    <w:rsid w:val="008E7C14"/>
    <w:rsid w:val="00923DFF"/>
    <w:rsid w:val="00945357"/>
    <w:rsid w:val="009D3179"/>
    <w:rsid w:val="00A04CCA"/>
    <w:rsid w:val="00A27C67"/>
    <w:rsid w:val="00AD498B"/>
    <w:rsid w:val="00AE5494"/>
    <w:rsid w:val="00B354E1"/>
    <w:rsid w:val="00B455D8"/>
    <w:rsid w:val="00B47FC0"/>
    <w:rsid w:val="00B81BFD"/>
    <w:rsid w:val="00BE1942"/>
    <w:rsid w:val="00CF1585"/>
    <w:rsid w:val="00CF4CE5"/>
    <w:rsid w:val="00D22D1F"/>
    <w:rsid w:val="00DB1A91"/>
    <w:rsid w:val="00E463D6"/>
    <w:rsid w:val="00EF66ED"/>
    <w:rsid w:val="00F02470"/>
    <w:rsid w:val="00F067DC"/>
    <w:rsid w:val="00F6070E"/>
    <w:rsid w:val="00F6127E"/>
    <w:rsid w:val="00F97F0C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93BFCCD1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2022-01-11T07:41:00Z</cp:lastPrinted>
  <dcterms:created xsi:type="dcterms:W3CDTF">2026-01-07T10:27:00Z</dcterms:created>
  <dcterms:modified xsi:type="dcterms:W3CDTF">2026-01-07T10:27:00Z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