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4E1" w:rsidRPr="00D74238" w:rsidRDefault="00D74238" w:rsidP="00B354E1">
      <w:pPr>
        <w:rPr>
          <w:rFonts w:ascii="XCCW Joined 23a" w:hAnsi="XCCW Joined 23a"/>
          <w:sz w:val="28"/>
          <w:szCs w:val="28"/>
        </w:rPr>
      </w:pPr>
      <w:r>
        <w:rPr>
          <w:rFonts w:ascii="XCCW Joined 23a" w:hAnsi="XCCW Joined 23a"/>
          <w:sz w:val="28"/>
          <w:szCs w:val="28"/>
        </w:rPr>
        <w:t>Homework Practice</w:t>
      </w:r>
      <w:r w:rsidR="0074640C" w:rsidRPr="00D74238">
        <w:rPr>
          <w:rFonts w:ascii="XCCW Joined 23a" w:hAnsi="XCCW Joined 23a"/>
          <w:sz w:val="28"/>
          <w:szCs w:val="28"/>
        </w:rPr>
        <w:t xml:space="preserve"> for Spelling Test on </w:t>
      </w:r>
      <w:r w:rsidR="000F00CF">
        <w:rPr>
          <w:rFonts w:ascii="XCCW Joined 23a" w:hAnsi="XCCW Joined 23a"/>
          <w:sz w:val="28"/>
          <w:szCs w:val="28"/>
        </w:rPr>
        <w:t>12.1.26</w:t>
      </w:r>
      <w:bookmarkStart w:id="0" w:name="_GoBack"/>
      <w:bookmarkEnd w:id="0"/>
    </w:p>
    <w:p w:rsidR="001C3600" w:rsidRPr="00D74238" w:rsidRDefault="001C3600" w:rsidP="00B354E1">
      <w:pPr>
        <w:rPr>
          <w:rFonts w:ascii="XCCW Joined 23a" w:hAnsi="XCCW Joined 23a"/>
          <w:sz w:val="28"/>
          <w:szCs w:val="28"/>
        </w:rPr>
      </w:pPr>
      <w:r w:rsidRPr="00D74238">
        <w:rPr>
          <w:rFonts w:ascii="XCCW Joined 23a" w:hAnsi="XCCW Joined 23a"/>
          <w:b/>
          <w:sz w:val="28"/>
          <w:szCs w:val="28"/>
        </w:rPr>
        <w:t>Look, cover, write</w:t>
      </w:r>
      <w:r w:rsidR="0074640C" w:rsidRPr="00D74238">
        <w:rPr>
          <w:rFonts w:ascii="XCCW Joined 23a" w:hAnsi="XCCW Joined 23a"/>
          <w:b/>
          <w:sz w:val="28"/>
          <w:szCs w:val="28"/>
        </w:rPr>
        <w:t>, check</w:t>
      </w:r>
      <w:r w:rsidRPr="00D74238">
        <w:rPr>
          <w:rFonts w:ascii="XCCW Joined 23a" w:hAnsi="XCCW Joined 23a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  <w:r w:rsidR="00D74238">
        <w:rPr>
          <w:rFonts w:ascii="XCCW Joined 23a" w:hAnsi="XCCW Joined 23a"/>
          <w:sz w:val="28"/>
          <w:szCs w:val="28"/>
        </w:rPr>
        <w:t xml:space="preserve"> </w:t>
      </w:r>
      <w:r w:rsidR="00E04DB8" w:rsidRPr="00E04DB8">
        <w:rPr>
          <w:rFonts w:ascii="XCCW Joined 23a" w:hAnsi="XCCW Joined 23a"/>
          <w:b/>
          <w:sz w:val="28"/>
          <w:szCs w:val="28"/>
        </w:rPr>
        <w:t>Rule: The /</w:t>
      </w:r>
      <w:proofErr w:type="spellStart"/>
      <w:r w:rsidR="00E04DB8" w:rsidRPr="00E04DB8">
        <w:rPr>
          <w:rFonts w:ascii="XCCW Joined 23a" w:hAnsi="XCCW Joined 23a"/>
          <w:b/>
          <w:sz w:val="28"/>
          <w:szCs w:val="28"/>
        </w:rPr>
        <w:t>i</w:t>
      </w:r>
      <w:proofErr w:type="spellEnd"/>
      <w:r w:rsidR="00E04DB8" w:rsidRPr="00E04DB8">
        <w:rPr>
          <w:rFonts w:ascii="XCCW Joined 23a" w:hAnsi="XCCW Joined 23a"/>
          <w:b/>
          <w:sz w:val="28"/>
          <w:szCs w:val="28"/>
        </w:rPr>
        <w:t>/ sound spelt ‘y’.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5"/>
        <w:gridCol w:w="2539"/>
        <w:gridCol w:w="2541"/>
        <w:gridCol w:w="2541"/>
        <w:gridCol w:w="2472"/>
        <w:gridCol w:w="2610"/>
      </w:tblGrid>
      <w:tr w:rsidR="001C3600" w:rsidRPr="00D74238" w:rsidTr="00E04DB8">
        <w:tc>
          <w:tcPr>
            <w:tcW w:w="2685" w:type="dxa"/>
          </w:tcPr>
          <w:p w:rsidR="001C3600" w:rsidRPr="00D74238" w:rsidRDefault="0097417D" w:rsidP="00B354E1">
            <w:pPr>
              <w:rPr>
                <w:rFonts w:ascii="XCCW Joined 23a" w:hAnsi="XCCW Joined 23a"/>
                <w:b/>
                <w:sz w:val="36"/>
                <w:szCs w:val="36"/>
              </w:rPr>
            </w:pPr>
            <w:r>
              <w:rPr>
                <w:rFonts w:ascii="XCCW Joined 23a" w:hAnsi="XCCW Joined 23a"/>
                <w:b/>
                <w:sz w:val="36"/>
                <w:szCs w:val="36"/>
              </w:rPr>
              <w:t>Word</w:t>
            </w:r>
          </w:p>
        </w:tc>
        <w:tc>
          <w:tcPr>
            <w:tcW w:w="2539" w:type="dxa"/>
          </w:tcPr>
          <w:p w:rsidR="001C3600" w:rsidRPr="00D74238" w:rsidRDefault="0097417D" w:rsidP="00B354E1">
            <w:pPr>
              <w:rPr>
                <w:rFonts w:ascii="XCCW Joined 23a" w:hAnsi="XCCW Joined 23a"/>
                <w:b/>
                <w:sz w:val="36"/>
                <w:szCs w:val="36"/>
              </w:rPr>
            </w:pPr>
            <w:r>
              <w:rPr>
                <w:rFonts w:ascii="XCCW Joined 23a" w:hAnsi="XCCW Joined 23a"/>
                <w:b/>
                <w:sz w:val="36"/>
                <w:szCs w:val="36"/>
              </w:rPr>
              <w:t>Day 1</w:t>
            </w:r>
          </w:p>
        </w:tc>
        <w:tc>
          <w:tcPr>
            <w:tcW w:w="2541" w:type="dxa"/>
          </w:tcPr>
          <w:p w:rsidR="001C3600" w:rsidRPr="00D74238" w:rsidRDefault="0097417D" w:rsidP="00B354E1">
            <w:pPr>
              <w:rPr>
                <w:rFonts w:ascii="XCCW Joined 23a" w:hAnsi="XCCW Joined 23a"/>
                <w:b/>
                <w:sz w:val="36"/>
                <w:szCs w:val="36"/>
              </w:rPr>
            </w:pPr>
            <w:r>
              <w:rPr>
                <w:rFonts w:ascii="XCCW Joined 23a" w:hAnsi="XCCW Joined 23a"/>
                <w:b/>
                <w:sz w:val="36"/>
                <w:szCs w:val="36"/>
              </w:rPr>
              <w:t>Day 2</w:t>
            </w:r>
          </w:p>
        </w:tc>
        <w:tc>
          <w:tcPr>
            <w:tcW w:w="2541" w:type="dxa"/>
          </w:tcPr>
          <w:p w:rsidR="001C3600" w:rsidRPr="00D74238" w:rsidRDefault="0097417D" w:rsidP="00B354E1">
            <w:pPr>
              <w:rPr>
                <w:rFonts w:ascii="XCCW Joined 23a" w:hAnsi="XCCW Joined 23a"/>
                <w:b/>
                <w:sz w:val="36"/>
                <w:szCs w:val="36"/>
              </w:rPr>
            </w:pPr>
            <w:r>
              <w:rPr>
                <w:rFonts w:ascii="XCCW Joined 23a" w:hAnsi="XCCW Joined 23a"/>
                <w:b/>
                <w:sz w:val="36"/>
                <w:szCs w:val="36"/>
              </w:rPr>
              <w:t>Day 3</w:t>
            </w:r>
          </w:p>
        </w:tc>
        <w:tc>
          <w:tcPr>
            <w:tcW w:w="2472" w:type="dxa"/>
          </w:tcPr>
          <w:p w:rsidR="001C3600" w:rsidRPr="00D74238" w:rsidRDefault="0097417D" w:rsidP="00B354E1">
            <w:pPr>
              <w:rPr>
                <w:rFonts w:ascii="XCCW Joined 23a" w:hAnsi="XCCW Joined 23a"/>
                <w:b/>
                <w:sz w:val="36"/>
                <w:szCs w:val="36"/>
              </w:rPr>
            </w:pPr>
            <w:r>
              <w:rPr>
                <w:rFonts w:ascii="XCCW Joined 23a" w:hAnsi="XCCW Joined 23a"/>
                <w:b/>
                <w:sz w:val="36"/>
                <w:szCs w:val="36"/>
              </w:rPr>
              <w:t>Day 4</w:t>
            </w:r>
          </w:p>
        </w:tc>
        <w:tc>
          <w:tcPr>
            <w:tcW w:w="2610" w:type="dxa"/>
          </w:tcPr>
          <w:p w:rsidR="001C3600" w:rsidRPr="00D74238" w:rsidRDefault="0097417D" w:rsidP="00B354E1">
            <w:pPr>
              <w:rPr>
                <w:rFonts w:ascii="XCCW Joined 23a" w:hAnsi="XCCW Joined 23a"/>
                <w:b/>
                <w:sz w:val="36"/>
                <w:szCs w:val="36"/>
              </w:rPr>
            </w:pPr>
            <w:r>
              <w:rPr>
                <w:rFonts w:ascii="XCCW Joined 23a" w:hAnsi="XCCW Joined 23a"/>
                <w:b/>
                <w:sz w:val="36"/>
                <w:szCs w:val="36"/>
              </w:rPr>
              <w:t>Day 5</w:t>
            </w:r>
          </w:p>
        </w:tc>
      </w:tr>
      <w:tr w:rsidR="00E04DB8" w:rsidRPr="00D74238" w:rsidTr="00E04DB8">
        <w:tc>
          <w:tcPr>
            <w:tcW w:w="2685" w:type="dxa"/>
          </w:tcPr>
          <w:p w:rsidR="00E04DB8" w:rsidRPr="00B717D9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myth</w:t>
            </w:r>
          </w:p>
        </w:tc>
        <w:tc>
          <w:tcPr>
            <w:tcW w:w="2539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41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41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72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610" w:type="dxa"/>
          </w:tcPr>
          <w:p w:rsidR="00E04DB8" w:rsidRPr="00B717D9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E04DB8" w:rsidRPr="00D74238" w:rsidTr="00E04DB8">
        <w:tc>
          <w:tcPr>
            <w:tcW w:w="2685" w:type="dxa"/>
          </w:tcPr>
          <w:p w:rsidR="00E04DB8" w:rsidRPr="00B717D9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gym</w:t>
            </w:r>
          </w:p>
        </w:tc>
        <w:tc>
          <w:tcPr>
            <w:tcW w:w="2539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41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41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72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610" w:type="dxa"/>
          </w:tcPr>
          <w:p w:rsidR="00E04DB8" w:rsidRPr="00B717D9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E04DB8" w:rsidRPr="00D74238" w:rsidTr="00E04DB8">
        <w:tc>
          <w:tcPr>
            <w:tcW w:w="2685" w:type="dxa"/>
          </w:tcPr>
          <w:p w:rsidR="00E04DB8" w:rsidRPr="00B717D9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Egypt</w:t>
            </w:r>
          </w:p>
        </w:tc>
        <w:tc>
          <w:tcPr>
            <w:tcW w:w="2539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41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41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72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610" w:type="dxa"/>
          </w:tcPr>
          <w:p w:rsidR="00E04DB8" w:rsidRPr="00B717D9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E04DB8" w:rsidRPr="00D74238" w:rsidTr="00E04DB8">
        <w:tc>
          <w:tcPr>
            <w:tcW w:w="2685" w:type="dxa"/>
          </w:tcPr>
          <w:p w:rsidR="00E04DB8" w:rsidRPr="00B717D9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pyramid</w:t>
            </w:r>
          </w:p>
        </w:tc>
        <w:tc>
          <w:tcPr>
            <w:tcW w:w="2539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41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41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72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610" w:type="dxa"/>
          </w:tcPr>
          <w:p w:rsidR="00E04DB8" w:rsidRPr="00B717D9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E04DB8" w:rsidRPr="00D74238" w:rsidTr="00E04DB8">
        <w:tc>
          <w:tcPr>
            <w:tcW w:w="2685" w:type="dxa"/>
          </w:tcPr>
          <w:p w:rsidR="00E04DB8" w:rsidRPr="00B717D9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mystery</w:t>
            </w:r>
          </w:p>
        </w:tc>
        <w:tc>
          <w:tcPr>
            <w:tcW w:w="2539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41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41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72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610" w:type="dxa"/>
          </w:tcPr>
          <w:p w:rsidR="00E04DB8" w:rsidRPr="00B717D9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E04DB8" w:rsidRPr="00D74238" w:rsidTr="00E04DB8">
        <w:tc>
          <w:tcPr>
            <w:tcW w:w="2685" w:type="dxa"/>
          </w:tcPr>
          <w:p w:rsidR="00E04DB8" w:rsidRPr="00B717D9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hymn</w:t>
            </w:r>
          </w:p>
        </w:tc>
        <w:tc>
          <w:tcPr>
            <w:tcW w:w="2539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41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41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72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610" w:type="dxa"/>
          </w:tcPr>
          <w:p w:rsidR="00E04DB8" w:rsidRPr="00B717D9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E04DB8" w:rsidRPr="00D74238" w:rsidTr="00E04DB8">
        <w:tc>
          <w:tcPr>
            <w:tcW w:w="2685" w:type="dxa"/>
          </w:tcPr>
          <w:p w:rsidR="00E04DB8" w:rsidRPr="00B717D9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crystal</w:t>
            </w:r>
          </w:p>
        </w:tc>
        <w:tc>
          <w:tcPr>
            <w:tcW w:w="2539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41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41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72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610" w:type="dxa"/>
          </w:tcPr>
          <w:p w:rsidR="00E04DB8" w:rsidRPr="00B717D9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E04DB8" w:rsidRPr="00D74238" w:rsidTr="00E04DB8">
        <w:tc>
          <w:tcPr>
            <w:tcW w:w="2685" w:type="dxa"/>
          </w:tcPr>
          <w:p w:rsidR="00E04DB8" w:rsidRPr="00B717D9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cygnet</w:t>
            </w:r>
          </w:p>
        </w:tc>
        <w:tc>
          <w:tcPr>
            <w:tcW w:w="2539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41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41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72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610" w:type="dxa"/>
          </w:tcPr>
          <w:p w:rsidR="00E04DB8" w:rsidRPr="00B717D9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E04DB8" w:rsidRPr="00D74238" w:rsidTr="00E04DB8">
        <w:tc>
          <w:tcPr>
            <w:tcW w:w="2685" w:type="dxa"/>
          </w:tcPr>
          <w:p w:rsidR="00E04DB8" w:rsidRPr="00B717D9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oxygen</w:t>
            </w:r>
          </w:p>
        </w:tc>
        <w:tc>
          <w:tcPr>
            <w:tcW w:w="2539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41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41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72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610" w:type="dxa"/>
          </w:tcPr>
          <w:p w:rsidR="00E04DB8" w:rsidRPr="00B717D9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E04DB8" w:rsidRPr="00D74238" w:rsidTr="00E04DB8">
        <w:tc>
          <w:tcPr>
            <w:tcW w:w="2685" w:type="dxa"/>
          </w:tcPr>
          <w:p w:rsidR="00E04DB8" w:rsidRPr="00B717D9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symbol</w:t>
            </w:r>
          </w:p>
        </w:tc>
        <w:tc>
          <w:tcPr>
            <w:tcW w:w="2539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41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41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72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610" w:type="dxa"/>
          </w:tcPr>
          <w:p w:rsidR="00E04DB8" w:rsidRPr="00B717D9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E04DB8" w:rsidRPr="00D74238" w:rsidTr="00E04DB8">
        <w:tc>
          <w:tcPr>
            <w:tcW w:w="2685" w:type="dxa"/>
          </w:tcPr>
          <w:p w:rsidR="00E04DB8" w:rsidRPr="00B717D9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symptom</w:t>
            </w:r>
          </w:p>
        </w:tc>
        <w:tc>
          <w:tcPr>
            <w:tcW w:w="2539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41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41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72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610" w:type="dxa"/>
          </w:tcPr>
          <w:p w:rsidR="00E04DB8" w:rsidRPr="00B717D9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E04DB8" w:rsidRPr="00D74238" w:rsidTr="00E04DB8">
        <w:tc>
          <w:tcPr>
            <w:tcW w:w="2685" w:type="dxa"/>
          </w:tcPr>
          <w:p w:rsidR="00E04DB8" w:rsidRPr="00B717D9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syrup</w:t>
            </w:r>
          </w:p>
        </w:tc>
        <w:tc>
          <w:tcPr>
            <w:tcW w:w="2539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41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541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472" w:type="dxa"/>
          </w:tcPr>
          <w:p w:rsidR="00E04DB8" w:rsidRPr="00D74238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  <w:tc>
          <w:tcPr>
            <w:tcW w:w="2610" w:type="dxa"/>
          </w:tcPr>
          <w:p w:rsidR="00E04DB8" w:rsidRPr="00B717D9" w:rsidRDefault="00E04DB8" w:rsidP="00E04DB8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</w:tbl>
    <w:p w:rsidR="00B354E1" w:rsidRDefault="004D06C9">
      <w:r>
        <w:rPr>
          <w:rFonts w:ascii="Comic Sans MS" w:hAnsi="Comic Sans MS"/>
          <w:sz w:val="28"/>
          <w:szCs w:val="28"/>
        </w:rPr>
        <w:tab/>
      </w:r>
    </w:p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6375F"/>
    <w:rsid w:val="000D2E1B"/>
    <w:rsid w:val="000F00CF"/>
    <w:rsid w:val="001A69AD"/>
    <w:rsid w:val="001C3600"/>
    <w:rsid w:val="00300BEB"/>
    <w:rsid w:val="003452C9"/>
    <w:rsid w:val="00481757"/>
    <w:rsid w:val="004B11E8"/>
    <w:rsid w:val="004D06C9"/>
    <w:rsid w:val="00535F48"/>
    <w:rsid w:val="00555FB5"/>
    <w:rsid w:val="00575D70"/>
    <w:rsid w:val="005E6E28"/>
    <w:rsid w:val="006420BE"/>
    <w:rsid w:val="00686B12"/>
    <w:rsid w:val="006F0723"/>
    <w:rsid w:val="006F2285"/>
    <w:rsid w:val="00710BD3"/>
    <w:rsid w:val="00744029"/>
    <w:rsid w:val="00744F7E"/>
    <w:rsid w:val="0074640C"/>
    <w:rsid w:val="007A0BB7"/>
    <w:rsid w:val="007E363D"/>
    <w:rsid w:val="00831841"/>
    <w:rsid w:val="008E7C14"/>
    <w:rsid w:val="00923DFF"/>
    <w:rsid w:val="00945357"/>
    <w:rsid w:val="0097417D"/>
    <w:rsid w:val="009B45A9"/>
    <w:rsid w:val="009D3179"/>
    <w:rsid w:val="00A04CCA"/>
    <w:rsid w:val="00AA5B29"/>
    <w:rsid w:val="00B354E1"/>
    <w:rsid w:val="00B47FC0"/>
    <w:rsid w:val="00B717D9"/>
    <w:rsid w:val="00B81BFD"/>
    <w:rsid w:val="00BC253D"/>
    <w:rsid w:val="00BE1942"/>
    <w:rsid w:val="00CF4CE5"/>
    <w:rsid w:val="00D22D1F"/>
    <w:rsid w:val="00D4057E"/>
    <w:rsid w:val="00D74238"/>
    <w:rsid w:val="00E04DB8"/>
    <w:rsid w:val="00E26A8A"/>
    <w:rsid w:val="00EF66ED"/>
    <w:rsid w:val="00F02470"/>
    <w:rsid w:val="00F067DC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EA5A1"/>
  <w15:docId w15:val="{5642EE25-B343-4902-9DB7-2A0D62190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A4B613-9118-450A-B88B-367811CC56BC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F2B26A7-F40B-4866-AD22-6703A7F81B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93F73E-F6C6-4735-A6DA-5C4C8989772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C51636C9</Template>
  <TotalTime>1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K. Ryker</cp:lastModifiedBy>
  <cp:revision>3</cp:revision>
  <cp:lastPrinted>2025-12-16T16:59:00Z</cp:lastPrinted>
  <dcterms:created xsi:type="dcterms:W3CDTF">2025-12-16T16:59:00Z</dcterms:created>
  <dcterms:modified xsi:type="dcterms:W3CDTF">2025-12-16T16:59:00Z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