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2F7" w:rsidRPr="00393C34" w:rsidRDefault="007B66B5" w:rsidP="000C5CC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93C34">
        <w:rPr>
          <w:rFonts w:ascii="Comic Sans MS" w:hAnsi="Comic Sans MS"/>
          <w:b/>
          <w:sz w:val="24"/>
          <w:szCs w:val="24"/>
          <w:u w:val="single"/>
        </w:rPr>
        <w:t>Homework Grid – Yea</w:t>
      </w:r>
      <w:r w:rsidR="00700164" w:rsidRPr="00393C34">
        <w:rPr>
          <w:rFonts w:ascii="Comic Sans MS" w:hAnsi="Comic Sans MS"/>
          <w:b/>
          <w:sz w:val="24"/>
          <w:szCs w:val="24"/>
          <w:u w:val="single"/>
        </w:rPr>
        <w:t>r 3 Nightingale Class – Spring 1</w:t>
      </w:r>
    </w:p>
    <w:p w:rsidR="007B66B5" w:rsidRPr="00393C34" w:rsidRDefault="00421C0B" w:rsidP="00393C3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93C34">
        <w:rPr>
          <w:rFonts w:ascii="Comic Sans MS" w:hAnsi="Comic Sans MS"/>
          <w:b/>
          <w:sz w:val="24"/>
          <w:szCs w:val="24"/>
        </w:rPr>
        <w:t xml:space="preserve">Choose </w:t>
      </w:r>
      <w:r w:rsidRPr="00393C34">
        <w:rPr>
          <w:rFonts w:ascii="Comic Sans MS" w:hAnsi="Comic Sans MS"/>
          <w:b/>
          <w:sz w:val="24"/>
          <w:szCs w:val="24"/>
          <w:u w:val="single"/>
        </w:rPr>
        <w:t>one</w:t>
      </w:r>
      <w:r w:rsidRPr="00393C34">
        <w:rPr>
          <w:rFonts w:ascii="Comic Sans MS" w:hAnsi="Comic Sans MS"/>
          <w:b/>
          <w:sz w:val="24"/>
          <w:szCs w:val="24"/>
        </w:rPr>
        <w:t xml:space="preserve"> activity each week until the end of term!</w:t>
      </w:r>
      <w:r w:rsidR="000C5CC9" w:rsidRPr="00393C34">
        <w:rPr>
          <w:rFonts w:ascii="Comic Sans MS" w:hAnsi="Comic Sans MS"/>
          <w:b/>
          <w:sz w:val="24"/>
          <w:szCs w:val="24"/>
        </w:rPr>
        <w:t xml:space="preserve"> Bring your work in each </w:t>
      </w:r>
      <w:r w:rsidR="00393C34">
        <w:rPr>
          <w:rFonts w:ascii="Comic Sans MS" w:hAnsi="Comic Sans MS"/>
          <w:b/>
          <w:sz w:val="24"/>
          <w:szCs w:val="24"/>
          <w:u w:val="single"/>
        </w:rPr>
        <w:t>Monday!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B72F7" w:rsidRPr="00393C34" w:rsidTr="004D5E0E">
        <w:tc>
          <w:tcPr>
            <w:tcW w:w="4649" w:type="dxa"/>
            <w:shd w:val="clear" w:color="auto" w:fill="C45911" w:themeFill="accent2" w:themeFillShade="BF"/>
          </w:tcPr>
          <w:p w:rsidR="001B72F7" w:rsidRPr="00393C34" w:rsidRDefault="001B72F7" w:rsidP="00D76E09">
            <w:pPr>
              <w:jc w:val="center"/>
              <w:rPr>
                <w:rFonts w:ascii="Comic Sans MS" w:eastAsia="Times New Roman" w:hAnsi="Comic Sans MS" w:cs="Arial"/>
                <w:b/>
                <w:bCs/>
                <w:color w:val="242424"/>
                <w:u w:val="single"/>
                <w:lang w:eastAsia="en-GB"/>
              </w:rPr>
            </w:pPr>
            <w:r w:rsidRPr="00393C34">
              <w:rPr>
                <w:rFonts w:ascii="Comic Sans MS" w:hAnsi="Comic Sans MS"/>
                <w:b/>
                <w:u w:val="single"/>
              </w:rPr>
              <w:t>Science</w:t>
            </w:r>
            <w:r w:rsidR="00BB79E9" w:rsidRPr="00393C34">
              <w:rPr>
                <w:rFonts w:ascii="Comic Sans MS" w:hAnsi="Comic Sans MS"/>
                <w:b/>
                <w:u w:val="single"/>
              </w:rPr>
              <w:t xml:space="preserve">: </w:t>
            </w:r>
            <w:r w:rsidR="00CD5BAC" w:rsidRPr="00393C34">
              <w:rPr>
                <w:rFonts w:ascii="Comic Sans MS" w:hAnsi="Comic Sans MS"/>
                <w:b/>
                <w:u w:val="single"/>
              </w:rPr>
              <w:t>Soil Detective</w:t>
            </w:r>
            <w:r w:rsidR="00BB79E9" w:rsidRPr="00393C34">
              <w:rPr>
                <w:rFonts w:ascii="Comic Sans MS" w:hAnsi="Comic Sans MS"/>
                <w:b/>
                <w:u w:val="single"/>
              </w:rPr>
              <w:t>!</w:t>
            </w:r>
          </w:p>
          <w:p w:rsidR="00700164" w:rsidRPr="00393C34" w:rsidRDefault="00CD5BAC" w:rsidP="00CD5BAC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390746">
              <w:rPr>
                <w:rFonts w:ascii="Comic Sans MS" w:hAnsi="Comic Sans MS" w:cs="Arial"/>
                <w:bCs/>
                <w:color w:val="000000" w:themeColor="text1"/>
                <w:sz w:val="22"/>
                <w:szCs w:val="22"/>
              </w:rPr>
              <w:t>C</w:t>
            </w:r>
            <w:r w:rsidR="00700164" w:rsidRPr="00390746">
              <w:rPr>
                <w:rFonts w:ascii="Comic Sans MS" w:hAnsi="Comic Sans MS"/>
                <w:sz w:val="22"/>
                <w:szCs w:val="22"/>
              </w:rPr>
              <w:t>o</w:t>
            </w:r>
            <w:r w:rsidR="00700164" w:rsidRPr="00393C34">
              <w:rPr>
                <w:rFonts w:ascii="Comic Sans MS" w:hAnsi="Comic Sans MS"/>
                <w:sz w:val="22"/>
                <w:szCs w:val="22"/>
              </w:rPr>
              <w:t xml:space="preserve">llect a small sample of soil from </w:t>
            </w:r>
            <w:r w:rsidRPr="00393C34">
              <w:rPr>
                <w:rFonts w:ascii="Comic Sans MS" w:hAnsi="Comic Sans MS"/>
                <w:sz w:val="22"/>
                <w:szCs w:val="22"/>
              </w:rPr>
              <w:t>you</w:t>
            </w:r>
            <w:r w:rsidR="00700164" w:rsidRPr="00393C34">
              <w:rPr>
                <w:rFonts w:ascii="Comic Sans MS" w:hAnsi="Comic Sans MS"/>
                <w:sz w:val="22"/>
                <w:szCs w:val="22"/>
              </w:rPr>
              <w:t xml:space="preserve">r garden, park or plant pot. </w:t>
            </w:r>
            <w:r w:rsidRPr="00393C34">
              <w:rPr>
                <w:rFonts w:ascii="Comic Sans MS" w:hAnsi="Comic Sans MS"/>
                <w:sz w:val="22"/>
                <w:szCs w:val="22"/>
              </w:rPr>
              <w:t>P</w:t>
            </w:r>
            <w:r w:rsidR="00700164" w:rsidRPr="00393C34">
              <w:rPr>
                <w:rFonts w:ascii="Comic Sans MS" w:hAnsi="Comic Sans MS"/>
                <w:sz w:val="22"/>
                <w:szCs w:val="22"/>
              </w:rPr>
              <w:t>ut it in a clear jar, add water, shake it and leave it to settle.</w:t>
            </w:r>
            <w:r w:rsidR="00700164" w:rsidRPr="00393C34">
              <w:rPr>
                <w:rFonts w:ascii="Comic Sans MS" w:hAnsi="Comic Sans MS"/>
                <w:sz w:val="22"/>
                <w:szCs w:val="22"/>
              </w:rPr>
              <w:br/>
            </w:r>
            <w:r w:rsidRPr="00393C34">
              <w:rPr>
                <w:rFonts w:ascii="Comic Sans MS" w:hAnsi="Comic Sans MS"/>
                <w:sz w:val="22"/>
                <w:szCs w:val="22"/>
              </w:rPr>
              <w:t>Then</w:t>
            </w:r>
            <w:r w:rsidR="00700164" w:rsidRPr="00393C34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700164" w:rsidRPr="00393C34">
              <w:rPr>
                <w:rStyle w:val="Strong"/>
                <w:rFonts w:ascii="Comic Sans MS" w:hAnsi="Comic Sans MS"/>
                <w:sz w:val="22"/>
                <w:szCs w:val="22"/>
              </w:rPr>
              <w:t>draw and label the layers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(stones, sand, silt, clay) in a poster, perhaps with a photo of the jar.</w:t>
            </w:r>
          </w:p>
          <w:p w:rsidR="00700164" w:rsidRPr="00393C34" w:rsidRDefault="00700164">
            <w:pPr>
              <w:rPr>
                <w:rFonts w:ascii="Arial" w:eastAsia="Times New Roman" w:hAnsi="Arial" w:cs="Arial"/>
                <w:b/>
                <w:color w:val="242424"/>
                <w:lang w:eastAsia="en-GB"/>
              </w:rPr>
            </w:pPr>
          </w:p>
          <w:p w:rsidR="00700164" w:rsidRPr="00393C34" w:rsidRDefault="00700164">
            <w:pPr>
              <w:rPr>
                <w:rFonts w:ascii="Arial" w:eastAsia="Times New Roman" w:hAnsi="Arial" w:cs="Arial"/>
                <w:b/>
                <w:color w:val="242424"/>
                <w:lang w:eastAsia="en-GB"/>
              </w:rPr>
            </w:pPr>
          </w:p>
        </w:tc>
        <w:tc>
          <w:tcPr>
            <w:tcW w:w="4649" w:type="dxa"/>
            <w:shd w:val="clear" w:color="auto" w:fill="E8ADFF"/>
          </w:tcPr>
          <w:p w:rsidR="00CD5BAC" w:rsidRPr="00393C34" w:rsidRDefault="00BB79E9" w:rsidP="00EA02A2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393C34">
              <w:rPr>
                <w:rFonts w:ascii="Comic Sans MS" w:hAnsi="Comic Sans MS"/>
                <w:b/>
                <w:u w:val="single"/>
              </w:rPr>
              <w:t>Music:</w:t>
            </w:r>
            <w:r w:rsidR="00EA02A2" w:rsidRPr="00393C34">
              <w:rPr>
                <w:rFonts w:ascii="Comic Sans MS" w:hAnsi="Comic Sans MS"/>
                <w:b/>
                <w:u w:val="single"/>
              </w:rPr>
              <w:t xml:space="preserve"> Music tells a story!</w:t>
            </w:r>
          </w:p>
          <w:p w:rsidR="00EA02A2" w:rsidRPr="00393C34" w:rsidRDefault="00EA02A2" w:rsidP="00EA02A2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Choose a short story or event (e.g. a storm, journey, playground).</w:t>
            </w:r>
            <w:r w:rsidRPr="00393C34">
              <w:rPr>
                <w:rFonts w:ascii="Comic Sans MS" w:hAnsi="Comic Sans MS"/>
                <w:sz w:val="22"/>
                <w:szCs w:val="22"/>
              </w:rPr>
              <w:br/>
              <w:t xml:space="preserve">Then draw an illustrated </w:t>
            </w:r>
            <w:r w:rsidRPr="00393C34">
              <w:rPr>
                <w:rStyle w:val="Strong"/>
                <w:rFonts w:ascii="Comic Sans MS" w:hAnsi="Comic Sans MS"/>
                <w:sz w:val="22"/>
                <w:szCs w:val="22"/>
              </w:rPr>
              <w:t>comic-style strip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and label:</w:t>
            </w:r>
          </w:p>
          <w:p w:rsidR="00EA02A2" w:rsidRPr="00393C34" w:rsidRDefault="00EA02A2" w:rsidP="00EA02A2">
            <w:pPr>
              <w:pStyle w:val="NormalWeb"/>
              <w:numPr>
                <w:ilvl w:val="0"/>
                <w:numId w:val="9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Sounds you would hear</w:t>
            </w:r>
          </w:p>
          <w:p w:rsidR="00CD5BAC" w:rsidRPr="00393C34" w:rsidRDefault="00EA02A2" w:rsidP="00EA02A2">
            <w:pPr>
              <w:pStyle w:val="NormalWeb"/>
              <w:numPr>
                <w:ilvl w:val="0"/>
                <w:numId w:val="9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Instruments or body sounds that could make those sounds</w:t>
            </w:r>
          </w:p>
        </w:tc>
        <w:tc>
          <w:tcPr>
            <w:tcW w:w="4650" w:type="dxa"/>
            <w:shd w:val="clear" w:color="auto" w:fill="92D050"/>
          </w:tcPr>
          <w:p w:rsidR="00CD5BAC" w:rsidRPr="00393C34" w:rsidRDefault="00CD5BAC" w:rsidP="00CD5BAC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393C34">
              <w:rPr>
                <w:rFonts w:ascii="Comic Sans MS" w:hAnsi="Comic Sans MS"/>
                <w:b/>
                <w:u w:val="single"/>
              </w:rPr>
              <w:t>Geography</w:t>
            </w:r>
            <w:r w:rsidR="00BB79E9" w:rsidRPr="00393C34">
              <w:rPr>
                <w:rFonts w:ascii="Comic Sans MS" w:hAnsi="Comic Sans MS"/>
                <w:b/>
                <w:u w:val="single"/>
              </w:rPr>
              <w:t xml:space="preserve">: </w:t>
            </w:r>
            <w:r w:rsidRPr="00393C34">
              <w:rPr>
                <w:rFonts w:ascii="Comic Sans MS" w:hAnsi="Comic Sans MS"/>
                <w:b/>
                <w:u w:val="single"/>
              </w:rPr>
              <w:t>Hurricane in a Bottle!</w:t>
            </w:r>
          </w:p>
          <w:p w:rsidR="00CD5BAC" w:rsidRPr="00393C34" w:rsidRDefault="00CD5BAC" w:rsidP="00CD5BAC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Using two bottles taped together (or one bottle if easier), create a swirling vortex with water and glitter.</w:t>
            </w:r>
            <w:r w:rsidRPr="00393C34">
              <w:rPr>
                <w:rFonts w:ascii="Comic Sans MS" w:hAnsi="Comic Sans MS"/>
                <w:sz w:val="22"/>
                <w:szCs w:val="22"/>
              </w:rPr>
              <w:br/>
              <w:t xml:space="preserve">Then </w:t>
            </w:r>
            <w:r w:rsidRPr="00393C34">
              <w:rPr>
                <w:rStyle w:val="Strong"/>
                <w:rFonts w:ascii="Comic Sans MS" w:hAnsi="Comic Sans MS"/>
                <w:sz w:val="22"/>
                <w:szCs w:val="22"/>
              </w:rPr>
              <w:t xml:space="preserve">design an </w:t>
            </w:r>
            <w:r w:rsidR="00BB79E9" w:rsidRPr="00393C34">
              <w:rPr>
                <w:rStyle w:val="Strong"/>
                <w:rFonts w:ascii="Comic Sans MS" w:hAnsi="Comic Sans MS"/>
                <w:sz w:val="22"/>
                <w:szCs w:val="22"/>
              </w:rPr>
              <w:t xml:space="preserve">illustrated </w:t>
            </w:r>
            <w:r w:rsidRPr="00393C34">
              <w:rPr>
                <w:rStyle w:val="Strong"/>
                <w:rFonts w:ascii="Comic Sans MS" w:hAnsi="Comic Sans MS"/>
                <w:sz w:val="22"/>
                <w:szCs w:val="22"/>
              </w:rPr>
              <w:t>information page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explaining:</w:t>
            </w:r>
          </w:p>
          <w:p w:rsidR="00CD5BAC" w:rsidRPr="00393C34" w:rsidRDefault="00CD5BAC" w:rsidP="00CD5BAC">
            <w:pPr>
              <w:pStyle w:val="NormalWeb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What a hurricane is</w:t>
            </w:r>
          </w:p>
          <w:p w:rsidR="00CD5BAC" w:rsidRPr="00393C34" w:rsidRDefault="00CD5BAC" w:rsidP="00CD5BAC">
            <w:pPr>
              <w:pStyle w:val="NormalWeb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Where they happen</w:t>
            </w:r>
          </w:p>
          <w:p w:rsidR="001B72F7" w:rsidRPr="00393C34" w:rsidRDefault="00CD5BAC" w:rsidP="00700164">
            <w:pPr>
              <w:pStyle w:val="NormalWeb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Why they are dangerous</w:t>
            </w:r>
          </w:p>
        </w:tc>
      </w:tr>
      <w:tr w:rsidR="001B72F7" w:rsidRPr="00393C34" w:rsidTr="004D5E0E">
        <w:tc>
          <w:tcPr>
            <w:tcW w:w="4649" w:type="dxa"/>
            <w:shd w:val="clear" w:color="auto" w:fill="36D0FA"/>
          </w:tcPr>
          <w:p w:rsidR="000C5CC9" w:rsidRPr="00393C34" w:rsidRDefault="00BB79E9" w:rsidP="00D76E09">
            <w:pPr>
              <w:jc w:val="center"/>
              <w:rPr>
                <w:rFonts w:ascii="Comic Sans MS" w:eastAsia="Times New Roman" w:hAnsi="Comic Sans MS" w:cs="Arial"/>
                <w:b/>
                <w:bCs/>
                <w:color w:val="242424"/>
                <w:u w:val="single"/>
                <w:lang w:eastAsia="en-GB"/>
              </w:rPr>
            </w:pPr>
            <w:r w:rsidRPr="00393C34">
              <w:rPr>
                <w:rFonts w:ascii="Comic Sans MS" w:eastAsia="Times New Roman" w:hAnsi="Comic Sans MS" w:cs="Arial"/>
                <w:b/>
                <w:bCs/>
                <w:color w:val="242424"/>
                <w:u w:val="single"/>
                <w:lang w:eastAsia="en-GB"/>
              </w:rPr>
              <w:t>Languages: Fruit Frenzy!</w:t>
            </w:r>
          </w:p>
          <w:p w:rsidR="00BB79E9" w:rsidRPr="00393C34" w:rsidRDefault="00BB79E9" w:rsidP="00BB79E9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C</w:t>
            </w:r>
            <w:r w:rsidRPr="00393C34">
              <w:rPr>
                <w:rFonts w:ascii="Comic Sans MS" w:hAnsi="Comic Sans MS"/>
                <w:sz w:val="22"/>
                <w:szCs w:val="22"/>
              </w:rPr>
              <w:t>hoose a</w:t>
            </w:r>
            <w:r w:rsidR="006A328B">
              <w:rPr>
                <w:rFonts w:ascii="Comic Sans MS" w:hAnsi="Comic Sans MS"/>
                <w:sz w:val="22"/>
                <w:szCs w:val="22"/>
              </w:rPr>
              <w:t>ny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language </w:t>
            </w:r>
            <w:r w:rsidRPr="00393C34">
              <w:rPr>
                <w:rFonts w:ascii="Comic Sans MS" w:hAnsi="Comic Sans MS"/>
                <w:sz w:val="22"/>
                <w:szCs w:val="22"/>
              </w:rPr>
              <w:t>(</w:t>
            </w:r>
            <w:r w:rsidR="006A328B">
              <w:rPr>
                <w:rFonts w:ascii="Comic Sans MS" w:hAnsi="Comic Sans MS"/>
                <w:sz w:val="22"/>
                <w:szCs w:val="22"/>
              </w:rPr>
              <w:t xml:space="preserve">but </w:t>
            </w:r>
            <w:r w:rsidRPr="00393C34">
              <w:rPr>
                <w:rStyle w:val="Strong"/>
                <w:rFonts w:ascii="Comic Sans MS" w:hAnsi="Comic Sans MS"/>
                <w:sz w:val="22"/>
                <w:szCs w:val="22"/>
              </w:rPr>
              <w:t>NOT</w:t>
            </w:r>
            <w:r w:rsidRPr="00393C34">
              <w:rPr>
                <w:rStyle w:val="Strong"/>
                <w:rFonts w:ascii="Comic Sans MS" w:hAnsi="Comic Sans MS"/>
                <w:sz w:val="22"/>
                <w:szCs w:val="22"/>
              </w:rPr>
              <w:t xml:space="preserve"> French</w:t>
            </w:r>
            <w:r w:rsidRPr="00393C34">
              <w:rPr>
                <w:rStyle w:val="Strong"/>
                <w:rFonts w:ascii="Comic Sans MS" w:hAnsi="Comic Sans MS"/>
                <w:sz w:val="22"/>
                <w:szCs w:val="22"/>
              </w:rPr>
              <w:t xml:space="preserve"> or Spanish)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(e.g.</w:t>
            </w:r>
            <w:r w:rsidRPr="00393C34">
              <w:rPr>
                <w:rFonts w:ascii="Comic Sans MS" w:hAnsi="Comic Sans MS"/>
                <w:sz w:val="22"/>
                <w:szCs w:val="22"/>
              </w:rPr>
              <w:t>, German, Italian</w:t>
            </w:r>
            <w:r w:rsidRPr="00393C34">
              <w:rPr>
                <w:rFonts w:ascii="Comic Sans MS" w:hAnsi="Comic Sans MS"/>
                <w:sz w:val="22"/>
                <w:szCs w:val="22"/>
              </w:rPr>
              <w:t>, Polish</w:t>
            </w:r>
            <w:r w:rsidRPr="00393C34">
              <w:rPr>
                <w:rFonts w:ascii="Comic Sans MS" w:hAnsi="Comic Sans MS"/>
                <w:sz w:val="22"/>
                <w:szCs w:val="22"/>
              </w:rPr>
              <w:t>).</w:t>
            </w:r>
            <w:r w:rsidRPr="00393C34">
              <w:rPr>
                <w:rFonts w:ascii="Comic Sans MS" w:hAnsi="Comic Sans MS"/>
                <w:sz w:val="22"/>
                <w:szCs w:val="22"/>
              </w:rPr>
              <w:br/>
              <w:t>C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reate a </w:t>
            </w:r>
            <w:r w:rsidRPr="00393C34">
              <w:rPr>
                <w:rStyle w:val="Strong"/>
                <w:rFonts w:ascii="Comic Sans MS" w:hAnsi="Comic Sans MS"/>
                <w:sz w:val="22"/>
                <w:szCs w:val="22"/>
              </w:rPr>
              <w:t>fan, flip book or poster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with:</w:t>
            </w:r>
          </w:p>
          <w:p w:rsidR="00BB79E9" w:rsidRPr="00393C34" w:rsidRDefault="006A328B" w:rsidP="00BB79E9">
            <w:pPr>
              <w:pStyle w:val="NormalWeb"/>
              <w:numPr>
                <w:ilvl w:val="0"/>
                <w:numId w:val="10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10 </w:t>
            </w:r>
            <w:bookmarkStart w:id="0" w:name="_GoBack"/>
            <w:bookmarkEnd w:id="0"/>
            <w:r w:rsidR="00BB79E9" w:rsidRPr="00393C34">
              <w:rPr>
                <w:rFonts w:ascii="Comic Sans MS" w:hAnsi="Comic Sans MS"/>
                <w:sz w:val="22"/>
                <w:szCs w:val="22"/>
              </w:rPr>
              <w:t>Fruit pictures</w:t>
            </w:r>
          </w:p>
          <w:p w:rsidR="00BB79E9" w:rsidRPr="00393C34" w:rsidRDefault="006A328B" w:rsidP="00BB79E9">
            <w:pPr>
              <w:pStyle w:val="NormalWeb"/>
              <w:numPr>
                <w:ilvl w:val="0"/>
                <w:numId w:val="10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 name of each</w:t>
            </w:r>
            <w:r w:rsidR="00BB79E9" w:rsidRPr="00393C34">
              <w:rPr>
                <w:rFonts w:ascii="Comic Sans MS" w:hAnsi="Comic Sans MS"/>
                <w:sz w:val="22"/>
                <w:szCs w:val="22"/>
              </w:rPr>
              <w:t xml:space="preserve"> fruit in English</w:t>
            </w:r>
          </w:p>
          <w:p w:rsidR="00700164" w:rsidRPr="00393C34" w:rsidRDefault="00BB79E9" w:rsidP="00BB79E9">
            <w:pPr>
              <w:pStyle w:val="NormalWeb"/>
              <w:numPr>
                <w:ilvl w:val="0"/>
                <w:numId w:val="10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 xml:space="preserve">The name of </w:t>
            </w:r>
            <w:r w:rsidR="006A328B">
              <w:rPr>
                <w:rFonts w:ascii="Comic Sans MS" w:hAnsi="Comic Sans MS"/>
                <w:sz w:val="22"/>
                <w:szCs w:val="22"/>
              </w:rPr>
              <w:t>each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fruit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in </w:t>
            </w:r>
            <w:r w:rsidRPr="00393C34">
              <w:rPr>
                <w:rFonts w:ascii="Comic Sans MS" w:hAnsi="Comic Sans MS"/>
                <w:sz w:val="22"/>
                <w:szCs w:val="22"/>
              </w:rPr>
              <w:t>the chosen language.</w:t>
            </w:r>
          </w:p>
          <w:p w:rsidR="001B72F7" w:rsidRPr="00393C34" w:rsidRDefault="001B72F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49" w:type="dxa"/>
            <w:shd w:val="clear" w:color="auto" w:fill="FFFF00"/>
          </w:tcPr>
          <w:p w:rsidR="00EA02A2" w:rsidRPr="00393C34" w:rsidRDefault="00BB79E9" w:rsidP="00EA02A2">
            <w:pPr>
              <w:pStyle w:val="NormalWeb"/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393C34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Art: </w:t>
            </w:r>
            <w:r w:rsidR="00EA02A2" w:rsidRPr="00393C34">
              <w:rPr>
                <w:rFonts w:ascii="Comic Sans MS" w:hAnsi="Comic Sans MS"/>
                <w:b/>
                <w:sz w:val="22"/>
                <w:szCs w:val="22"/>
                <w:u w:val="single"/>
              </w:rPr>
              <w:t>One Object – Four Ways</w:t>
            </w:r>
            <w:r w:rsidRPr="00393C34">
              <w:rPr>
                <w:rFonts w:ascii="Comic Sans MS" w:hAnsi="Comic Sans MS"/>
                <w:b/>
                <w:sz w:val="22"/>
                <w:szCs w:val="22"/>
                <w:u w:val="single"/>
              </w:rPr>
              <w:t>!</w:t>
            </w:r>
          </w:p>
          <w:p w:rsidR="00EA02A2" w:rsidRPr="00393C34" w:rsidRDefault="00EA02A2" w:rsidP="00EA02A2">
            <w:pPr>
              <w:pStyle w:val="NormalWeb"/>
              <w:rPr>
                <w:rFonts w:ascii="Comic Sans MS" w:hAnsi="Comic Sans MS"/>
                <w:b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 xml:space="preserve">Children draw </w:t>
            </w:r>
            <w:r w:rsidRPr="00393C34">
              <w:rPr>
                <w:rStyle w:val="Strong"/>
                <w:rFonts w:ascii="Comic Sans MS" w:hAnsi="Comic Sans MS"/>
                <w:sz w:val="22"/>
                <w:szCs w:val="22"/>
              </w:rPr>
              <w:t>one simple object</w:t>
            </w:r>
            <w:r w:rsidRPr="00393C34">
              <w:rPr>
                <w:rFonts w:ascii="Comic Sans MS" w:hAnsi="Comic Sans MS"/>
                <w:sz w:val="22"/>
                <w:szCs w:val="22"/>
              </w:rPr>
              <w:t xml:space="preserve"> (</w:t>
            </w:r>
            <w:proofErr w:type="spellStart"/>
            <w:r w:rsidRPr="00393C34">
              <w:rPr>
                <w:rFonts w:ascii="Comic Sans MS" w:hAnsi="Comic Sans MS"/>
                <w:sz w:val="22"/>
                <w:szCs w:val="22"/>
              </w:rPr>
              <w:t>eg</w:t>
            </w:r>
            <w:proofErr w:type="spellEnd"/>
            <w:r w:rsidRPr="00393C34">
              <w:rPr>
                <w:rFonts w:ascii="Comic Sans MS" w:hAnsi="Comic Sans MS"/>
                <w:sz w:val="22"/>
                <w:szCs w:val="22"/>
              </w:rPr>
              <w:t xml:space="preserve">. leaf, toy, shoe) four times: </w:t>
            </w:r>
          </w:p>
          <w:p w:rsidR="00EA02A2" w:rsidRPr="00393C34" w:rsidRDefault="00EA02A2" w:rsidP="00EA02A2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Light lines</w:t>
            </w:r>
          </w:p>
          <w:p w:rsidR="00EA02A2" w:rsidRPr="00393C34" w:rsidRDefault="00EA02A2" w:rsidP="00EA02A2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Dark lines</w:t>
            </w:r>
          </w:p>
          <w:p w:rsidR="00EA02A2" w:rsidRPr="00393C34" w:rsidRDefault="00EA02A2" w:rsidP="00EA02A2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Shading</w:t>
            </w:r>
          </w:p>
          <w:p w:rsidR="00EA02A2" w:rsidRPr="00393C34" w:rsidRDefault="00EA02A2" w:rsidP="00EA02A2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Texture Patterns</w:t>
            </w:r>
          </w:p>
          <w:p w:rsidR="000C5CC9" w:rsidRPr="00393C34" w:rsidRDefault="00EA02A2" w:rsidP="00BB79E9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I’d like to see neat, boxe</w:t>
            </w:r>
            <w:r w:rsidR="00073479">
              <w:rPr>
                <w:rFonts w:ascii="Comic Sans MS" w:hAnsi="Comic Sans MS"/>
                <w:sz w:val="22"/>
                <w:szCs w:val="22"/>
              </w:rPr>
              <w:t>d drawings (USE A RULER!!) and l</w:t>
            </w:r>
            <w:r w:rsidRPr="00393C34">
              <w:rPr>
                <w:rFonts w:ascii="Comic Sans MS" w:hAnsi="Comic Sans MS"/>
                <w:sz w:val="22"/>
                <w:szCs w:val="22"/>
              </w:rPr>
              <w:t>abels for each skill as above.</w:t>
            </w:r>
          </w:p>
        </w:tc>
        <w:tc>
          <w:tcPr>
            <w:tcW w:w="4650" w:type="dxa"/>
            <w:shd w:val="clear" w:color="auto" w:fill="BFBFBF" w:themeFill="background1" w:themeFillShade="BF"/>
          </w:tcPr>
          <w:p w:rsidR="00CD5BAC" w:rsidRPr="00393C34" w:rsidRDefault="00CD5BAC" w:rsidP="00CD5BAC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393C34">
              <w:rPr>
                <w:rFonts w:ascii="Comic Sans MS" w:hAnsi="Comic Sans MS"/>
                <w:b/>
                <w:u w:val="single"/>
              </w:rPr>
              <w:t>Maths</w:t>
            </w:r>
            <w:r w:rsidR="00BB79E9" w:rsidRPr="00393C34">
              <w:rPr>
                <w:rFonts w:ascii="Comic Sans MS" w:hAnsi="Comic Sans MS"/>
                <w:b/>
                <w:u w:val="single"/>
              </w:rPr>
              <w:t xml:space="preserve">: </w:t>
            </w:r>
            <w:r w:rsidRPr="00393C34">
              <w:rPr>
                <w:rFonts w:ascii="Comic Sans MS" w:hAnsi="Comic Sans MS"/>
                <w:b/>
                <w:u w:val="single"/>
              </w:rPr>
              <w:t>Arrays around my home!</w:t>
            </w:r>
          </w:p>
          <w:p w:rsidR="00BB79E9" w:rsidRPr="00393C34" w:rsidRDefault="00BB79E9" w:rsidP="00CD5BAC">
            <w:pPr>
              <w:jc w:val="center"/>
              <w:rPr>
                <w:rFonts w:ascii="Comic Sans MS" w:hAnsi="Comic Sans MS"/>
                <w:u w:val="single"/>
              </w:rPr>
            </w:pPr>
          </w:p>
          <w:p w:rsidR="00CD5BAC" w:rsidRPr="00393C34" w:rsidRDefault="00CD5BAC" w:rsidP="00CD5BAC">
            <w:pPr>
              <w:jc w:val="center"/>
              <w:rPr>
                <w:rFonts w:ascii="Comic Sans MS" w:hAnsi="Comic Sans MS"/>
              </w:rPr>
            </w:pPr>
            <w:r w:rsidRPr="00393C34">
              <w:rPr>
                <w:rFonts w:ascii="Comic Sans MS" w:hAnsi="Comic Sans MS"/>
              </w:rPr>
              <w:t>F</w:t>
            </w:r>
            <w:r w:rsidR="00EA02A2" w:rsidRPr="00393C34">
              <w:rPr>
                <w:rFonts w:ascii="Comic Sans MS" w:hAnsi="Comic Sans MS"/>
              </w:rPr>
              <w:t>ind objects at home (L</w:t>
            </w:r>
            <w:r w:rsidRPr="00393C34">
              <w:rPr>
                <w:rFonts w:ascii="Comic Sans MS" w:hAnsi="Comic Sans MS"/>
              </w:rPr>
              <w:t xml:space="preserve">ego, buttons, grapes, toys) and arrange them into 3 </w:t>
            </w:r>
            <w:r w:rsidR="00EA02A2" w:rsidRPr="00393C34">
              <w:rPr>
                <w:rFonts w:ascii="Comic Sans MS" w:hAnsi="Comic Sans MS"/>
              </w:rPr>
              <w:t xml:space="preserve">separate </w:t>
            </w:r>
            <w:r w:rsidRPr="00393C34">
              <w:rPr>
                <w:rFonts w:ascii="Comic Sans MS" w:hAnsi="Comic Sans MS"/>
              </w:rPr>
              <w:t xml:space="preserve">neat, regular </w:t>
            </w:r>
            <w:r w:rsidRPr="00393C34">
              <w:rPr>
                <w:rStyle w:val="Strong"/>
                <w:rFonts w:ascii="Comic Sans MS" w:hAnsi="Comic Sans MS"/>
              </w:rPr>
              <w:t>arrays</w:t>
            </w:r>
            <w:r w:rsidRPr="00393C34">
              <w:rPr>
                <w:rFonts w:ascii="Comic Sans MS" w:hAnsi="Comic Sans MS"/>
              </w:rPr>
              <w:t>.</w:t>
            </w:r>
          </w:p>
          <w:p w:rsidR="00CD5BAC" w:rsidRPr="00393C34" w:rsidRDefault="00CD5BAC" w:rsidP="00CD5BAC">
            <w:pPr>
              <w:jc w:val="center"/>
              <w:rPr>
                <w:rFonts w:ascii="Comic Sans MS" w:hAnsi="Comic Sans MS"/>
              </w:rPr>
            </w:pPr>
            <w:r w:rsidRPr="00393C34">
              <w:rPr>
                <w:rFonts w:ascii="Comic Sans MS" w:hAnsi="Comic Sans MS"/>
              </w:rPr>
              <w:t>Then record:</w:t>
            </w:r>
          </w:p>
          <w:p w:rsidR="00CD5BAC" w:rsidRPr="00393C34" w:rsidRDefault="00CD5BAC" w:rsidP="00CD5BA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93C34">
              <w:rPr>
                <w:rFonts w:ascii="Comic Sans MS" w:hAnsi="Comic Sans MS"/>
              </w:rPr>
              <w:t>The arrays (drawing or photo)</w:t>
            </w:r>
          </w:p>
          <w:p w:rsidR="00CD5BAC" w:rsidRPr="00393C34" w:rsidRDefault="00CD5BAC" w:rsidP="00CD5BA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93C34">
              <w:rPr>
                <w:rFonts w:ascii="Comic Sans MS" w:hAnsi="Comic Sans MS"/>
              </w:rPr>
              <w:t>The multiplications</w:t>
            </w:r>
          </w:p>
          <w:p w:rsidR="00CD5BAC" w:rsidRPr="00393C34" w:rsidRDefault="00CD5BAC" w:rsidP="00CD5BA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u w:val="single"/>
              </w:rPr>
            </w:pPr>
            <w:r w:rsidRPr="00393C34">
              <w:rPr>
                <w:rFonts w:ascii="Comic Sans MS" w:hAnsi="Comic Sans MS"/>
              </w:rPr>
              <w:t>The related divisions</w:t>
            </w:r>
          </w:p>
          <w:p w:rsidR="000C5CC9" w:rsidRPr="00393C34" w:rsidRDefault="00CD5BAC" w:rsidP="00BB79E9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  <w:r w:rsidRPr="00393C34">
              <w:rPr>
                <w:rFonts w:ascii="Comic Sans MS" w:hAnsi="Comic Sans MS"/>
                <w:sz w:val="22"/>
                <w:szCs w:val="22"/>
              </w:rPr>
              <w:t>Example:</w:t>
            </w:r>
            <w:r w:rsidRPr="00393C34">
              <w:rPr>
                <w:rFonts w:ascii="Comic Sans MS" w:hAnsi="Comic Sans MS"/>
                <w:sz w:val="22"/>
                <w:szCs w:val="22"/>
              </w:rPr>
              <w:br/>
              <w:t>3 rows of 4 = 12</w:t>
            </w:r>
            <w:r w:rsidRPr="00393C34">
              <w:rPr>
                <w:rFonts w:ascii="Comic Sans MS" w:hAnsi="Comic Sans MS"/>
                <w:sz w:val="22"/>
                <w:szCs w:val="22"/>
              </w:rPr>
              <w:br/>
              <w:t>12 ÷ 3 = 4</w:t>
            </w:r>
          </w:p>
        </w:tc>
      </w:tr>
    </w:tbl>
    <w:p w:rsidR="007B66B5" w:rsidRPr="00393C34" w:rsidRDefault="007B66B5"/>
    <w:sectPr w:rsidR="007B66B5" w:rsidRPr="00393C34" w:rsidSect="007B66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C4A77"/>
    <w:multiLevelType w:val="hybridMultilevel"/>
    <w:tmpl w:val="F33E3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825D6"/>
    <w:multiLevelType w:val="hybridMultilevel"/>
    <w:tmpl w:val="6F22D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70C0F"/>
    <w:multiLevelType w:val="multilevel"/>
    <w:tmpl w:val="7AC2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CB660E"/>
    <w:multiLevelType w:val="multilevel"/>
    <w:tmpl w:val="0296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307939"/>
    <w:multiLevelType w:val="multilevel"/>
    <w:tmpl w:val="C56C6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8461DC"/>
    <w:multiLevelType w:val="multilevel"/>
    <w:tmpl w:val="EE1EB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753099"/>
    <w:multiLevelType w:val="multilevel"/>
    <w:tmpl w:val="41908AA6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036887"/>
    <w:multiLevelType w:val="hybridMultilevel"/>
    <w:tmpl w:val="86701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A148A0"/>
    <w:multiLevelType w:val="multilevel"/>
    <w:tmpl w:val="B648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9F4027"/>
    <w:multiLevelType w:val="multilevel"/>
    <w:tmpl w:val="90C2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6B5"/>
    <w:rsid w:val="00073479"/>
    <w:rsid w:val="00083E4F"/>
    <w:rsid w:val="000C5CC9"/>
    <w:rsid w:val="001650F1"/>
    <w:rsid w:val="001B72F7"/>
    <w:rsid w:val="00267619"/>
    <w:rsid w:val="002A27CB"/>
    <w:rsid w:val="00380C53"/>
    <w:rsid w:val="00390746"/>
    <w:rsid w:val="00393C34"/>
    <w:rsid w:val="00421C0B"/>
    <w:rsid w:val="004D5E0E"/>
    <w:rsid w:val="004F13A8"/>
    <w:rsid w:val="00637F52"/>
    <w:rsid w:val="006A328B"/>
    <w:rsid w:val="006D7DB8"/>
    <w:rsid w:val="006F7199"/>
    <w:rsid w:val="00700164"/>
    <w:rsid w:val="007B66B5"/>
    <w:rsid w:val="0090253D"/>
    <w:rsid w:val="00A0299E"/>
    <w:rsid w:val="00B253E7"/>
    <w:rsid w:val="00B80DD1"/>
    <w:rsid w:val="00BB79E9"/>
    <w:rsid w:val="00CD5BAC"/>
    <w:rsid w:val="00D22D61"/>
    <w:rsid w:val="00D76E09"/>
    <w:rsid w:val="00DC72F9"/>
    <w:rsid w:val="00DD56C8"/>
    <w:rsid w:val="00EA02A2"/>
    <w:rsid w:val="00F271EB"/>
    <w:rsid w:val="00F55379"/>
    <w:rsid w:val="00FE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90A84"/>
  <w15:chartTrackingRefBased/>
  <w15:docId w15:val="{8E8A4845-7B3C-4583-BBF0-AA5FE5AD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6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C72F9"/>
    <w:rPr>
      <w:b/>
      <w:bCs/>
    </w:rPr>
  </w:style>
  <w:style w:type="character" w:styleId="Emphasis">
    <w:name w:val="Emphasis"/>
    <w:basedOn w:val="DefaultParagraphFont"/>
    <w:uiPriority w:val="20"/>
    <w:qFormat/>
    <w:rsid w:val="00DC72F9"/>
    <w:rPr>
      <w:i/>
      <w:iCs/>
    </w:rPr>
  </w:style>
  <w:style w:type="paragraph" w:styleId="NormalWeb">
    <w:name w:val="Normal (Web)"/>
    <w:basedOn w:val="Normal"/>
    <w:uiPriority w:val="99"/>
    <w:unhideWhenUsed/>
    <w:rsid w:val="00A02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C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D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5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45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3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1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97D72892</Template>
  <TotalTime>10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12</cp:revision>
  <cp:lastPrinted>2025-11-04T08:14:00Z</cp:lastPrinted>
  <dcterms:created xsi:type="dcterms:W3CDTF">2026-01-06T07:52:00Z</dcterms:created>
  <dcterms:modified xsi:type="dcterms:W3CDTF">2026-01-06T08:02:00Z</dcterms:modified>
</cp:coreProperties>
</file>