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44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288"/>
        <w:gridCol w:w="3090"/>
        <w:gridCol w:w="3401"/>
        <w:gridCol w:w="3119"/>
        <w:gridCol w:w="3545"/>
      </w:tblGrid>
      <w:tr w:rsidR="00F0672C" w:rsidRPr="0064734D" w14:paraId="7F4F80C4" w14:textId="77777777" w:rsidTr="45AA84B1">
        <w:tc>
          <w:tcPr>
            <w:tcW w:w="3288" w:type="dxa"/>
            <w:shd w:val="clear" w:color="auto" w:fill="F974FC"/>
          </w:tcPr>
          <w:p w14:paraId="4F3961BE" w14:textId="77777777" w:rsidR="00BB57CE" w:rsidRPr="0064734D" w:rsidRDefault="00301C2B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  <w:r w:rsidR="00BB57CE" w:rsidRPr="0064734D">
              <w:rPr>
                <w:rFonts w:ascii="Comic Sans MS" w:hAnsi="Comic Sans MS"/>
                <w:b/>
                <w:sz w:val="26"/>
                <w:szCs w:val="26"/>
              </w:rPr>
              <w:t>MONDAY</w:t>
            </w:r>
          </w:p>
          <w:p w14:paraId="21BEB7BB" w14:textId="71FE67FD" w:rsidR="00BB57CE" w:rsidRPr="0064734D" w:rsidRDefault="00D913BE" w:rsidP="47DCF5A3">
            <w:pPr>
              <w:jc w:val="center"/>
              <w:rPr>
                <w:rFonts w:ascii="Comic Sans MS" w:hAnsi="Comic Sans MS"/>
                <w:i/>
                <w:iCs/>
                <w:sz w:val="26"/>
                <w:szCs w:val="26"/>
              </w:rPr>
            </w:pPr>
            <w:r w:rsidRPr="47DCF5A3">
              <w:rPr>
                <w:rFonts w:ascii="Comic Sans MS" w:hAnsi="Comic Sans MS"/>
                <w:i/>
                <w:iCs/>
                <w:sz w:val="26"/>
                <w:szCs w:val="26"/>
              </w:rPr>
              <w:t xml:space="preserve">Mrs </w:t>
            </w:r>
            <w:r w:rsidR="226406B9" w:rsidRPr="47DCF5A3">
              <w:rPr>
                <w:rFonts w:ascii="Comic Sans MS" w:hAnsi="Comic Sans MS"/>
                <w:i/>
                <w:iCs/>
                <w:sz w:val="26"/>
                <w:szCs w:val="26"/>
              </w:rPr>
              <w:t>Day</w:t>
            </w:r>
          </w:p>
        </w:tc>
        <w:tc>
          <w:tcPr>
            <w:tcW w:w="3090" w:type="dxa"/>
            <w:shd w:val="clear" w:color="auto" w:fill="F974FC"/>
          </w:tcPr>
          <w:p w14:paraId="4D23F217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TUESDAY</w:t>
            </w:r>
          </w:p>
          <w:p w14:paraId="60E7C2DB" w14:textId="76B31EBF" w:rsidR="00BB57CE" w:rsidRPr="0064734D" w:rsidRDefault="00F45BE7" w:rsidP="47DCF5A3">
            <w:pPr>
              <w:jc w:val="center"/>
              <w:rPr>
                <w:rFonts w:ascii="Comic Sans MS" w:hAnsi="Comic Sans MS"/>
                <w:i/>
                <w:iCs/>
                <w:sz w:val="26"/>
                <w:szCs w:val="26"/>
              </w:rPr>
            </w:pPr>
            <w:r w:rsidRPr="47DCF5A3">
              <w:rPr>
                <w:rFonts w:ascii="Comic Sans MS" w:hAnsi="Comic Sans MS"/>
                <w:i/>
                <w:iCs/>
                <w:sz w:val="26"/>
                <w:szCs w:val="26"/>
              </w:rPr>
              <w:t>M</w:t>
            </w:r>
            <w:r w:rsidR="00F0672C" w:rsidRPr="47DCF5A3">
              <w:rPr>
                <w:rFonts w:ascii="Comic Sans MS" w:hAnsi="Comic Sans MS"/>
                <w:i/>
                <w:iCs/>
                <w:sz w:val="26"/>
                <w:szCs w:val="26"/>
              </w:rPr>
              <w:t xml:space="preserve">rs </w:t>
            </w:r>
            <w:r w:rsidR="4C470A92" w:rsidRPr="47DCF5A3">
              <w:rPr>
                <w:rFonts w:ascii="Comic Sans MS" w:hAnsi="Comic Sans MS"/>
                <w:i/>
                <w:iCs/>
                <w:sz w:val="26"/>
                <w:szCs w:val="26"/>
              </w:rPr>
              <w:t>Day</w:t>
            </w:r>
          </w:p>
        </w:tc>
        <w:tc>
          <w:tcPr>
            <w:tcW w:w="3401" w:type="dxa"/>
            <w:shd w:val="clear" w:color="auto" w:fill="BDD6EE" w:themeFill="accent1" w:themeFillTint="66"/>
          </w:tcPr>
          <w:p w14:paraId="21E0FF51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WEDNESDAY</w:t>
            </w:r>
          </w:p>
          <w:p w14:paraId="3BE46E77" w14:textId="440316FE" w:rsidR="00BB57CE" w:rsidRPr="0064734D" w:rsidRDefault="3C5C69EB" w:rsidP="45AA84B1">
            <w:pPr>
              <w:jc w:val="center"/>
              <w:rPr>
                <w:rFonts w:ascii="Comic Sans MS" w:hAnsi="Comic Sans MS"/>
                <w:i/>
                <w:iCs/>
                <w:sz w:val="26"/>
                <w:szCs w:val="26"/>
              </w:rPr>
            </w:pPr>
            <w:r w:rsidRPr="45AA84B1">
              <w:rPr>
                <w:rFonts w:ascii="Comic Sans MS" w:hAnsi="Comic Sans MS"/>
                <w:i/>
                <w:iCs/>
                <w:sz w:val="26"/>
                <w:szCs w:val="26"/>
              </w:rPr>
              <w:t xml:space="preserve">Mrs </w:t>
            </w:r>
            <w:r w:rsidR="654E53C9" w:rsidRPr="45AA84B1">
              <w:rPr>
                <w:rFonts w:ascii="Comic Sans MS" w:hAnsi="Comic Sans MS"/>
                <w:i/>
                <w:iCs/>
                <w:sz w:val="26"/>
                <w:szCs w:val="26"/>
              </w:rPr>
              <w:t>Spong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1156904F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THURSDAY</w:t>
            </w:r>
          </w:p>
          <w:p w14:paraId="25D3FF40" w14:textId="312EED2B" w:rsidR="00BB57CE" w:rsidRPr="0064734D" w:rsidRDefault="002D6FA8" w:rsidP="47DCF5A3">
            <w:pPr>
              <w:jc w:val="center"/>
              <w:rPr>
                <w:rFonts w:ascii="Comic Sans MS" w:hAnsi="Comic Sans MS"/>
                <w:i/>
                <w:iCs/>
                <w:sz w:val="26"/>
                <w:szCs w:val="26"/>
              </w:rPr>
            </w:pPr>
            <w:r w:rsidRPr="47DCF5A3">
              <w:rPr>
                <w:rFonts w:ascii="Comic Sans MS" w:hAnsi="Comic Sans MS"/>
                <w:i/>
                <w:iCs/>
                <w:sz w:val="26"/>
                <w:szCs w:val="26"/>
              </w:rPr>
              <w:t xml:space="preserve">Mrs </w:t>
            </w:r>
            <w:r w:rsidR="183A800C" w:rsidRPr="47DCF5A3">
              <w:rPr>
                <w:rFonts w:ascii="Comic Sans MS" w:hAnsi="Comic Sans MS"/>
                <w:i/>
                <w:iCs/>
                <w:sz w:val="26"/>
                <w:szCs w:val="26"/>
              </w:rPr>
              <w:t>Spong</w:t>
            </w:r>
          </w:p>
        </w:tc>
        <w:tc>
          <w:tcPr>
            <w:tcW w:w="3545" w:type="dxa"/>
            <w:shd w:val="clear" w:color="auto" w:fill="BDD6EE" w:themeFill="accent1" w:themeFillTint="66"/>
          </w:tcPr>
          <w:p w14:paraId="587A7205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FRIDAY</w:t>
            </w:r>
          </w:p>
          <w:p w14:paraId="7DFE112E" w14:textId="4172C27C" w:rsidR="00BB57CE" w:rsidRPr="0064734D" w:rsidRDefault="00F0672C" w:rsidP="47DCF5A3">
            <w:pPr>
              <w:jc w:val="center"/>
              <w:rPr>
                <w:rFonts w:ascii="Comic Sans MS" w:hAnsi="Comic Sans MS"/>
                <w:i/>
                <w:iCs/>
                <w:sz w:val="26"/>
                <w:szCs w:val="26"/>
              </w:rPr>
            </w:pPr>
            <w:r w:rsidRPr="47DCF5A3">
              <w:rPr>
                <w:rFonts w:ascii="Comic Sans MS" w:hAnsi="Comic Sans MS"/>
                <w:i/>
                <w:iCs/>
                <w:sz w:val="26"/>
                <w:szCs w:val="26"/>
              </w:rPr>
              <w:t xml:space="preserve">Mrs </w:t>
            </w:r>
            <w:r w:rsidR="20001EB2" w:rsidRPr="47DCF5A3">
              <w:rPr>
                <w:rFonts w:ascii="Comic Sans MS" w:hAnsi="Comic Sans MS"/>
                <w:i/>
                <w:iCs/>
                <w:sz w:val="26"/>
                <w:szCs w:val="26"/>
              </w:rPr>
              <w:t>Spong</w:t>
            </w:r>
          </w:p>
        </w:tc>
      </w:tr>
      <w:tr w:rsidR="00D3248A" w:rsidRPr="0064734D" w14:paraId="4553F0B8" w14:textId="77777777" w:rsidTr="45AA84B1">
        <w:tc>
          <w:tcPr>
            <w:tcW w:w="3288" w:type="dxa"/>
            <w:shd w:val="clear" w:color="auto" w:fill="F974FC"/>
          </w:tcPr>
          <w:p w14:paraId="3F9453E8" w14:textId="3086F14D" w:rsidR="00D3248A" w:rsidRPr="0064734D" w:rsidRDefault="15663E76" w:rsidP="00602FE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47DCF5A3">
              <w:rPr>
                <w:rFonts w:ascii="Comic Sans MS" w:hAnsi="Comic Sans MS"/>
                <w:sz w:val="26"/>
                <w:szCs w:val="26"/>
              </w:rPr>
              <w:t>Handwriting/</w:t>
            </w:r>
            <w:r w:rsidR="00D3248A" w:rsidRPr="47DCF5A3">
              <w:rPr>
                <w:rFonts w:ascii="Comic Sans MS" w:hAnsi="Comic Sans MS"/>
                <w:sz w:val="26"/>
                <w:szCs w:val="26"/>
              </w:rPr>
              <w:t xml:space="preserve">Morning </w:t>
            </w:r>
            <w:r w:rsidR="00602FED" w:rsidRPr="47DCF5A3">
              <w:rPr>
                <w:rFonts w:ascii="Comic Sans MS" w:hAnsi="Comic Sans MS"/>
                <w:sz w:val="26"/>
                <w:szCs w:val="26"/>
              </w:rPr>
              <w:t>Tasks</w:t>
            </w:r>
          </w:p>
        </w:tc>
        <w:tc>
          <w:tcPr>
            <w:tcW w:w="3090" w:type="dxa"/>
            <w:shd w:val="clear" w:color="auto" w:fill="F974FC"/>
          </w:tcPr>
          <w:p w14:paraId="32C10DED" w14:textId="7B690D56" w:rsidR="00D3248A" w:rsidRPr="0064734D" w:rsidRDefault="55772637" w:rsidP="47DCF5A3">
            <w:pPr>
              <w:jc w:val="center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45AA84B1">
              <w:rPr>
                <w:rFonts w:ascii="Comic Sans MS" w:hAnsi="Comic Sans MS"/>
                <w:sz w:val="26"/>
                <w:szCs w:val="26"/>
              </w:rPr>
              <w:t>Handwriting</w:t>
            </w:r>
            <w:r w:rsidR="407F1379" w:rsidRPr="45AA84B1">
              <w:rPr>
                <w:rFonts w:ascii="Comic Sans MS" w:hAnsi="Comic Sans MS"/>
                <w:sz w:val="26"/>
                <w:szCs w:val="26"/>
              </w:rPr>
              <w:t>/</w:t>
            </w:r>
            <w:r w:rsidR="3C5C69EB" w:rsidRPr="45AA84B1">
              <w:rPr>
                <w:rFonts w:ascii="Comic Sans MS" w:hAnsi="Comic Sans MS"/>
                <w:sz w:val="26"/>
                <w:szCs w:val="26"/>
              </w:rPr>
              <w:t xml:space="preserve">Morning </w:t>
            </w:r>
            <w:r w:rsidR="770F9A0B" w:rsidRPr="45AA84B1">
              <w:rPr>
                <w:rFonts w:ascii="Comic Sans MS" w:hAnsi="Comic Sans MS"/>
                <w:sz w:val="26"/>
                <w:szCs w:val="26"/>
              </w:rPr>
              <w:t>Tasks</w:t>
            </w:r>
          </w:p>
        </w:tc>
        <w:tc>
          <w:tcPr>
            <w:tcW w:w="3401" w:type="dxa"/>
            <w:shd w:val="clear" w:color="auto" w:fill="BDD6EE" w:themeFill="accent1" w:themeFillTint="66"/>
          </w:tcPr>
          <w:p w14:paraId="50518ED9" w14:textId="4ACF6E4F" w:rsidR="00D3248A" w:rsidRPr="0064734D" w:rsidRDefault="75989545" w:rsidP="47DCF5A3">
            <w:pPr>
              <w:jc w:val="center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47DCF5A3">
              <w:rPr>
                <w:rFonts w:ascii="Comic Sans MS" w:hAnsi="Comic Sans MS"/>
                <w:sz w:val="26"/>
                <w:szCs w:val="26"/>
              </w:rPr>
              <w:t>Handwriting/</w:t>
            </w:r>
            <w:r w:rsidR="00D3248A" w:rsidRPr="47DCF5A3">
              <w:rPr>
                <w:rFonts w:ascii="Comic Sans MS" w:hAnsi="Comic Sans MS"/>
                <w:sz w:val="26"/>
                <w:szCs w:val="26"/>
              </w:rPr>
              <w:t xml:space="preserve">Morning </w:t>
            </w:r>
            <w:r w:rsidR="00602FED" w:rsidRPr="47DCF5A3">
              <w:rPr>
                <w:rFonts w:ascii="Comic Sans MS" w:hAnsi="Comic Sans MS"/>
                <w:sz w:val="26"/>
                <w:szCs w:val="26"/>
              </w:rPr>
              <w:t>Tasks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569779CD" w14:textId="7ABE4E04" w:rsidR="00D3248A" w:rsidRPr="0064734D" w:rsidRDefault="2FAD240E" w:rsidP="47DCF5A3">
            <w:pPr>
              <w:jc w:val="center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47DCF5A3">
              <w:rPr>
                <w:rFonts w:ascii="Comic Sans MS" w:hAnsi="Comic Sans MS"/>
                <w:sz w:val="26"/>
                <w:szCs w:val="26"/>
              </w:rPr>
              <w:t>Handwriting/</w:t>
            </w:r>
            <w:r w:rsidR="00D3248A" w:rsidRPr="47DCF5A3">
              <w:rPr>
                <w:rFonts w:ascii="Comic Sans MS" w:hAnsi="Comic Sans MS"/>
                <w:sz w:val="26"/>
                <w:szCs w:val="26"/>
              </w:rPr>
              <w:t xml:space="preserve">Morning </w:t>
            </w:r>
            <w:r w:rsidR="00602FED" w:rsidRPr="47DCF5A3">
              <w:rPr>
                <w:rFonts w:ascii="Comic Sans MS" w:hAnsi="Comic Sans MS"/>
                <w:sz w:val="26"/>
                <w:szCs w:val="26"/>
              </w:rPr>
              <w:t>Tasks</w:t>
            </w:r>
          </w:p>
        </w:tc>
        <w:tc>
          <w:tcPr>
            <w:tcW w:w="3545" w:type="dxa"/>
            <w:shd w:val="clear" w:color="auto" w:fill="BDD6EE" w:themeFill="accent1" w:themeFillTint="66"/>
          </w:tcPr>
          <w:p w14:paraId="1B648D28" w14:textId="13A39E0D" w:rsidR="00D3248A" w:rsidRPr="0064734D" w:rsidRDefault="1AC761A5" w:rsidP="45AA84B1">
            <w:pPr>
              <w:jc w:val="center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45AA84B1">
              <w:rPr>
                <w:rFonts w:ascii="Comic Sans MS" w:hAnsi="Comic Sans MS"/>
                <w:sz w:val="26"/>
                <w:szCs w:val="26"/>
              </w:rPr>
              <w:t>Handwriting/</w:t>
            </w:r>
            <w:r w:rsidR="3C5C69EB" w:rsidRPr="45AA84B1">
              <w:rPr>
                <w:rFonts w:ascii="Comic Sans MS" w:hAnsi="Comic Sans MS"/>
                <w:sz w:val="26"/>
                <w:szCs w:val="26"/>
              </w:rPr>
              <w:t xml:space="preserve">Morning </w:t>
            </w:r>
            <w:r w:rsidR="770F9A0B" w:rsidRPr="45AA84B1">
              <w:rPr>
                <w:rFonts w:ascii="Comic Sans MS" w:hAnsi="Comic Sans MS"/>
                <w:sz w:val="26"/>
                <w:szCs w:val="26"/>
              </w:rPr>
              <w:t>Tasks</w:t>
            </w:r>
          </w:p>
        </w:tc>
      </w:tr>
      <w:tr w:rsidR="00D913BE" w:rsidRPr="0064734D" w14:paraId="22D3A621" w14:textId="77777777" w:rsidTr="45AA84B1">
        <w:tc>
          <w:tcPr>
            <w:tcW w:w="3288" w:type="dxa"/>
            <w:shd w:val="clear" w:color="auto" w:fill="FA75FA"/>
          </w:tcPr>
          <w:p w14:paraId="0AC5236D" w14:textId="682E6447" w:rsidR="00D913BE" w:rsidRPr="0064734D" w:rsidRDefault="58333D39" w:rsidP="45AA84B1">
            <w:pPr>
              <w:jc w:val="center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45AA84B1">
              <w:rPr>
                <w:rFonts w:ascii="Comic Sans MS" w:hAnsi="Comic Sans MS"/>
                <w:b/>
                <w:bCs/>
                <w:sz w:val="26"/>
                <w:szCs w:val="26"/>
              </w:rPr>
              <w:t>ASSEMBLY</w:t>
            </w:r>
            <w:r w:rsidR="6E283E8E" w:rsidRPr="45AA84B1"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 (JB)</w:t>
            </w:r>
          </w:p>
        </w:tc>
        <w:tc>
          <w:tcPr>
            <w:tcW w:w="3090" w:type="dxa"/>
            <w:shd w:val="clear" w:color="auto" w:fill="F974FC"/>
          </w:tcPr>
          <w:p w14:paraId="1F05929A" w14:textId="7AB2D5DD" w:rsidR="00D913BE" w:rsidRPr="0064734D" w:rsidRDefault="1BBF47CD" w:rsidP="47DCF5A3">
            <w:pPr>
              <w:jc w:val="center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45AA84B1">
              <w:rPr>
                <w:rFonts w:ascii="Comic Sans MS" w:hAnsi="Comic Sans MS"/>
                <w:b/>
                <w:bCs/>
                <w:sz w:val="26"/>
                <w:szCs w:val="26"/>
              </w:rPr>
              <w:t>ASSEMBLY</w:t>
            </w:r>
            <w:r w:rsidR="31800C23" w:rsidRPr="45AA84B1"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 (JB)</w:t>
            </w:r>
          </w:p>
        </w:tc>
        <w:tc>
          <w:tcPr>
            <w:tcW w:w="10065" w:type="dxa"/>
            <w:gridSpan w:val="3"/>
            <w:shd w:val="clear" w:color="auto" w:fill="BDD6EE" w:themeFill="accent1" w:themeFillTint="66"/>
          </w:tcPr>
          <w:p w14:paraId="5A19B8CD" w14:textId="2E7AE12F" w:rsidR="00D913BE" w:rsidRPr="0064734D" w:rsidRDefault="58333D39" w:rsidP="45AA84B1">
            <w:pPr>
              <w:jc w:val="center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45AA84B1">
              <w:rPr>
                <w:rFonts w:ascii="Comic Sans MS" w:hAnsi="Comic Sans MS"/>
                <w:b/>
                <w:bCs/>
                <w:sz w:val="26"/>
                <w:szCs w:val="26"/>
              </w:rPr>
              <w:t>ASSEMBLY</w:t>
            </w:r>
            <w:r w:rsidR="764D77FD" w:rsidRPr="45AA84B1"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 (MW)      ASSEMBLY (KR)         ASSEMBLY (JB)</w:t>
            </w:r>
          </w:p>
        </w:tc>
      </w:tr>
      <w:tr w:rsidR="00D913BE" w:rsidRPr="0064734D" w14:paraId="61FEA4BE" w14:textId="77777777" w:rsidTr="45AA84B1">
        <w:tc>
          <w:tcPr>
            <w:tcW w:w="3288" w:type="dxa"/>
            <w:shd w:val="clear" w:color="auto" w:fill="F974FC"/>
          </w:tcPr>
          <w:p w14:paraId="14089DD6" w14:textId="77777777" w:rsidR="00D913BE" w:rsidRPr="0064734D" w:rsidRDefault="00D913BE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Morning Tasks Marking</w:t>
            </w:r>
          </w:p>
        </w:tc>
        <w:tc>
          <w:tcPr>
            <w:tcW w:w="3090" w:type="dxa"/>
            <w:vMerge w:val="restart"/>
            <w:shd w:val="clear" w:color="auto" w:fill="F974FC"/>
          </w:tcPr>
          <w:p w14:paraId="672A6659" w14:textId="77777777" w:rsidR="00602FED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2C35C4E3" w14:textId="77777777" w:rsidR="00D913BE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MATHS</w:t>
            </w:r>
          </w:p>
        </w:tc>
        <w:tc>
          <w:tcPr>
            <w:tcW w:w="3401" w:type="dxa"/>
            <w:shd w:val="clear" w:color="auto" w:fill="BDD6EE" w:themeFill="accent1" w:themeFillTint="66"/>
          </w:tcPr>
          <w:p w14:paraId="3D504F36" w14:textId="77777777" w:rsidR="00D913BE" w:rsidRPr="0064734D" w:rsidRDefault="00D913BE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Morning Tasks Marking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3E4780E8" w14:textId="77777777" w:rsidR="00D913BE" w:rsidRPr="0064734D" w:rsidRDefault="00D913BE" w:rsidP="007A357B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Morning Tasks Marking</w:t>
            </w:r>
          </w:p>
        </w:tc>
        <w:tc>
          <w:tcPr>
            <w:tcW w:w="3545" w:type="dxa"/>
            <w:shd w:val="clear" w:color="auto" w:fill="BDD6EE" w:themeFill="accent1" w:themeFillTint="66"/>
          </w:tcPr>
          <w:p w14:paraId="7289403A" w14:textId="77777777" w:rsidR="00D913BE" w:rsidRPr="0064734D" w:rsidRDefault="00D913BE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 xml:space="preserve">Morning Tasks Marking </w:t>
            </w:r>
          </w:p>
        </w:tc>
      </w:tr>
      <w:tr w:rsidR="00D913BE" w:rsidRPr="0064734D" w14:paraId="5D35010E" w14:textId="77777777" w:rsidTr="45AA84B1">
        <w:tc>
          <w:tcPr>
            <w:tcW w:w="3288" w:type="dxa"/>
            <w:shd w:val="clear" w:color="auto" w:fill="F974FC"/>
          </w:tcPr>
          <w:p w14:paraId="59D741A2" w14:textId="77777777" w:rsidR="00D913BE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MATHS</w:t>
            </w:r>
          </w:p>
          <w:p w14:paraId="0A37501D" w14:textId="77777777" w:rsidR="00602FED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vMerge/>
          </w:tcPr>
          <w:p w14:paraId="5DAB6C7B" w14:textId="77777777" w:rsidR="00D913BE" w:rsidRPr="0064734D" w:rsidRDefault="00D913BE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01" w:type="dxa"/>
            <w:shd w:val="clear" w:color="auto" w:fill="BDD6EE" w:themeFill="accent1" w:themeFillTint="66"/>
          </w:tcPr>
          <w:p w14:paraId="2897C1E0" w14:textId="77777777" w:rsidR="00D913BE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MATHS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62AAEB61" w14:textId="77777777" w:rsidR="00D913BE" w:rsidRPr="0064734D" w:rsidRDefault="00602FED" w:rsidP="007A357B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MATHS</w:t>
            </w:r>
          </w:p>
        </w:tc>
        <w:tc>
          <w:tcPr>
            <w:tcW w:w="3545" w:type="dxa"/>
            <w:shd w:val="clear" w:color="auto" w:fill="BDD6EE" w:themeFill="accent1" w:themeFillTint="66"/>
          </w:tcPr>
          <w:p w14:paraId="1CEFD948" w14:textId="77777777" w:rsidR="00D913BE" w:rsidRPr="0064734D" w:rsidRDefault="00602FED" w:rsidP="009F2C9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S</w:t>
            </w:r>
            <w:r w:rsidR="009F2C96" w:rsidRPr="0064734D">
              <w:rPr>
                <w:rFonts w:ascii="Comic Sans MS" w:hAnsi="Comic Sans MS"/>
                <w:sz w:val="26"/>
                <w:szCs w:val="26"/>
              </w:rPr>
              <w:t>pelling</w:t>
            </w:r>
            <w:r w:rsidRPr="0064734D">
              <w:rPr>
                <w:rFonts w:ascii="Comic Sans MS" w:hAnsi="Comic Sans MS"/>
                <w:sz w:val="26"/>
                <w:szCs w:val="26"/>
              </w:rPr>
              <w:t xml:space="preserve"> T</w:t>
            </w:r>
            <w:r w:rsidR="00D913BE" w:rsidRPr="0064734D">
              <w:rPr>
                <w:rFonts w:ascii="Comic Sans MS" w:hAnsi="Comic Sans MS"/>
                <w:sz w:val="26"/>
                <w:szCs w:val="26"/>
              </w:rPr>
              <w:t>est</w:t>
            </w:r>
          </w:p>
        </w:tc>
      </w:tr>
      <w:tr w:rsidR="00BB57CE" w:rsidRPr="0064734D" w14:paraId="7F604286" w14:textId="77777777" w:rsidTr="45AA84B1">
        <w:tc>
          <w:tcPr>
            <w:tcW w:w="16443" w:type="dxa"/>
            <w:gridSpan w:val="5"/>
            <w:shd w:val="clear" w:color="auto" w:fill="BDD6EE" w:themeFill="accent1" w:themeFillTint="66"/>
          </w:tcPr>
          <w:p w14:paraId="37B384EA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BREAK</w:t>
            </w:r>
          </w:p>
        </w:tc>
      </w:tr>
      <w:tr w:rsidR="00F0672C" w:rsidRPr="0064734D" w14:paraId="5A9D0B55" w14:textId="77777777" w:rsidTr="45AA84B1">
        <w:tc>
          <w:tcPr>
            <w:tcW w:w="3288" w:type="dxa"/>
            <w:shd w:val="clear" w:color="auto" w:fill="F974FC"/>
          </w:tcPr>
          <w:p w14:paraId="3DD983C2" w14:textId="77777777" w:rsidR="007152B4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SPELLING/PHONICS</w:t>
            </w:r>
          </w:p>
          <w:p w14:paraId="02EB378F" w14:textId="77777777" w:rsidR="00D3248A" w:rsidRPr="0064734D" w:rsidRDefault="00D3248A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shd w:val="clear" w:color="auto" w:fill="FA75FA"/>
          </w:tcPr>
          <w:p w14:paraId="7C0F2C90" w14:textId="77777777" w:rsidR="00602FED" w:rsidRPr="0064734D" w:rsidRDefault="00602FED" w:rsidP="00602FE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SPELLING/PHONICS</w:t>
            </w:r>
          </w:p>
          <w:p w14:paraId="6A05A809" w14:textId="77777777" w:rsidR="007152B4" w:rsidRPr="0064734D" w:rsidRDefault="007152B4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01" w:type="dxa"/>
            <w:shd w:val="clear" w:color="auto" w:fill="BDD6EE" w:themeFill="accent1" w:themeFillTint="66"/>
          </w:tcPr>
          <w:p w14:paraId="5A39BBE3" w14:textId="00029628" w:rsidR="007152B4" w:rsidRPr="0064734D" w:rsidRDefault="00BA6F39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ENGLISH</w:t>
            </w:r>
            <w:r w:rsidRPr="0064734D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41C8F396" w14:textId="392AA326" w:rsidR="007152B4" w:rsidRPr="0064734D" w:rsidRDefault="00BA6F39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 xml:space="preserve">ENGLISH </w:t>
            </w:r>
          </w:p>
        </w:tc>
        <w:tc>
          <w:tcPr>
            <w:tcW w:w="3545" w:type="dxa"/>
            <w:shd w:val="clear" w:color="auto" w:fill="BDD6EE" w:themeFill="accent1" w:themeFillTint="66"/>
          </w:tcPr>
          <w:p w14:paraId="586DACE8" w14:textId="77777777" w:rsidR="007152B4" w:rsidRPr="0064734D" w:rsidRDefault="009F2C96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MATHS</w:t>
            </w:r>
          </w:p>
          <w:p w14:paraId="72A3D3EC" w14:textId="77777777" w:rsidR="007152B4" w:rsidRPr="0064734D" w:rsidRDefault="007152B4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602FED" w:rsidRPr="0064734D" w14:paraId="2B95CB80" w14:textId="77777777" w:rsidTr="45AA84B1">
        <w:tc>
          <w:tcPr>
            <w:tcW w:w="3288" w:type="dxa"/>
            <w:shd w:val="clear" w:color="auto" w:fill="F974FC"/>
          </w:tcPr>
          <w:p w14:paraId="44909865" w14:textId="77777777" w:rsidR="00602FED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ENGLISH</w:t>
            </w:r>
          </w:p>
        </w:tc>
        <w:tc>
          <w:tcPr>
            <w:tcW w:w="3090" w:type="dxa"/>
            <w:shd w:val="clear" w:color="auto" w:fill="FA75FA"/>
          </w:tcPr>
          <w:p w14:paraId="2B36B4E9" w14:textId="318E8059" w:rsidR="009F2C96" w:rsidRPr="0064734D" w:rsidRDefault="009F2C96" w:rsidP="47DCF5A3">
            <w:pPr>
              <w:jc w:val="center"/>
              <w:rPr>
                <w:rFonts w:ascii="Comic Sans MS" w:hAnsi="Comic Sans MS"/>
                <w:sz w:val="26"/>
                <w:szCs w:val="26"/>
                <w:highlight w:val="magenta"/>
              </w:rPr>
            </w:pPr>
          </w:p>
          <w:p w14:paraId="2C184410" w14:textId="2A714E0E" w:rsidR="009F2C96" w:rsidRPr="0064734D" w:rsidRDefault="7F562758" w:rsidP="47DCF5A3">
            <w:pPr>
              <w:jc w:val="center"/>
              <w:rPr>
                <w:rFonts w:ascii="Comic Sans MS" w:hAnsi="Comic Sans MS"/>
                <w:sz w:val="32"/>
                <w:szCs w:val="32"/>
                <w:highlight w:val="magenta"/>
              </w:rPr>
            </w:pPr>
            <w:r w:rsidRPr="47DCF5A3">
              <w:rPr>
                <w:rFonts w:ascii="Comic Sans MS" w:hAnsi="Comic Sans MS"/>
                <w:sz w:val="32"/>
                <w:szCs w:val="32"/>
                <w:highlight w:val="magenta"/>
              </w:rPr>
              <w:t>English</w:t>
            </w:r>
          </w:p>
          <w:p w14:paraId="2E362959" w14:textId="0AF2880E" w:rsidR="009F2C96" w:rsidRPr="0064734D" w:rsidRDefault="009F2C96" w:rsidP="45AA84B1">
            <w:pPr>
              <w:jc w:val="center"/>
              <w:rPr>
                <w:rFonts w:ascii="Comic Sans MS" w:hAnsi="Comic Sans MS"/>
                <w:sz w:val="26"/>
                <w:szCs w:val="26"/>
                <w:highlight w:val="magenta"/>
              </w:rPr>
            </w:pPr>
          </w:p>
        </w:tc>
        <w:tc>
          <w:tcPr>
            <w:tcW w:w="3401" w:type="dxa"/>
            <w:shd w:val="clear" w:color="auto" w:fill="BDD6EE" w:themeFill="accent1" w:themeFillTint="66"/>
          </w:tcPr>
          <w:p w14:paraId="427AFCDD" w14:textId="46726B71" w:rsidR="00602FED" w:rsidRPr="0064734D" w:rsidRDefault="00BA6F39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SPELLING/PHONICS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4791C0EA" w14:textId="0A66B37A" w:rsidR="00602FED" w:rsidRPr="0064734D" w:rsidRDefault="00BA6F39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SPELLING/PHONICS</w:t>
            </w:r>
          </w:p>
        </w:tc>
        <w:tc>
          <w:tcPr>
            <w:tcW w:w="3545" w:type="dxa"/>
            <w:shd w:val="clear" w:color="auto" w:fill="BDD6EE" w:themeFill="accent1" w:themeFillTint="66"/>
          </w:tcPr>
          <w:p w14:paraId="32183A96" w14:textId="77777777" w:rsidR="00602FED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ENGLISH</w:t>
            </w:r>
          </w:p>
          <w:p w14:paraId="0D0B940D" w14:textId="77777777" w:rsidR="00602FED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BB57CE" w:rsidRPr="0064734D" w14:paraId="713AAD00" w14:textId="77777777" w:rsidTr="45AA84B1">
        <w:tc>
          <w:tcPr>
            <w:tcW w:w="16443" w:type="dxa"/>
            <w:gridSpan w:val="5"/>
            <w:shd w:val="clear" w:color="auto" w:fill="auto"/>
          </w:tcPr>
          <w:p w14:paraId="2DBFB8FD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LUNCH</w:t>
            </w:r>
          </w:p>
        </w:tc>
      </w:tr>
      <w:tr w:rsidR="009F2C96" w:rsidRPr="0064734D" w14:paraId="68CFC489" w14:textId="77777777" w:rsidTr="00BA6F39">
        <w:trPr>
          <w:trHeight w:val="720"/>
        </w:trPr>
        <w:tc>
          <w:tcPr>
            <w:tcW w:w="3288" w:type="dxa"/>
            <w:vMerge w:val="restart"/>
            <w:shd w:val="clear" w:color="auto" w:fill="92D050"/>
          </w:tcPr>
          <w:p w14:paraId="4238FD34" w14:textId="77777777" w:rsidR="009F2C96" w:rsidRPr="0064734D" w:rsidRDefault="009F2C96" w:rsidP="007A7BB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FOREST SCHOOL</w:t>
            </w:r>
          </w:p>
          <w:p w14:paraId="5CE2A81C" w14:textId="55D1AE2A" w:rsidR="009F2C96" w:rsidRPr="0064734D" w:rsidRDefault="009F2C96" w:rsidP="007A7BB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47DCF5A3">
              <w:rPr>
                <w:rFonts w:ascii="Comic Sans MS" w:hAnsi="Comic Sans MS"/>
                <w:sz w:val="26"/>
                <w:szCs w:val="26"/>
              </w:rPr>
              <w:t>(FM/</w:t>
            </w:r>
            <w:r w:rsidR="148E23B7" w:rsidRPr="47DCF5A3">
              <w:rPr>
                <w:rFonts w:ascii="Comic Sans MS" w:hAnsi="Comic Sans MS"/>
                <w:sz w:val="26"/>
                <w:szCs w:val="26"/>
              </w:rPr>
              <w:t>FD/TA</w:t>
            </w:r>
            <w:r w:rsidRPr="47DCF5A3">
              <w:rPr>
                <w:rFonts w:ascii="Comic Sans MS" w:hAnsi="Comic Sans MS"/>
                <w:sz w:val="26"/>
                <w:szCs w:val="26"/>
              </w:rPr>
              <w:t>)</w:t>
            </w:r>
            <w:r w:rsidR="32403ED4" w:rsidRPr="47DCF5A3">
              <w:rPr>
                <w:rFonts w:ascii="Comic Sans MS" w:hAnsi="Comic Sans MS"/>
                <w:sz w:val="26"/>
                <w:szCs w:val="26"/>
              </w:rPr>
              <w:t xml:space="preserve"> -</w:t>
            </w:r>
          </w:p>
          <w:p w14:paraId="0E27B00A" w14:textId="77777777" w:rsidR="009F2C96" w:rsidRPr="0064734D" w:rsidRDefault="009F2C96" w:rsidP="007A7BB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133680DA" w14:textId="3F02CFCB" w:rsidR="009F2C96" w:rsidRPr="0064734D" w:rsidRDefault="009F2C96" w:rsidP="45AA84B1">
            <w:pPr>
              <w:jc w:val="center"/>
              <w:rPr>
                <w:rFonts w:ascii="Comic Sans MS" w:hAnsi="Comic Sans MS"/>
                <w:sz w:val="26"/>
                <w:szCs w:val="26"/>
                <w:highlight w:val="magenta"/>
              </w:rPr>
            </w:pPr>
          </w:p>
          <w:p w14:paraId="534F9B96" w14:textId="2B309069" w:rsidR="009F2C96" w:rsidRPr="0064734D" w:rsidRDefault="4805B23A" w:rsidP="47DCF5A3">
            <w:pPr>
              <w:jc w:val="center"/>
              <w:rPr>
                <w:rFonts w:ascii="Comic Sans MS" w:hAnsi="Comic Sans MS"/>
                <w:sz w:val="26"/>
                <w:szCs w:val="26"/>
                <w:highlight w:val="magenta"/>
              </w:rPr>
            </w:pPr>
            <w:r w:rsidRPr="45AA84B1">
              <w:rPr>
                <w:rFonts w:ascii="Comic Sans MS" w:hAnsi="Comic Sans MS"/>
                <w:sz w:val="26"/>
                <w:szCs w:val="26"/>
                <w:highlight w:val="magenta"/>
              </w:rPr>
              <w:t xml:space="preserve">Art </w:t>
            </w:r>
            <w:r w:rsidR="526E4131" w:rsidRPr="45AA84B1">
              <w:rPr>
                <w:rFonts w:ascii="Comic Sans MS" w:hAnsi="Comic Sans MS"/>
                <w:sz w:val="26"/>
                <w:szCs w:val="26"/>
                <w:highlight w:val="magenta"/>
              </w:rPr>
              <w:t xml:space="preserve">/WCR </w:t>
            </w:r>
            <w:r w:rsidR="00BA6F39">
              <w:rPr>
                <w:rFonts w:ascii="Comic Sans MS" w:hAnsi="Comic Sans MS"/>
                <w:sz w:val="26"/>
                <w:szCs w:val="26"/>
                <w:highlight w:val="magenta"/>
              </w:rPr>
              <w:t>(Spring</w:t>
            </w:r>
            <w:r w:rsidRPr="45AA84B1">
              <w:rPr>
                <w:rFonts w:ascii="Comic Sans MS" w:hAnsi="Comic Sans MS"/>
                <w:sz w:val="26"/>
                <w:szCs w:val="26"/>
                <w:highlight w:val="magenta"/>
              </w:rPr>
              <w:t xml:space="preserve"> 2)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DE22B1"/>
          </w:tcPr>
          <w:p w14:paraId="6901395D" w14:textId="4C645A2A" w:rsidR="009F2C96" w:rsidRPr="0064734D" w:rsidRDefault="009F2C96" w:rsidP="47DCF5A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4B20131B" w14:textId="30600614" w:rsidR="009F2C96" w:rsidRPr="0064734D" w:rsidRDefault="54E34090" w:rsidP="00602FE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BA6F39">
              <w:rPr>
                <w:rFonts w:ascii="Comic Sans MS" w:hAnsi="Comic Sans MS"/>
                <w:sz w:val="26"/>
                <w:szCs w:val="26"/>
                <w:shd w:val="clear" w:color="auto" w:fill="DE22B1"/>
              </w:rPr>
              <w:t>P</w:t>
            </w:r>
            <w:r w:rsidR="00BA6F39" w:rsidRPr="00BA6F39">
              <w:rPr>
                <w:rFonts w:ascii="Comic Sans MS" w:hAnsi="Comic Sans MS"/>
                <w:sz w:val="26"/>
                <w:szCs w:val="26"/>
                <w:shd w:val="clear" w:color="auto" w:fill="DE22B1"/>
              </w:rPr>
              <w:t>SH</w:t>
            </w:r>
            <w:r w:rsidRPr="00BA6F39">
              <w:rPr>
                <w:rFonts w:ascii="Comic Sans MS" w:hAnsi="Comic Sans MS"/>
                <w:sz w:val="26"/>
                <w:szCs w:val="26"/>
                <w:shd w:val="clear" w:color="auto" w:fill="DE22B1"/>
              </w:rPr>
              <w:t>E</w:t>
            </w:r>
          </w:p>
        </w:tc>
        <w:tc>
          <w:tcPr>
            <w:tcW w:w="3401" w:type="dxa"/>
            <w:vMerge w:val="restart"/>
            <w:shd w:val="clear" w:color="auto" w:fill="F974FC"/>
          </w:tcPr>
          <w:p w14:paraId="089C5255" w14:textId="6175E11B" w:rsidR="009F2C96" w:rsidRPr="0064734D" w:rsidRDefault="60DF21B0" w:rsidP="45AA84B1">
            <w:pPr>
              <w:jc w:val="center"/>
              <w:rPr>
                <w:rFonts w:ascii="Comic Sans MS" w:hAnsi="Comic Sans MS"/>
                <w:i/>
                <w:iCs/>
                <w:sz w:val="26"/>
                <w:szCs w:val="26"/>
              </w:rPr>
            </w:pPr>
            <w:r w:rsidRPr="45AA84B1">
              <w:rPr>
                <w:rFonts w:ascii="Comic Sans MS" w:hAnsi="Comic Sans MS"/>
                <w:i/>
                <w:iCs/>
                <w:sz w:val="26"/>
                <w:szCs w:val="26"/>
              </w:rPr>
              <w:t xml:space="preserve">Mrs </w:t>
            </w:r>
            <w:r w:rsidR="386921C5" w:rsidRPr="45AA84B1">
              <w:rPr>
                <w:rFonts w:ascii="Comic Sans MS" w:hAnsi="Comic Sans MS"/>
                <w:i/>
                <w:iCs/>
                <w:sz w:val="26"/>
                <w:szCs w:val="26"/>
              </w:rPr>
              <w:t>Day</w:t>
            </w:r>
          </w:p>
          <w:p w14:paraId="0F4FB1A5" w14:textId="4FD372B0" w:rsidR="45AA84B1" w:rsidRDefault="45AA84B1" w:rsidP="45AA84B1">
            <w:pPr>
              <w:jc w:val="center"/>
              <w:rPr>
                <w:rFonts w:ascii="Comic Sans MS" w:hAnsi="Comic Sans MS"/>
                <w:i/>
                <w:iCs/>
                <w:sz w:val="26"/>
                <w:szCs w:val="26"/>
              </w:rPr>
            </w:pPr>
          </w:p>
          <w:p w14:paraId="1CAEDA47" w14:textId="16F2D951" w:rsidR="52C5CDD6" w:rsidRDefault="52C5CDD6" w:rsidP="45AA84B1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45AA84B1">
              <w:rPr>
                <w:rFonts w:ascii="Comic Sans MS" w:hAnsi="Comic Sans MS"/>
                <w:sz w:val="26"/>
                <w:szCs w:val="26"/>
              </w:rPr>
              <w:t>Science</w:t>
            </w:r>
          </w:p>
          <w:p w14:paraId="32D6847F" w14:textId="20CC544D" w:rsidR="45AA84B1" w:rsidRDefault="45AA84B1" w:rsidP="45AA84B1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BDD6EE" w:themeFill="accent1" w:themeFillTint="66"/>
          </w:tcPr>
          <w:p w14:paraId="049EC980" w14:textId="2E3F5F51" w:rsidR="009F2C96" w:rsidRPr="0064734D" w:rsidRDefault="00BA6F39" w:rsidP="45AA84B1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RE</w:t>
            </w:r>
          </w:p>
          <w:p w14:paraId="1A248C05" w14:textId="591253FD" w:rsidR="009F2C96" w:rsidRPr="0064734D" w:rsidRDefault="009F2C96" w:rsidP="45AA84B1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7583BC0A" w14:textId="3DAB1B8B" w:rsidR="009F2C96" w:rsidRPr="0064734D" w:rsidRDefault="009F2C96" w:rsidP="0064734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545" w:type="dxa"/>
            <w:vMerge w:val="restart"/>
            <w:shd w:val="clear" w:color="auto" w:fill="BDD6EE" w:themeFill="accent1" w:themeFillTint="66"/>
          </w:tcPr>
          <w:p w14:paraId="2398105E" w14:textId="5A69936E" w:rsidR="0064734D" w:rsidRPr="0064734D" w:rsidRDefault="0064734D" w:rsidP="0064734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6AD56963" w14:textId="1F1411CB" w:rsidR="02BA8898" w:rsidRDefault="00BA6F39" w:rsidP="45AA84B1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Geography</w:t>
            </w:r>
          </w:p>
        </w:tc>
      </w:tr>
      <w:tr w:rsidR="0064734D" w:rsidRPr="0064734D" w14:paraId="6B6CE4D8" w14:textId="77777777" w:rsidTr="00BA6F39">
        <w:trPr>
          <w:trHeight w:val="1170"/>
        </w:trPr>
        <w:tc>
          <w:tcPr>
            <w:tcW w:w="3288" w:type="dxa"/>
            <w:vMerge/>
          </w:tcPr>
          <w:p w14:paraId="60061E4C" w14:textId="77777777" w:rsidR="0064734D" w:rsidRPr="0064734D" w:rsidRDefault="0064734D" w:rsidP="007A7BB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vMerge w:val="restart"/>
            <w:shd w:val="clear" w:color="auto" w:fill="FFC000"/>
          </w:tcPr>
          <w:p w14:paraId="44EAFD9C" w14:textId="77777777" w:rsidR="0064734D" w:rsidRPr="0064734D" w:rsidRDefault="0064734D" w:rsidP="00602FE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7E6C66D1" w14:textId="284FC867" w:rsidR="0064734D" w:rsidRPr="0064734D" w:rsidRDefault="2683522D" w:rsidP="00BA6F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47DCF5A3">
              <w:rPr>
                <w:rFonts w:ascii="Comic Sans MS" w:hAnsi="Comic Sans MS"/>
                <w:sz w:val="26"/>
                <w:szCs w:val="26"/>
              </w:rPr>
              <w:t>P</w:t>
            </w:r>
            <w:r w:rsidR="00BA6F39">
              <w:rPr>
                <w:rFonts w:ascii="Comic Sans MS" w:hAnsi="Comic Sans MS"/>
                <w:sz w:val="26"/>
                <w:szCs w:val="26"/>
              </w:rPr>
              <w:t>E</w:t>
            </w:r>
            <w:bookmarkStart w:id="0" w:name="_GoBack"/>
            <w:bookmarkEnd w:id="0"/>
          </w:p>
        </w:tc>
        <w:tc>
          <w:tcPr>
            <w:tcW w:w="3401" w:type="dxa"/>
            <w:vMerge/>
            <w:shd w:val="clear" w:color="auto" w:fill="F974FC"/>
          </w:tcPr>
          <w:p w14:paraId="3BCDCD2D" w14:textId="6CEC3CED" w:rsidR="0064734D" w:rsidRPr="0064734D" w:rsidRDefault="0064734D" w:rsidP="0064734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0BBD3B4E" w14:textId="54069B8E" w:rsidR="0064734D" w:rsidRPr="0064734D" w:rsidRDefault="0064734D" w:rsidP="0064734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5DEF87B6">
              <w:rPr>
                <w:rFonts w:ascii="Comic Sans MS" w:hAnsi="Comic Sans MS"/>
                <w:sz w:val="26"/>
                <w:szCs w:val="26"/>
              </w:rPr>
              <w:t>Histo</w:t>
            </w:r>
            <w:r w:rsidR="0EC54DC6" w:rsidRPr="5DEF87B6">
              <w:rPr>
                <w:rFonts w:ascii="Comic Sans MS" w:hAnsi="Comic Sans MS"/>
                <w:sz w:val="26"/>
                <w:szCs w:val="26"/>
              </w:rPr>
              <w:t>ry/G</w:t>
            </w:r>
            <w:r w:rsidRPr="5DEF87B6">
              <w:rPr>
                <w:rFonts w:ascii="Comic Sans MS" w:hAnsi="Comic Sans MS"/>
                <w:sz w:val="26"/>
                <w:szCs w:val="26"/>
              </w:rPr>
              <w:t>eog.</w:t>
            </w:r>
          </w:p>
          <w:p w14:paraId="119E9CAB" w14:textId="20CC544D" w:rsidR="0064734D" w:rsidRPr="0064734D" w:rsidRDefault="0064734D" w:rsidP="0064734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119" w:type="dxa"/>
            <w:vMerge w:val="restart"/>
            <w:shd w:val="clear" w:color="auto" w:fill="BDD6EE" w:themeFill="accent1" w:themeFillTint="66"/>
          </w:tcPr>
          <w:p w14:paraId="46229775" w14:textId="746E526D" w:rsidR="5DEF87B6" w:rsidRDefault="5DEF87B6" w:rsidP="5DEF87B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03376290" w14:textId="6F01B6E8" w:rsidR="0064734D" w:rsidRPr="0064734D" w:rsidRDefault="00BA6F39" w:rsidP="0064734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Computing</w:t>
            </w:r>
          </w:p>
          <w:p w14:paraId="6D662C6C" w14:textId="531B63D5" w:rsidR="0064734D" w:rsidRPr="0064734D" w:rsidRDefault="0064734D" w:rsidP="5DEF87B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545" w:type="dxa"/>
            <w:vMerge/>
            <w:shd w:val="clear" w:color="auto" w:fill="BDD6EE" w:themeFill="accent1" w:themeFillTint="66"/>
          </w:tcPr>
          <w:p w14:paraId="2F993ABF" w14:textId="607DA44E" w:rsidR="0064734D" w:rsidRPr="0064734D" w:rsidRDefault="2689FEBD" w:rsidP="007A7BB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47DCF5A3">
              <w:rPr>
                <w:rFonts w:ascii="Comic Sans MS" w:hAnsi="Comic Sans MS"/>
                <w:sz w:val="26"/>
                <w:szCs w:val="26"/>
              </w:rPr>
              <w:t>RE</w:t>
            </w:r>
          </w:p>
        </w:tc>
      </w:tr>
      <w:tr w:rsidR="0064734D" w:rsidRPr="0064734D" w14:paraId="04A1D36B" w14:textId="77777777" w:rsidTr="00BA6F39">
        <w:trPr>
          <w:trHeight w:val="660"/>
        </w:trPr>
        <w:tc>
          <w:tcPr>
            <w:tcW w:w="3288" w:type="dxa"/>
            <w:vMerge/>
          </w:tcPr>
          <w:p w14:paraId="4B94D5A5" w14:textId="77777777" w:rsidR="0064734D" w:rsidRPr="0064734D" w:rsidRDefault="0064734D" w:rsidP="007A7BB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vMerge/>
            <w:shd w:val="clear" w:color="auto" w:fill="FFC000"/>
          </w:tcPr>
          <w:p w14:paraId="3DEEC669" w14:textId="77777777" w:rsidR="0064734D" w:rsidRPr="0064734D" w:rsidRDefault="0064734D" w:rsidP="00602FE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01" w:type="dxa"/>
            <w:vMerge/>
          </w:tcPr>
          <w:p w14:paraId="3656B9AB" w14:textId="77777777" w:rsidR="0064734D" w:rsidRPr="0064734D" w:rsidRDefault="0064734D" w:rsidP="0064734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119" w:type="dxa"/>
            <w:vMerge/>
          </w:tcPr>
          <w:p w14:paraId="45FB0818" w14:textId="77777777" w:rsidR="0064734D" w:rsidRPr="0064734D" w:rsidRDefault="0064734D" w:rsidP="0064734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545" w:type="dxa"/>
            <w:vMerge w:val="restart"/>
            <w:shd w:val="clear" w:color="auto" w:fill="BDD6EE" w:themeFill="accent1" w:themeFillTint="66"/>
          </w:tcPr>
          <w:p w14:paraId="33330A8C" w14:textId="50AA1E4A" w:rsidR="5DEF87B6" w:rsidRDefault="5DEF87B6" w:rsidP="5DEF87B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4EB84A6D" w14:textId="68E28E80" w:rsidR="0064734D" w:rsidRPr="0064734D" w:rsidRDefault="36F21171" w:rsidP="007A7BB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45AA84B1">
              <w:rPr>
                <w:rFonts w:ascii="Comic Sans MS" w:hAnsi="Comic Sans MS"/>
                <w:sz w:val="26"/>
                <w:szCs w:val="26"/>
              </w:rPr>
              <w:t>Music</w:t>
            </w:r>
          </w:p>
        </w:tc>
      </w:tr>
      <w:tr w:rsidR="0064734D" w:rsidRPr="0064734D" w14:paraId="1FE6E376" w14:textId="77777777" w:rsidTr="00BA6F39">
        <w:trPr>
          <w:trHeight w:val="480"/>
        </w:trPr>
        <w:tc>
          <w:tcPr>
            <w:tcW w:w="3288" w:type="dxa"/>
            <w:vMerge/>
          </w:tcPr>
          <w:p w14:paraId="049F31CB" w14:textId="77777777" w:rsidR="0064734D" w:rsidRPr="0064734D" w:rsidRDefault="0064734D" w:rsidP="007A7BB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vMerge/>
            <w:shd w:val="clear" w:color="auto" w:fill="FFC000"/>
          </w:tcPr>
          <w:p w14:paraId="53128261" w14:textId="77777777" w:rsidR="0064734D" w:rsidRPr="0064734D" w:rsidRDefault="0064734D" w:rsidP="00602FE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01" w:type="dxa"/>
            <w:shd w:val="clear" w:color="auto" w:fill="F974FC"/>
          </w:tcPr>
          <w:p w14:paraId="175FC641" w14:textId="3480951E" w:rsidR="0064734D" w:rsidRPr="0064734D" w:rsidRDefault="257EF5DF" w:rsidP="0064734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45AA84B1">
              <w:rPr>
                <w:rFonts w:ascii="Comic Sans MS" w:hAnsi="Comic Sans MS"/>
                <w:sz w:val="26"/>
                <w:szCs w:val="26"/>
              </w:rPr>
              <w:t>Library</w:t>
            </w:r>
          </w:p>
        </w:tc>
        <w:tc>
          <w:tcPr>
            <w:tcW w:w="3119" w:type="dxa"/>
            <w:vMerge/>
            <w:shd w:val="clear" w:color="auto" w:fill="BDD6EE" w:themeFill="accent1" w:themeFillTint="66"/>
          </w:tcPr>
          <w:p w14:paraId="1EE948F5" w14:textId="78BE4918" w:rsidR="0064734D" w:rsidRPr="0064734D" w:rsidRDefault="5AF78ADD" w:rsidP="008526C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47DCF5A3">
              <w:rPr>
                <w:rFonts w:ascii="Comic Sans MS" w:hAnsi="Comic Sans MS"/>
                <w:sz w:val="26"/>
                <w:szCs w:val="26"/>
              </w:rPr>
              <w:t>MUSIC</w:t>
            </w:r>
          </w:p>
        </w:tc>
        <w:tc>
          <w:tcPr>
            <w:tcW w:w="3545" w:type="dxa"/>
            <w:vMerge/>
          </w:tcPr>
          <w:p w14:paraId="62486C05" w14:textId="77777777" w:rsidR="0064734D" w:rsidRPr="0064734D" w:rsidRDefault="0064734D" w:rsidP="007A7BB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7A7BB2" w:rsidRPr="0064734D" w14:paraId="2A62F767" w14:textId="77777777" w:rsidTr="45AA84B1">
        <w:trPr>
          <w:trHeight w:val="392"/>
        </w:trPr>
        <w:tc>
          <w:tcPr>
            <w:tcW w:w="3288" w:type="dxa"/>
            <w:shd w:val="clear" w:color="auto" w:fill="F974FC"/>
          </w:tcPr>
          <w:p w14:paraId="3BF58801" w14:textId="24BA2D60" w:rsidR="00D913BE" w:rsidRPr="0064734D" w:rsidRDefault="58333D39" w:rsidP="45AA84B1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45AA84B1">
              <w:rPr>
                <w:rFonts w:ascii="Comic Sans MS" w:hAnsi="Comic Sans MS"/>
                <w:sz w:val="26"/>
                <w:szCs w:val="26"/>
              </w:rPr>
              <w:t xml:space="preserve">Tidy Up &amp; </w:t>
            </w:r>
          </w:p>
          <w:p w14:paraId="7F7D0F34" w14:textId="77777777" w:rsidR="008C49E8" w:rsidRPr="0064734D" w:rsidRDefault="00D913BE" w:rsidP="008526C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lastRenderedPageBreak/>
              <w:t>End of Day Story</w:t>
            </w:r>
          </w:p>
        </w:tc>
        <w:tc>
          <w:tcPr>
            <w:tcW w:w="3090" w:type="dxa"/>
            <w:shd w:val="clear" w:color="auto" w:fill="F974FC"/>
          </w:tcPr>
          <w:p w14:paraId="7E6BE60A" w14:textId="77777777" w:rsidR="00D913BE" w:rsidRPr="0064734D" w:rsidRDefault="00D913BE" w:rsidP="00D913B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lastRenderedPageBreak/>
              <w:t xml:space="preserve">Tidy Up &amp; </w:t>
            </w:r>
          </w:p>
          <w:p w14:paraId="14DF50AD" w14:textId="77777777" w:rsidR="008C49E8" w:rsidRPr="0064734D" w:rsidRDefault="00D913BE" w:rsidP="00D913B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lastRenderedPageBreak/>
              <w:t>End of Day Story</w:t>
            </w:r>
          </w:p>
        </w:tc>
        <w:tc>
          <w:tcPr>
            <w:tcW w:w="3401" w:type="dxa"/>
            <w:shd w:val="clear" w:color="auto" w:fill="F974FC"/>
          </w:tcPr>
          <w:p w14:paraId="5269BA33" w14:textId="77777777" w:rsidR="00D913BE" w:rsidRPr="0064734D" w:rsidRDefault="00D913BE" w:rsidP="00D913B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lastRenderedPageBreak/>
              <w:t xml:space="preserve">Tidy Up &amp; </w:t>
            </w:r>
          </w:p>
          <w:p w14:paraId="03C47AF2" w14:textId="77777777" w:rsidR="008C49E8" w:rsidRPr="0064734D" w:rsidRDefault="00D913BE" w:rsidP="00D913B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lastRenderedPageBreak/>
              <w:t>End of Day Story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73221960" w14:textId="77777777" w:rsidR="00D913BE" w:rsidRPr="0064734D" w:rsidRDefault="00D913BE" w:rsidP="00D913B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lastRenderedPageBreak/>
              <w:t xml:space="preserve">Tidy Up &amp; </w:t>
            </w:r>
          </w:p>
          <w:p w14:paraId="41104DEE" w14:textId="77777777" w:rsidR="008C49E8" w:rsidRPr="0064734D" w:rsidRDefault="00D913BE" w:rsidP="00D913B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lastRenderedPageBreak/>
              <w:t>End of Day Story</w:t>
            </w:r>
          </w:p>
        </w:tc>
        <w:tc>
          <w:tcPr>
            <w:tcW w:w="3545" w:type="dxa"/>
            <w:shd w:val="clear" w:color="auto" w:fill="BDD6EE" w:themeFill="accent1" w:themeFillTint="66"/>
          </w:tcPr>
          <w:p w14:paraId="08A46439" w14:textId="77777777" w:rsidR="00D913BE" w:rsidRPr="0064734D" w:rsidRDefault="00D913BE" w:rsidP="00D913B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lastRenderedPageBreak/>
              <w:t xml:space="preserve">Tidy Up &amp; </w:t>
            </w:r>
          </w:p>
          <w:p w14:paraId="140B9AD2" w14:textId="77777777" w:rsidR="007A7BB2" w:rsidRPr="0064734D" w:rsidRDefault="00D913BE" w:rsidP="00D913B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lastRenderedPageBreak/>
              <w:t>End of Day Story</w:t>
            </w:r>
          </w:p>
        </w:tc>
      </w:tr>
    </w:tbl>
    <w:p w14:paraId="3461D779" w14:textId="77777777" w:rsidR="00BB57CE" w:rsidRDefault="00BB57CE" w:rsidP="007152B4"/>
    <w:p w14:paraId="3B993514" w14:textId="31C1A340" w:rsidR="5DEF87B6" w:rsidRDefault="5DEF87B6"/>
    <w:sectPr w:rsidR="5DEF87B6" w:rsidSect="00282556">
      <w:headerReference w:type="default" r:id="rId10"/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78278" w14:textId="77777777" w:rsidR="004E3046" w:rsidRDefault="004E3046" w:rsidP="00EC6746">
      <w:pPr>
        <w:spacing w:after="0" w:line="240" w:lineRule="auto"/>
      </w:pPr>
      <w:r>
        <w:separator/>
      </w:r>
    </w:p>
  </w:endnote>
  <w:endnote w:type="continuationSeparator" w:id="0">
    <w:p w14:paraId="1FC39945" w14:textId="77777777" w:rsidR="004E3046" w:rsidRDefault="004E3046" w:rsidP="00EC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62CB0E" w14:textId="77777777" w:rsidR="004E3046" w:rsidRDefault="004E3046" w:rsidP="00EC6746">
      <w:pPr>
        <w:spacing w:after="0" w:line="240" w:lineRule="auto"/>
      </w:pPr>
      <w:r>
        <w:separator/>
      </w:r>
    </w:p>
  </w:footnote>
  <w:footnote w:type="continuationSeparator" w:id="0">
    <w:p w14:paraId="34CE0A41" w14:textId="77777777" w:rsidR="004E3046" w:rsidRDefault="004E3046" w:rsidP="00EC6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7FF06" w14:textId="5684DACB" w:rsidR="00BA6F39" w:rsidRPr="00BA6F39" w:rsidRDefault="00BA6F39" w:rsidP="00BA6F39">
    <w:pPr>
      <w:pStyle w:val="Header"/>
      <w:jc w:val="center"/>
      <w:rPr>
        <w:b/>
        <w:sz w:val="32"/>
        <w:szCs w:val="32"/>
        <w:u w:val="single"/>
      </w:rPr>
    </w:pPr>
    <w:r w:rsidRPr="00BA6F39">
      <w:rPr>
        <w:b/>
        <w:sz w:val="32"/>
        <w:szCs w:val="32"/>
        <w:u w:val="single"/>
      </w:rPr>
      <w:t>Doves Timetable - Spring Term 1 2026</w:t>
    </w:r>
  </w:p>
  <w:p w14:paraId="3CF2D8B6" w14:textId="77777777" w:rsidR="00EC6746" w:rsidRDefault="00EC67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7CE"/>
    <w:rsid w:val="00006AB2"/>
    <w:rsid w:val="00096D81"/>
    <w:rsid w:val="000D1A0F"/>
    <w:rsid w:val="00107DE5"/>
    <w:rsid w:val="001543D5"/>
    <w:rsid w:val="001A3069"/>
    <w:rsid w:val="001C671D"/>
    <w:rsid w:val="00206125"/>
    <w:rsid w:val="00207EF2"/>
    <w:rsid w:val="00282556"/>
    <w:rsid w:val="002C48AA"/>
    <w:rsid w:val="002D6FA8"/>
    <w:rsid w:val="002F6343"/>
    <w:rsid w:val="00301C2B"/>
    <w:rsid w:val="00362D8E"/>
    <w:rsid w:val="00367579"/>
    <w:rsid w:val="00391F28"/>
    <w:rsid w:val="003931A9"/>
    <w:rsid w:val="003942CC"/>
    <w:rsid w:val="003B16B6"/>
    <w:rsid w:val="003B5953"/>
    <w:rsid w:val="003C2D24"/>
    <w:rsid w:val="003F79BB"/>
    <w:rsid w:val="003F7E7B"/>
    <w:rsid w:val="00403570"/>
    <w:rsid w:val="004B0327"/>
    <w:rsid w:val="004E3046"/>
    <w:rsid w:val="004F76DE"/>
    <w:rsid w:val="005075EC"/>
    <w:rsid w:val="00511E46"/>
    <w:rsid w:val="00512427"/>
    <w:rsid w:val="005175E2"/>
    <w:rsid w:val="00531627"/>
    <w:rsid w:val="00532BE0"/>
    <w:rsid w:val="005442BB"/>
    <w:rsid w:val="00556D6D"/>
    <w:rsid w:val="005C6C64"/>
    <w:rsid w:val="005D141B"/>
    <w:rsid w:val="00602FED"/>
    <w:rsid w:val="00604845"/>
    <w:rsid w:val="006308F9"/>
    <w:rsid w:val="0064734D"/>
    <w:rsid w:val="0066136A"/>
    <w:rsid w:val="0067255B"/>
    <w:rsid w:val="00674DBC"/>
    <w:rsid w:val="00687756"/>
    <w:rsid w:val="006B406F"/>
    <w:rsid w:val="006B6B44"/>
    <w:rsid w:val="006C1E8C"/>
    <w:rsid w:val="006D199E"/>
    <w:rsid w:val="007060DF"/>
    <w:rsid w:val="007152B4"/>
    <w:rsid w:val="00743732"/>
    <w:rsid w:val="00776D13"/>
    <w:rsid w:val="007A24D0"/>
    <w:rsid w:val="007A357B"/>
    <w:rsid w:val="007A7671"/>
    <w:rsid w:val="007A7BB2"/>
    <w:rsid w:val="007C0A57"/>
    <w:rsid w:val="0083023C"/>
    <w:rsid w:val="008526C2"/>
    <w:rsid w:val="0088274D"/>
    <w:rsid w:val="008B6510"/>
    <w:rsid w:val="008C49E8"/>
    <w:rsid w:val="008F3D9F"/>
    <w:rsid w:val="00933113"/>
    <w:rsid w:val="00995995"/>
    <w:rsid w:val="009B4C32"/>
    <w:rsid w:val="009C6D55"/>
    <w:rsid w:val="009E6042"/>
    <w:rsid w:val="009F2C96"/>
    <w:rsid w:val="00A34791"/>
    <w:rsid w:val="00A42E42"/>
    <w:rsid w:val="00AC4367"/>
    <w:rsid w:val="00AC5A96"/>
    <w:rsid w:val="00AE54E9"/>
    <w:rsid w:val="00B371DF"/>
    <w:rsid w:val="00B56100"/>
    <w:rsid w:val="00BA3BF5"/>
    <w:rsid w:val="00BA6F39"/>
    <w:rsid w:val="00BB2281"/>
    <w:rsid w:val="00BB57CE"/>
    <w:rsid w:val="00BC529B"/>
    <w:rsid w:val="00BD03D5"/>
    <w:rsid w:val="00BF101F"/>
    <w:rsid w:val="00C07299"/>
    <w:rsid w:val="00C46DD4"/>
    <w:rsid w:val="00C53E32"/>
    <w:rsid w:val="00C56E6E"/>
    <w:rsid w:val="00C7111C"/>
    <w:rsid w:val="00CA5088"/>
    <w:rsid w:val="00CC3CCE"/>
    <w:rsid w:val="00CD3923"/>
    <w:rsid w:val="00CF5085"/>
    <w:rsid w:val="00D3248A"/>
    <w:rsid w:val="00D82B3C"/>
    <w:rsid w:val="00D913BE"/>
    <w:rsid w:val="00DB5921"/>
    <w:rsid w:val="00DC6323"/>
    <w:rsid w:val="00DD582A"/>
    <w:rsid w:val="00DD72ED"/>
    <w:rsid w:val="00E50061"/>
    <w:rsid w:val="00E61405"/>
    <w:rsid w:val="00E870A4"/>
    <w:rsid w:val="00EC64A1"/>
    <w:rsid w:val="00EC6746"/>
    <w:rsid w:val="00ED1EDE"/>
    <w:rsid w:val="00ED7294"/>
    <w:rsid w:val="00F053AF"/>
    <w:rsid w:val="00F0672C"/>
    <w:rsid w:val="00F227D9"/>
    <w:rsid w:val="00F45BE7"/>
    <w:rsid w:val="00F953A0"/>
    <w:rsid w:val="02875A45"/>
    <w:rsid w:val="02BA8898"/>
    <w:rsid w:val="03ABA2C9"/>
    <w:rsid w:val="07DC58BA"/>
    <w:rsid w:val="08ADCAAA"/>
    <w:rsid w:val="0EC54DC6"/>
    <w:rsid w:val="148E23B7"/>
    <w:rsid w:val="15663E76"/>
    <w:rsid w:val="179DAB00"/>
    <w:rsid w:val="183A800C"/>
    <w:rsid w:val="19CF1C1C"/>
    <w:rsid w:val="1AC761A5"/>
    <w:rsid w:val="1B435C17"/>
    <w:rsid w:val="1BBF47CD"/>
    <w:rsid w:val="1F3D2C7B"/>
    <w:rsid w:val="1FD32063"/>
    <w:rsid w:val="1FF915CD"/>
    <w:rsid w:val="20001EB2"/>
    <w:rsid w:val="226406B9"/>
    <w:rsid w:val="23767C97"/>
    <w:rsid w:val="257EF5DF"/>
    <w:rsid w:val="2683522D"/>
    <w:rsid w:val="2689FEBD"/>
    <w:rsid w:val="2C7FEE1D"/>
    <w:rsid w:val="2CCAE818"/>
    <w:rsid w:val="2D773622"/>
    <w:rsid w:val="2EBF22A5"/>
    <w:rsid w:val="2F4B71A8"/>
    <w:rsid w:val="2FAD240E"/>
    <w:rsid w:val="31800C23"/>
    <w:rsid w:val="32403ED4"/>
    <w:rsid w:val="34769EE5"/>
    <w:rsid w:val="34B29551"/>
    <w:rsid w:val="36F21171"/>
    <w:rsid w:val="386921C5"/>
    <w:rsid w:val="3C5C69EB"/>
    <w:rsid w:val="3C70A2DD"/>
    <w:rsid w:val="3CECEDCF"/>
    <w:rsid w:val="3E2A8E8D"/>
    <w:rsid w:val="3F8A8189"/>
    <w:rsid w:val="407F1379"/>
    <w:rsid w:val="45AA84B1"/>
    <w:rsid w:val="45DABD50"/>
    <w:rsid w:val="47DCF5A3"/>
    <w:rsid w:val="4805B23A"/>
    <w:rsid w:val="496B28A7"/>
    <w:rsid w:val="497F41D6"/>
    <w:rsid w:val="4B01D5D0"/>
    <w:rsid w:val="4C470A92"/>
    <w:rsid w:val="4D58FC7B"/>
    <w:rsid w:val="4FE5EA63"/>
    <w:rsid w:val="512CD175"/>
    <w:rsid w:val="5146F058"/>
    <w:rsid w:val="51A449DB"/>
    <w:rsid w:val="526E4131"/>
    <w:rsid w:val="52C5CDD6"/>
    <w:rsid w:val="54DFFECF"/>
    <w:rsid w:val="54E34090"/>
    <w:rsid w:val="553B8AEB"/>
    <w:rsid w:val="55772637"/>
    <w:rsid w:val="55954280"/>
    <w:rsid w:val="55DD767E"/>
    <w:rsid w:val="58333D39"/>
    <w:rsid w:val="583D2FEE"/>
    <w:rsid w:val="5A39D7B3"/>
    <w:rsid w:val="5AF78ADD"/>
    <w:rsid w:val="5D539530"/>
    <w:rsid w:val="5DEF87B6"/>
    <w:rsid w:val="60DF21B0"/>
    <w:rsid w:val="6114901A"/>
    <w:rsid w:val="62E4B9EF"/>
    <w:rsid w:val="654E53C9"/>
    <w:rsid w:val="69936F3E"/>
    <w:rsid w:val="6D9EB445"/>
    <w:rsid w:val="6E0C5511"/>
    <w:rsid w:val="6E283E8E"/>
    <w:rsid w:val="6FBED33F"/>
    <w:rsid w:val="705ADC62"/>
    <w:rsid w:val="730C1017"/>
    <w:rsid w:val="75989545"/>
    <w:rsid w:val="764D77FD"/>
    <w:rsid w:val="770F9A0B"/>
    <w:rsid w:val="77E0C884"/>
    <w:rsid w:val="7B7B8A38"/>
    <w:rsid w:val="7CE55C60"/>
    <w:rsid w:val="7D56962E"/>
    <w:rsid w:val="7F56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6A4C23"/>
  <w15:docId w15:val="{00E8AD35-A343-47B7-9662-E513CCD47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3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11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746"/>
  </w:style>
  <w:style w:type="paragraph" w:styleId="Footer">
    <w:name w:val="footer"/>
    <w:basedOn w:val="Normal"/>
    <w:link w:val="Foot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CD693-2A80-48B5-9ABD-575A99186721}">
  <ds:schemaRefs>
    <ds:schemaRef ds:uri="7fa35bd1-63db-4a7c-91f2-1c0edbf99ccb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2a5f1dcc-0833-4cfd-bcad-ab37e0f36cdd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8B82825-1218-4C3D-B736-8D42074F49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09B88A-873B-4A51-8FEA-25DFE0E74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184D8B-804D-40A9-A53A-184151769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793B90A</Template>
  <TotalTime>9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S. Spong</cp:lastModifiedBy>
  <cp:revision>3</cp:revision>
  <cp:lastPrinted>2018-09-14T14:37:00Z</cp:lastPrinted>
  <dcterms:created xsi:type="dcterms:W3CDTF">2026-01-05T13:40:00Z</dcterms:created>
  <dcterms:modified xsi:type="dcterms:W3CDTF">2026-01-05T13:49:00Z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