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54E1" w:rsidRPr="00E27147" w:rsidRDefault="00AA3BAE" w:rsidP="00B354E1">
      <w:pPr>
        <w:rPr>
          <w:rFonts w:ascii="XCCW Joined 23a" w:hAnsi="XCCW Joined 23a"/>
          <w:sz w:val="28"/>
          <w:szCs w:val="28"/>
        </w:rPr>
      </w:pPr>
      <w:r>
        <w:rPr>
          <w:rFonts w:ascii="XCCW Joined 23a" w:hAnsi="XCCW Joined 23a"/>
          <w:sz w:val="28"/>
          <w:szCs w:val="28"/>
        </w:rPr>
        <w:t>Homework Practice</w:t>
      </w:r>
      <w:r w:rsidR="0074640C" w:rsidRPr="00E27147">
        <w:rPr>
          <w:rFonts w:ascii="XCCW Joined 23a" w:hAnsi="XCCW Joined 23a"/>
          <w:sz w:val="28"/>
          <w:szCs w:val="28"/>
        </w:rPr>
        <w:t xml:space="preserve"> for Spelling Test</w:t>
      </w:r>
      <w:r w:rsidR="005311D7">
        <w:rPr>
          <w:rFonts w:ascii="XCCW Joined 23a" w:hAnsi="XCCW Joined 23a"/>
          <w:sz w:val="28"/>
          <w:szCs w:val="28"/>
        </w:rPr>
        <w:t xml:space="preserve"> on 15.12.25</w:t>
      </w:r>
      <w:r w:rsidR="0074640C" w:rsidRPr="00E27147">
        <w:rPr>
          <w:rFonts w:ascii="XCCW Joined 23a" w:hAnsi="XCCW Joined 23a"/>
          <w:sz w:val="28"/>
          <w:szCs w:val="28"/>
        </w:rPr>
        <w:t xml:space="preserve"> </w:t>
      </w:r>
      <w:r w:rsidR="00061C54">
        <w:rPr>
          <w:rFonts w:ascii="XCCW Joined 23a" w:hAnsi="XCCW Joined 23a"/>
          <w:sz w:val="28"/>
          <w:szCs w:val="28"/>
        </w:rPr>
        <w:t>–</w:t>
      </w:r>
      <w:r w:rsidR="005311D7">
        <w:rPr>
          <w:rFonts w:ascii="XCCW Joined 23a" w:hAnsi="XCCW Joined 23a"/>
          <w:sz w:val="28"/>
          <w:szCs w:val="28"/>
        </w:rPr>
        <w:t xml:space="preserve"> Week 6</w:t>
      </w:r>
      <w:bookmarkStart w:id="0" w:name="_GoBack"/>
      <w:bookmarkEnd w:id="0"/>
      <w:r w:rsidR="00061C54">
        <w:rPr>
          <w:rFonts w:ascii="XCCW Joined 23a" w:hAnsi="XCCW Joined 23a"/>
          <w:sz w:val="28"/>
          <w:szCs w:val="28"/>
        </w:rPr>
        <w:t xml:space="preserve"> Autumn 2</w:t>
      </w:r>
    </w:p>
    <w:p w:rsidR="001C3600" w:rsidRPr="00E27147" w:rsidRDefault="001C3600" w:rsidP="00B354E1">
      <w:pPr>
        <w:rPr>
          <w:rFonts w:ascii="XCCW Joined 23a" w:hAnsi="XCCW Joined 23a"/>
          <w:sz w:val="28"/>
          <w:szCs w:val="28"/>
        </w:rPr>
      </w:pPr>
      <w:r w:rsidRPr="00E27147">
        <w:rPr>
          <w:rFonts w:ascii="XCCW Joined 23a" w:hAnsi="XCCW Joined 23a"/>
          <w:b/>
          <w:sz w:val="28"/>
          <w:szCs w:val="28"/>
        </w:rPr>
        <w:t>Look, cover, write</w:t>
      </w:r>
      <w:r w:rsidR="0074640C" w:rsidRPr="00E27147">
        <w:rPr>
          <w:rFonts w:ascii="XCCW Joined 23a" w:hAnsi="XCCW Joined 23a"/>
          <w:b/>
          <w:sz w:val="28"/>
          <w:szCs w:val="28"/>
        </w:rPr>
        <w:t>, check</w:t>
      </w:r>
      <w:r w:rsidRPr="00E27147">
        <w:rPr>
          <w:rFonts w:ascii="XCCW Joined 23a" w:hAnsi="XCCW Joined 23a"/>
          <w:sz w:val="28"/>
          <w:szCs w:val="28"/>
        </w:rPr>
        <w:t xml:space="preserve">:  Look at each word, cover it and see if you can copy it out correctly.  </w:t>
      </w:r>
    </w:p>
    <w:tbl>
      <w:tblPr>
        <w:tblStyle w:val="TableGrid"/>
        <w:tblW w:w="15388" w:type="dxa"/>
        <w:tblLook w:val="04A0" w:firstRow="1" w:lastRow="0" w:firstColumn="1" w:lastColumn="0" w:noHBand="0" w:noVBand="1"/>
      </w:tblPr>
      <w:tblGrid>
        <w:gridCol w:w="2558"/>
        <w:gridCol w:w="2562"/>
        <w:gridCol w:w="2563"/>
        <w:gridCol w:w="2564"/>
        <w:gridCol w:w="2507"/>
        <w:gridCol w:w="2634"/>
      </w:tblGrid>
      <w:tr w:rsidR="00DA1B97" w:rsidRPr="0044620A" w:rsidTr="00DA1B97">
        <w:tc>
          <w:tcPr>
            <w:tcW w:w="2558" w:type="dxa"/>
          </w:tcPr>
          <w:p w:rsidR="00DA1B97" w:rsidRPr="0077627C" w:rsidRDefault="00DA1B97" w:rsidP="00E71EBD">
            <w:pPr>
              <w:rPr>
                <w:rFonts w:ascii="XCCW Joined 23a" w:hAnsi="XCCW Joined 23a"/>
                <w:b/>
                <w:sz w:val="32"/>
                <w:szCs w:val="32"/>
              </w:rPr>
            </w:pPr>
            <w:r>
              <w:rPr>
                <w:rFonts w:ascii="XCCW Joined 23a" w:hAnsi="XCCW Joined 23a"/>
                <w:b/>
                <w:sz w:val="32"/>
                <w:szCs w:val="32"/>
              </w:rPr>
              <w:t>Word</w:t>
            </w:r>
          </w:p>
        </w:tc>
        <w:tc>
          <w:tcPr>
            <w:tcW w:w="2562" w:type="dxa"/>
          </w:tcPr>
          <w:p w:rsidR="00DA1B97" w:rsidRPr="00C42D43" w:rsidRDefault="00343485" w:rsidP="00343485">
            <w:pPr>
              <w:jc w:val="center"/>
              <w:rPr>
                <w:rFonts w:ascii="XCCW Joined 23a" w:hAnsi="XCCW Joined 23a"/>
                <w:b/>
                <w:sz w:val="36"/>
                <w:szCs w:val="36"/>
              </w:rPr>
            </w:pPr>
            <w:r>
              <w:rPr>
                <w:rFonts w:ascii="XCCW Joined 23a" w:hAnsi="XCCW Joined 23a"/>
                <w:b/>
                <w:sz w:val="36"/>
                <w:szCs w:val="36"/>
              </w:rPr>
              <w:t>Day 1</w:t>
            </w:r>
          </w:p>
        </w:tc>
        <w:tc>
          <w:tcPr>
            <w:tcW w:w="2563" w:type="dxa"/>
          </w:tcPr>
          <w:p w:rsidR="00DA1B97" w:rsidRPr="00C42D43" w:rsidRDefault="00343485" w:rsidP="00343485">
            <w:pPr>
              <w:jc w:val="center"/>
              <w:rPr>
                <w:rFonts w:ascii="XCCW Joined 23a" w:hAnsi="XCCW Joined 23a"/>
                <w:b/>
                <w:sz w:val="36"/>
                <w:szCs w:val="36"/>
              </w:rPr>
            </w:pPr>
            <w:r>
              <w:rPr>
                <w:rFonts w:ascii="XCCW Joined 23a" w:hAnsi="XCCW Joined 23a"/>
                <w:b/>
                <w:sz w:val="36"/>
                <w:szCs w:val="36"/>
              </w:rPr>
              <w:t>Day 2</w:t>
            </w:r>
          </w:p>
        </w:tc>
        <w:tc>
          <w:tcPr>
            <w:tcW w:w="2564" w:type="dxa"/>
          </w:tcPr>
          <w:p w:rsidR="00DA1B97" w:rsidRPr="00C42D43" w:rsidRDefault="00343485" w:rsidP="00343485">
            <w:pPr>
              <w:jc w:val="center"/>
              <w:rPr>
                <w:rFonts w:ascii="XCCW Joined 23a" w:hAnsi="XCCW Joined 23a"/>
                <w:b/>
                <w:sz w:val="36"/>
                <w:szCs w:val="36"/>
              </w:rPr>
            </w:pPr>
            <w:r>
              <w:rPr>
                <w:rFonts w:ascii="XCCW Joined 23a" w:hAnsi="XCCW Joined 23a"/>
                <w:b/>
                <w:sz w:val="36"/>
                <w:szCs w:val="36"/>
              </w:rPr>
              <w:t>Day 3</w:t>
            </w:r>
          </w:p>
        </w:tc>
        <w:tc>
          <w:tcPr>
            <w:tcW w:w="2507" w:type="dxa"/>
          </w:tcPr>
          <w:p w:rsidR="00DA1B97" w:rsidRPr="00C42D43" w:rsidRDefault="00343485" w:rsidP="00343485">
            <w:pPr>
              <w:jc w:val="center"/>
              <w:rPr>
                <w:rFonts w:ascii="XCCW Joined 23a" w:hAnsi="XCCW Joined 23a"/>
                <w:b/>
                <w:sz w:val="36"/>
                <w:szCs w:val="36"/>
              </w:rPr>
            </w:pPr>
            <w:r>
              <w:rPr>
                <w:rFonts w:ascii="XCCW Joined 23a" w:hAnsi="XCCW Joined 23a"/>
                <w:b/>
                <w:sz w:val="36"/>
                <w:szCs w:val="36"/>
              </w:rPr>
              <w:t>Day 4</w:t>
            </w:r>
          </w:p>
        </w:tc>
        <w:tc>
          <w:tcPr>
            <w:tcW w:w="2634" w:type="dxa"/>
          </w:tcPr>
          <w:p w:rsidR="00DA1B97" w:rsidRPr="00C42D43" w:rsidRDefault="00343485" w:rsidP="00343485">
            <w:pPr>
              <w:jc w:val="center"/>
              <w:rPr>
                <w:rFonts w:ascii="XCCW Joined 23a" w:hAnsi="XCCW Joined 23a"/>
                <w:b/>
                <w:sz w:val="36"/>
                <w:szCs w:val="36"/>
              </w:rPr>
            </w:pPr>
            <w:r>
              <w:rPr>
                <w:rFonts w:ascii="XCCW Joined 23a" w:hAnsi="XCCW Joined 23a"/>
                <w:b/>
                <w:sz w:val="36"/>
                <w:szCs w:val="36"/>
              </w:rPr>
              <w:t>Day 5</w:t>
            </w:r>
          </w:p>
        </w:tc>
      </w:tr>
      <w:tr w:rsidR="00DA1B97" w:rsidRPr="0044620A" w:rsidTr="00DA1B97">
        <w:tc>
          <w:tcPr>
            <w:tcW w:w="2558" w:type="dxa"/>
          </w:tcPr>
          <w:p w:rsidR="00DA1B97" w:rsidRPr="00343485" w:rsidRDefault="00DA1B97" w:rsidP="00E71EBD">
            <w:pPr>
              <w:rPr>
                <w:rFonts w:ascii="XCCW Joined 23a" w:hAnsi="XCCW Joined 23a"/>
                <w:sz w:val="32"/>
                <w:szCs w:val="32"/>
              </w:rPr>
            </w:pPr>
            <w:r w:rsidRPr="00343485">
              <w:rPr>
                <w:rFonts w:ascii="XCCW Joined 23a" w:hAnsi="XCCW Joined 23a"/>
                <w:sz w:val="32"/>
                <w:szCs w:val="32"/>
              </w:rPr>
              <w:t>ancient</w:t>
            </w:r>
          </w:p>
        </w:tc>
        <w:tc>
          <w:tcPr>
            <w:tcW w:w="2562" w:type="dxa"/>
          </w:tcPr>
          <w:p w:rsidR="00DA1B97" w:rsidRPr="00C42D43" w:rsidRDefault="00DA1B97" w:rsidP="00E71EBD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563" w:type="dxa"/>
          </w:tcPr>
          <w:p w:rsidR="00DA1B97" w:rsidRPr="00C42D43" w:rsidRDefault="00DA1B97" w:rsidP="00E71EBD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564" w:type="dxa"/>
          </w:tcPr>
          <w:p w:rsidR="00DA1B97" w:rsidRPr="00C42D43" w:rsidRDefault="00DA1B97" w:rsidP="00E71EBD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507" w:type="dxa"/>
          </w:tcPr>
          <w:p w:rsidR="00DA1B97" w:rsidRPr="00C42D43" w:rsidRDefault="00DA1B97" w:rsidP="00E71EBD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634" w:type="dxa"/>
          </w:tcPr>
          <w:p w:rsidR="00DA1B97" w:rsidRPr="00C42D43" w:rsidRDefault="00DA1B97" w:rsidP="00E71EBD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DA1B97" w:rsidRPr="0044620A" w:rsidTr="00DA1B97">
        <w:tc>
          <w:tcPr>
            <w:tcW w:w="2558" w:type="dxa"/>
          </w:tcPr>
          <w:p w:rsidR="00DA1B97" w:rsidRPr="00343485" w:rsidRDefault="00DA1B97" w:rsidP="00E71EBD">
            <w:pPr>
              <w:rPr>
                <w:rFonts w:ascii="XCCW Joined 23a" w:hAnsi="XCCW Joined 23a"/>
                <w:sz w:val="32"/>
                <w:szCs w:val="32"/>
              </w:rPr>
            </w:pPr>
            <w:r w:rsidRPr="00343485">
              <w:rPr>
                <w:rFonts w:ascii="XCCW Joined 23a" w:hAnsi="XCCW Joined 23a"/>
                <w:sz w:val="32"/>
                <w:szCs w:val="32"/>
              </w:rPr>
              <w:t>ancestors</w:t>
            </w:r>
          </w:p>
        </w:tc>
        <w:tc>
          <w:tcPr>
            <w:tcW w:w="2562" w:type="dxa"/>
          </w:tcPr>
          <w:p w:rsidR="00DA1B97" w:rsidRPr="00C42D43" w:rsidRDefault="00DA1B97" w:rsidP="00E71EBD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563" w:type="dxa"/>
          </w:tcPr>
          <w:p w:rsidR="00DA1B97" w:rsidRPr="00C42D43" w:rsidRDefault="00DA1B97" w:rsidP="00E71EBD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564" w:type="dxa"/>
          </w:tcPr>
          <w:p w:rsidR="00DA1B97" w:rsidRPr="00C42D43" w:rsidRDefault="00DA1B97" w:rsidP="00E71EBD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507" w:type="dxa"/>
          </w:tcPr>
          <w:p w:rsidR="00DA1B97" w:rsidRPr="00C42D43" w:rsidRDefault="00DA1B97" w:rsidP="00E71EBD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634" w:type="dxa"/>
          </w:tcPr>
          <w:p w:rsidR="00DA1B97" w:rsidRPr="00C42D43" w:rsidRDefault="00DA1B97" w:rsidP="00E71EBD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DA1B97" w:rsidRPr="0044620A" w:rsidTr="00DA1B97">
        <w:tc>
          <w:tcPr>
            <w:tcW w:w="2558" w:type="dxa"/>
          </w:tcPr>
          <w:p w:rsidR="00DA1B97" w:rsidRPr="00343485" w:rsidRDefault="00DA1B97" w:rsidP="00E71EBD">
            <w:pPr>
              <w:rPr>
                <w:rFonts w:ascii="XCCW Joined 23a" w:hAnsi="XCCW Joined 23a"/>
                <w:sz w:val="32"/>
                <w:szCs w:val="32"/>
              </w:rPr>
            </w:pPr>
            <w:r w:rsidRPr="00343485">
              <w:rPr>
                <w:rFonts w:ascii="XCCW Joined 23a" w:hAnsi="XCCW Joined 23a"/>
                <w:sz w:val="32"/>
                <w:szCs w:val="32"/>
              </w:rPr>
              <w:t>ceremony</w:t>
            </w:r>
          </w:p>
        </w:tc>
        <w:tc>
          <w:tcPr>
            <w:tcW w:w="2562" w:type="dxa"/>
          </w:tcPr>
          <w:p w:rsidR="00DA1B97" w:rsidRPr="00C42D43" w:rsidRDefault="00DA1B97" w:rsidP="00E71EBD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563" w:type="dxa"/>
          </w:tcPr>
          <w:p w:rsidR="00DA1B97" w:rsidRPr="00C42D43" w:rsidRDefault="00DA1B97" w:rsidP="00E71EBD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564" w:type="dxa"/>
          </w:tcPr>
          <w:p w:rsidR="00DA1B97" w:rsidRPr="00C42D43" w:rsidRDefault="00DA1B97" w:rsidP="00E71EBD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507" w:type="dxa"/>
          </w:tcPr>
          <w:p w:rsidR="00DA1B97" w:rsidRPr="00C42D43" w:rsidRDefault="00DA1B97" w:rsidP="00E71EBD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634" w:type="dxa"/>
          </w:tcPr>
          <w:p w:rsidR="00DA1B97" w:rsidRPr="00C42D43" w:rsidRDefault="00DA1B97" w:rsidP="00E71EBD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DA1B97" w:rsidRPr="0044620A" w:rsidTr="00DA1B97">
        <w:tc>
          <w:tcPr>
            <w:tcW w:w="2558" w:type="dxa"/>
          </w:tcPr>
          <w:p w:rsidR="00DA1B97" w:rsidRPr="00343485" w:rsidRDefault="00DA1B97" w:rsidP="00E71EBD">
            <w:pPr>
              <w:rPr>
                <w:rFonts w:ascii="XCCW Joined 23a" w:hAnsi="XCCW Joined 23a"/>
                <w:sz w:val="32"/>
                <w:szCs w:val="32"/>
              </w:rPr>
            </w:pPr>
            <w:r w:rsidRPr="00343485">
              <w:rPr>
                <w:rFonts w:ascii="XCCW Joined 23a" w:hAnsi="XCCW Joined 23a"/>
                <w:sz w:val="32"/>
                <w:szCs w:val="32"/>
              </w:rPr>
              <w:t>nomadic</w:t>
            </w:r>
          </w:p>
        </w:tc>
        <w:tc>
          <w:tcPr>
            <w:tcW w:w="2562" w:type="dxa"/>
          </w:tcPr>
          <w:p w:rsidR="00DA1B97" w:rsidRPr="00C42D43" w:rsidRDefault="00DA1B97" w:rsidP="00E71EBD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563" w:type="dxa"/>
          </w:tcPr>
          <w:p w:rsidR="00DA1B97" w:rsidRPr="00C42D43" w:rsidRDefault="00DA1B97" w:rsidP="00E71EBD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564" w:type="dxa"/>
          </w:tcPr>
          <w:p w:rsidR="00DA1B97" w:rsidRPr="00C42D43" w:rsidRDefault="00DA1B97" w:rsidP="00E71EBD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507" w:type="dxa"/>
          </w:tcPr>
          <w:p w:rsidR="00DA1B97" w:rsidRPr="00C42D43" w:rsidRDefault="00DA1B97" w:rsidP="00E71EBD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634" w:type="dxa"/>
          </w:tcPr>
          <w:p w:rsidR="00DA1B97" w:rsidRPr="00C42D43" w:rsidRDefault="00DA1B97" w:rsidP="00E71EBD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DA1B97" w:rsidRPr="0044620A" w:rsidTr="00DA1B97">
        <w:tc>
          <w:tcPr>
            <w:tcW w:w="2558" w:type="dxa"/>
          </w:tcPr>
          <w:p w:rsidR="00DA1B97" w:rsidRPr="00343485" w:rsidRDefault="00DA1B97" w:rsidP="00E71EBD">
            <w:pPr>
              <w:rPr>
                <w:rFonts w:ascii="XCCW Joined 23a" w:hAnsi="XCCW Joined 23a"/>
                <w:sz w:val="32"/>
                <w:szCs w:val="32"/>
              </w:rPr>
            </w:pPr>
            <w:r w:rsidRPr="00343485">
              <w:rPr>
                <w:rFonts w:ascii="XCCW Joined 23a" w:hAnsi="XCCW Joined 23a"/>
                <w:sz w:val="32"/>
                <w:szCs w:val="32"/>
              </w:rPr>
              <w:t>artefact</w:t>
            </w:r>
          </w:p>
        </w:tc>
        <w:tc>
          <w:tcPr>
            <w:tcW w:w="2562" w:type="dxa"/>
          </w:tcPr>
          <w:p w:rsidR="00DA1B97" w:rsidRPr="00C42D43" w:rsidRDefault="00DA1B97" w:rsidP="00E71EBD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563" w:type="dxa"/>
          </w:tcPr>
          <w:p w:rsidR="00DA1B97" w:rsidRPr="00C42D43" w:rsidRDefault="00DA1B97" w:rsidP="00E71EBD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564" w:type="dxa"/>
          </w:tcPr>
          <w:p w:rsidR="00DA1B97" w:rsidRPr="00C42D43" w:rsidRDefault="00DA1B97" w:rsidP="00E71EBD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507" w:type="dxa"/>
          </w:tcPr>
          <w:p w:rsidR="00DA1B97" w:rsidRPr="00C42D43" w:rsidRDefault="00DA1B97" w:rsidP="00E71EBD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634" w:type="dxa"/>
          </w:tcPr>
          <w:p w:rsidR="00DA1B97" w:rsidRPr="00C42D43" w:rsidRDefault="00DA1B97" w:rsidP="00E71EBD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DA1B97" w:rsidRPr="0044620A" w:rsidTr="00DA1B97">
        <w:tc>
          <w:tcPr>
            <w:tcW w:w="2558" w:type="dxa"/>
          </w:tcPr>
          <w:p w:rsidR="00DA1B97" w:rsidRPr="00343485" w:rsidRDefault="00DA1B97" w:rsidP="00E71EBD">
            <w:pPr>
              <w:rPr>
                <w:rFonts w:ascii="XCCW Joined 23a" w:hAnsi="XCCW Joined 23a"/>
                <w:sz w:val="32"/>
                <w:szCs w:val="32"/>
              </w:rPr>
            </w:pPr>
            <w:r w:rsidRPr="00343485">
              <w:rPr>
                <w:rFonts w:ascii="XCCW Joined 23a" w:hAnsi="XCCW Joined 23a"/>
                <w:sz w:val="32"/>
                <w:szCs w:val="32"/>
              </w:rPr>
              <w:t>flint</w:t>
            </w:r>
          </w:p>
        </w:tc>
        <w:tc>
          <w:tcPr>
            <w:tcW w:w="2562" w:type="dxa"/>
          </w:tcPr>
          <w:p w:rsidR="00DA1B97" w:rsidRPr="00C42D43" w:rsidRDefault="00DA1B97" w:rsidP="00E71EBD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563" w:type="dxa"/>
          </w:tcPr>
          <w:p w:rsidR="00DA1B97" w:rsidRPr="00C42D43" w:rsidRDefault="00DA1B97" w:rsidP="00E71EBD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564" w:type="dxa"/>
          </w:tcPr>
          <w:p w:rsidR="00DA1B97" w:rsidRPr="00C42D43" w:rsidRDefault="00DA1B97" w:rsidP="00E71EBD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507" w:type="dxa"/>
          </w:tcPr>
          <w:p w:rsidR="00DA1B97" w:rsidRPr="00C42D43" w:rsidRDefault="00DA1B97" w:rsidP="00E71EBD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634" w:type="dxa"/>
          </w:tcPr>
          <w:p w:rsidR="00DA1B97" w:rsidRPr="00C42D43" w:rsidRDefault="00DA1B97" w:rsidP="00E71EBD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DA1B97" w:rsidRPr="0044620A" w:rsidTr="00DA1B97">
        <w:tc>
          <w:tcPr>
            <w:tcW w:w="2558" w:type="dxa"/>
          </w:tcPr>
          <w:p w:rsidR="00DA1B97" w:rsidRPr="00343485" w:rsidRDefault="00DA1B97" w:rsidP="00E71EBD">
            <w:pPr>
              <w:rPr>
                <w:rFonts w:ascii="XCCW Joined 23a" w:hAnsi="XCCW Joined 23a"/>
                <w:sz w:val="32"/>
                <w:szCs w:val="32"/>
              </w:rPr>
            </w:pPr>
            <w:r w:rsidRPr="00343485">
              <w:rPr>
                <w:rFonts w:ascii="XCCW Joined 23a" w:hAnsi="XCCW Joined 23a"/>
                <w:sz w:val="32"/>
                <w:szCs w:val="32"/>
              </w:rPr>
              <w:t>prehistoric</w:t>
            </w:r>
          </w:p>
        </w:tc>
        <w:tc>
          <w:tcPr>
            <w:tcW w:w="2562" w:type="dxa"/>
          </w:tcPr>
          <w:p w:rsidR="00DA1B97" w:rsidRPr="00C42D43" w:rsidRDefault="00DA1B97" w:rsidP="00E71EBD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563" w:type="dxa"/>
          </w:tcPr>
          <w:p w:rsidR="00DA1B97" w:rsidRPr="00C42D43" w:rsidRDefault="00DA1B97" w:rsidP="00E71EBD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564" w:type="dxa"/>
          </w:tcPr>
          <w:p w:rsidR="00DA1B97" w:rsidRPr="00C42D43" w:rsidRDefault="00DA1B97" w:rsidP="00E71EBD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507" w:type="dxa"/>
          </w:tcPr>
          <w:p w:rsidR="00DA1B97" w:rsidRPr="00C42D43" w:rsidRDefault="00DA1B97" w:rsidP="00E71EBD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634" w:type="dxa"/>
          </w:tcPr>
          <w:p w:rsidR="00DA1B97" w:rsidRPr="00C42D43" w:rsidRDefault="00DA1B97" w:rsidP="00E71EBD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DA1B97" w:rsidRPr="0044620A" w:rsidTr="00DA1B97">
        <w:tc>
          <w:tcPr>
            <w:tcW w:w="2558" w:type="dxa"/>
          </w:tcPr>
          <w:p w:rsidR="00DA1B97" w:rsidRPr="00343485" w:rsidRDefault="00DA1B97" w:rsidP="00E71EBD">
            <w:pPr>
              <w:rPr>
                <w:rFonts w:ascii="XCCW Joined 23a" w:hAnsi="XCCW Joined 23a"/>
                <w:sz w:val="32"/>
                <w:szCs w:val="32"/>
              </w:rPr>
            </w:pPr>
            <w:r w:rsidRPr="00343485">
              <w:rPr>
                <w:rFonts w:ascii="XCCW Joined 23a" w:hAnsi="XCCW Joined 23a"/>
                <w:sz w:val="32"/>
                <w:szCs w:val="32"/>
              </w:rPr>
              <w:t>settlement</w:t>
            </w:r>
          </w:p>
        </w:tc>
        <w:tc>
          <w:tcPr>
            <w:tcW w:w="2562" w:type="dxa"/>
          </w:tcPr>
          <w:p w:rsidR="00DA1B97" w:rsidRPr="00C42D43" w:rsidRDefault="00DA1B97" w:rsidP="00E71EBD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563" w:type="dxa"/>
          </w:tcPr>
          <w:p w:rsidR="00DA1B97" w:rsidRPr="00C42D43" w:rsidRDefault="00DA1B97" w:rsidP="00E71EBD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564" w:type="dxa"/>
          </w:tcPr>
          <w:p w:rsidR="00DA1B97" w:rsidRPr="00C42D43" w:rsidRDefault="00DA1B97" w:rsidP="00E71EBD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507" w:type="dxa"/>
          </w:tcPr>
          <w:p w:rsidR="00DA1B97" w:rsidRPr="00C42D43" w:rsidRDefault="00DA1B97" w:rsidP="00E71EBD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634" w:type="dxa"/>
          </w:tcPr>
          <w:p w:rsidR="00DA1B97" w:rsidRPr="00C42D43" w:rsidRDefault="00DA1B97" w:rsidP="00E71EBD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DA1B97" w:rsidRPr="0044620A" w:rsidTr="00DA1B97">
        <w:tc>
          <w:tcPr>
            <w:tcW w:w="2558" w:type="dxa"/>
          </w:tcPr>
          <w:p w:rsidR="00DA1B97" w:rsidRPr="00343485" w:rsidRDefault="00DA1B97" w:rsidP="00E71EBD">
            <w:pPr>
              <w:rPr>
                <w:rFonts w:ascii="XCCW Joined 23a" w:hAnsi="XCCW Joined 23a"/>
                <w:sz w:val="32"/>
                <w:szCs w:val="32"/>
              </w:rPr>
            </w:pPr>
            <w:r w:rsidRPr="00343485">
              <w:rPr>
                <w:rFonts w:ascii="XCCW Joined 23a" w:hAnsi="XCCW Joined 23a"/>
                <w:sz w:val="32"/>
                <w:szCs w:val="32"/>
              </w:rPr>
              <w:t>antlers</w:t>
            </w:r>
          </w:p>
        </w:tc>
        <w:tc>
          <w:tcPr>
            <w:tcW w:w="2562" w:type="dxa"/>
          </w:tcPr>
          <w:p w:rsidR="00DA1B97" w:rsidRPr="00C42D43" w:rsidRDefault="00DA1B97" w:rsidP="00E71EBD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563" w:type="dxa"/>
          </w:tcPr>
          <w:p w:rsidR="00DA1B97" w:rsidRPr="00C42D43" w:rsidRDefault="00DA1B97" w:rsidP="00E71EBD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564" w:type="dxa"/>
          </w:tcPr>
          <w:p w:rsidR="00DA1B97" w:rsidRPr="00C42D43" w:rsidRDefault="00DA1B97" w:rsidP="00E71EBD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507" w:type="dxa"/>
          </w:tcPr>
          <w:p w:rsidR="00DA1B97" w:rsidRPr="00C42D43" w:rsidRDefault="00DA1B97" w:rsidP="00E71EBD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634" w:type="dxa"/>
          </w:tcPr>
          <w:p w:rsidR="00DA1B97" w:rsidRPr="00C42D43" w:rsidRDefault="00DA1B97" w:rsidP="00E71EBD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DA1B97" w:rsidRPr="0044620A" w:rsidTr="00DA1B97">
        <w:tc>
          <w:tcPr>
            <w:tcW w:w="2558" w:type="dxa"/>
          </w:tcPr>
          <w:p w:rsidR="00DA1B97" w:rsidRPr="00343485" w:rsidRDefault="00DA1B97" w:rsidP="00E71EBD">
            <w:pPr>
              <w:rPr>
                <w:rFonts w:ascii="XCCW Joined 23a" w:hAnsi="XCCW Joined 23a"/>
                <w:sz w:val="32"/>
                <w:szCs w:val="32"/>
              </w:rPr>
            </w:pPr>
            <w:r w:rsidRPr="00343485">
              <w:rPr>
                <w:rFonts w:ascii="XCCW Joined 23a" w:hAnsi="XCCW Joined 23a"/>
                <w:sz w:val="32"/>
                <w:szCs w:val="32"/>
              </w:rPr>
              <w:t>mammoth</w:t>
            </w:r>
          </w:p>
        </w:tc>
        <w:tc>
          <w:tcPr>
            <w:tcW w:w="2562" w:type="dxa"/>
          </w:tcPr>
          <w:p w:rsidR="00DA1B97" w:rsidRPr="00C42D43" w:rsidRDefault="00DA1B97" w:rsidP="00E71EBD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563" w:type="dxa"/>
          </w:tcPr>
          <w:p w:rsidR="00DA1B97" w:rsidRPr="00C42D43" w:rsidRDefault="00DA1B97" w:rsidP="00E71EBD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564" w:type="dxa"/>
          </w:tcPr>
          <w:p w:rsidR="00DA1B97" w:rsidRPr="00C42D43" w:rsidRDefault="00DA1B97" w:rsidP="00E71EBD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507" w:type="dxa"/>
          </w:tcPr>
          <w:p w:rsidR="00DA1B97" w:rsidRPr="00C42D43" w:rsidRDefault="00DA1B97" w:rsidP="00E71EBD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634" w:type="dxa"/>
          </w:tcPr>
          <w:p w:rsidR="00DA1B97" w:rsidRPr="00C42D43" w:rsidRDefault="00DA1B97" w:rsidP="00E71EBD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DA1B97" w:rsidRPr="0044620A" w:rsidTr="00DA1B97">
        <w:tc>
          <w:tcPr>
            <w:tcW w:w="2558" w:type="dxa"/>
          </w:tcPr>
          <w:p w:rsidR="00DA1B97" w:rsidRPr="00343485" w:rsidRDefault="00DA1B97" w:rsidP="00E71EBD">
            <w:pPr>
              <w:rPr>
                <w:rFonts w:ascii="XCCW Joined 23a" w:hAnsi="XCCW Joined 23a"/>
                <w:sz w:val="32"/>
                <w:szCs w:val="32"/>
              </w:rPr>
            </w:pPr>
            <w:r w:rsidRPr="00343485">
              <w:rPr>
                <w:rFonts w:ascii="XCCW Joined 23a" w:hAnsi="XCCW Joined 23a"/>
                <w:sz w:val="32"/>
                <w:szCs w:val="32"/>
              </w:rPr>
              <w:t>weapons</w:t>
            </w:r>
          </w:p>
        </w:tc>
        <w:tc>
          <w:tcPr>
            <w:tcW w:w="2562" w:type="dxa"/>
          </w:tcPr>
          <w:p w:rsidR="00DA1B97" w:rsidRPr="00C42D43" w:rsidRDefault="00DA1B97" w:rsidP="00E71EBD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563" w:type="dxa"/>
          </w:tcPr>
          <w:p w:rsidR="00DA1B97" w:rsidRPr="00C42D43" w:rsidRDefault="00DA1B97" w:rsidP="00E71EBD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564" w:type="dxa"/>
          </w:tcPr>
          <w:p w:rsidR="00DA1B97" w:rsidRPr="00C42D43" w:rsidRDefault="00DA1B97" w:rsidP="00E71EBD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507" w:type="dxa"/>
          </w:tcPr>
          <w:p w:rsidR="00DA1B97" w:rsidRPr="00C42D43" w:rsidRDefault="00DA1B97" w:rsidP="00E71EBD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634" w:type="dxa"/>
          </w:tcPr>
          <w:p w:rsidR="00DA1B97" w:rsidRPr="00C42D43" w:rsidRDefault="00DA1B97" w:rsidP="00E71EBD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DA1B97" w:rsidRPr="0044620A" w:rsidTr="00DA1B97">
        <w:tc>
          <w:tcPr>
            <w:tcW w:w="2558" w:type="dxa"/>
          </w:tcPr>
          <w:p w:rsidR="00DA1B97" w:rsidRPr="00343485" w:rsidRDefault="00DA1B97" w:rsidP="00E71EBD">
            <w:pPr>
              <w:rPr>
                <w:rFonts w:ascii="XCCW Joined 23a" w:hAnsi="XCCW Joined 23a"/>
                <w:sz w:val="32"/>
                <w:szCs w:val="32"/>
              </w:rPr>
            </w:pPr>
            <w:r w:rsidRPr="00343485">
              <w:rPr>
                <w:rFonts w:ascii="XCCW Joined 23a" w:hAnsi="XCCW Joined 23a"/>
                <w:sz w:val="32"/>
                <w:szCs w:val="32"/>
              </w:rPr>
              <w:t>painting</w:t>
            </w:r>
          </w:p>
        </w:tc>
        <w:tc>
          <w:tcPr>
            <w:tcW w:w="2562" w:type="dxa"/>
          </w:tcPr>
          <w:p w:rsidR="00DA1B97" w:rsidRPr="00C42D43" w:rsidRDefault="00DA1B97" w:rsidP="00E71EBD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563" w:type="dxa"/>
          </w:tcPr>
          <w:p w:rsidR="00DA1B97" w:rsidRPr="00C42D43" w:rsidRDefault="00DA1B97" w:rsidP="00E71EBD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564" w:type="dxa"/>
          </w:tcPr>
          <w:p w:rsidR="00DA1B97" w:rsidRPr="00C42D43" w:rsidRDefault="00DA1B97" w:rsidP="00E71EBD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507" w:type="dxa"/>
          </w:tcPr>
          <w:p w:rsidR="00DA1B97" w:rsidRPr="00C42D43" w:rsidRDefault="00DA1B97" w:rsidP="00E71EBD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634" w:type="dxa"/>
          </w:tcPr>
          <w:p w:rsidR="00DA1B97" w:rsidRPr="00C42D43" w:rsidRDefault="00DA1B97" w:rsidP="00E71EBD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</w:tbl>
    <w:p w:rsidR="00B354E1" w:rsidRDefault="004D06C9">
      <w:r>
        <w:rPr>
          <w:rFonts w:ascii="Comic Sans MS" w:hAnsi="Comic Sans MS"/>
          <w:sz w:val="28"/>
          <w:szCs w:val="28"/>
        </w:rPr>
        <w:tab/>
      </w:r>
    </w:p>
    <w:sectPr w:rsidR="00B354E1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14595"/>
    <w:rsid w:val="00021D1C"/>
    <w:rsid w:val="000561B8"/>
    <w:rsid w:val="00061C54"/>
    <w:rsid w:val="000A5536"/>
    <w:rsid w:val="001C3600"/>
    <w:rsid w:val="001F4744"/>
    <w:rsid w:val="00300BEB"/>
    <w:rsid w:val="00343485"/>
    <w:rsid w:val="004279AB"/>
    <w:rsid w:val="0044620A"/>
    <w:rsid w:val="00481757"/>
    <w:rsid w:val="004B11E8"/>
    <w:rsid w:val="004B772C"/>
    <w:rsid w:val="004D06C9"/>
    <w:rsid w:val="00517187"/>
    <w:rsid w:val="005210DA"/>
    <w:rsid w:val="005311D7"/>
    <w:rsid w:val="00555FB5"/>
    <w:rsid w:val="00575D70"/>
    <w:rsid w:val="005E6E28"/>
    <w:rsid w:val="006420BE"/>
    <w:rsid w:val="00686B12"/>
    <w:rsid w:val="006F2285"/>
    <w:rsid w:val="00744029"/>
    <w:rsid w:val="00744F7E"/>
    <w:rsid w:val="0074640C"/>
    <w:rsid w:val="007A0BB7"/>
    <w:rsid w:val="0082212B"/>
    <w:rsid w:val="008E7C14"/>
    <w:rsid w:val="00945357"/>
    <w:rsid w:val="00AA3BAE"/>
    <w:rsid w:val="00B354E1"/>
    <w:rsid w:val="00BE1942"/>
    <w:rsid w:val="00C42D43"/>
    <w:rsid w:val="00CF4CE5"/>
    <w:rsid w:val="00D22D1F"/>
    <w:rsid w:val="00DA1B97"/>
    <w:rsid w:val="00E27147"/>
    <w:rsid w:val="00E71EBD"/>
    <w:rsid w:val="00EF66ED"/>
    <w:rsid w:val="00F02470"/>
    <w:rsid w:val="00F60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E72E49"/>
  <w15:docId w15:val="{A9C9AAD8-2A30-402C-ADA2-AFCDBCCDEA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970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1" ma:contentTypeDescription="Create a new document." ma:contentTypeScope="" ma:versionID="0aac2b6b7a29f39bd20733b5de126146">
  <xsd:schema xmlns:xsd="http://www.w3.org/2001/XMLSchema" xmlns:xs="http://www.w3.org/2001/XMLSchema" xmlns:p="http://schemas.microsoft.com/office/2006/metadata/properties" xmlns:ns2="2a5f1dcc-0833-4cfd-bcad-ab37e0f36cdd" targetNamespace="http://schemas.microsoft.com/office/2006/metadata/properties" ma:root="true" ma:fieldsID="83e644ecbfe930ae300dcbe75dffbc0d" ns2:_="">
    <xsd:import namespace="2a5f1dcc-0833-4cfd-bcad-ab37e0f36c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8897B75-0C12-4190-8BF8-4CA3B2945EB7}">
  <ds:schemaRefs>
    <ds:schemaRef ds:uri="http://purl.org/dc/terms/"/>
    <ds:schemaRef ds:uri="http://schemas.openxmlformats.org/package/2006/metadata/core-properties"/>
    <ds:schemaRef ds:uri="2a5f1dcc-0833-4cfd-bcad-ab37e0f36cdd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DB13D900-F9DE-4726-8A80-752C7D57240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D63E4A6-BC44-43E3-B216-9DE7E1D405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6EC14666</Template>
  <TotalTime>1</TotalTime>
  <Pages>1</Pages>
  <Words>57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Roberts</dc:creator>
  <cp:lastModifiedBy>Mrs K. Ryker</cp:lastModifiedBy>
  <cp:revision>3</cp:revision>
  <cp:lastPrinted>2022-12-01T06:45:00Z</cp:lastPrinted>
  <dcterms:created xsi:type="dcterms:W3CDTF">2025-12-01T16:05:00Z</dcterms:created>
  <dcterms:modified xsi:type="dcterms:W3CDTF">2025-12-01T16:05:00Z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</Properties>
</file>