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E27147" w:rsidRDefault="00AA3BAE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E27147">
        <w:rPr>
          <w:rFonts w:ascii="XCCW Joined 23a" w:hAnsi="XCCW Joined 23a"/>
          <w:sz w:val="28"/>
          <w:szCs w:val="28"/>
        </w:rPr>
        <w:t xml:space="preserve"> for Spelling Test </w:t>
      </w:r>
      <w:r w:rsidR="00434159">
        <w:rPr>
          <w:rFonts w:ascii="XCCW Joined 23a" w:hAnsi="XCCW Joined 23a"/>
          <w:sz w:val="28"/>
          <w:szCs w:val="28"/>
        </w:rPr>
        <w:t>on 8.12.25</w:t>
      </w:r>
      <w:r w:rsidR="00D56D11">
        <w:rPr>
          <w:rFonts w:ascii="XCCW Joined 23a" w:hAnsi="XCCW Joined 23a"/>
          <w:sz w:val="28"/>
          <w:szCs w:val="28"/>
        </w:rPr>
        <w:t xml:space="preserve"> </w:t>
      </w:r>
      <w:r w:rsidR="00434159">
        <w:rPr>
          <w:rFonts w:ascii="XCCW Joined 23a" w:hAnsi="XCCW Joined 23a"/>
          <w:sz w:val="28"/>
          <w:szCs w:val="28"/>
        </w:rPr>
        <w:t>– Autumn 2 Week 5</w:t>
      </w:r>
      <w:bookmarkStart w:id="0" w:name="_GoBack"/>
      <w:bookmarkEnd w:id="0"/>
    </w:p>
    <w:p w:rsidR="001C3600" w:rsidRPr="00E27147" w:rsidRDefault="001C3600" w:rsidP="00B354E1">
      <w:pPr>
        <w:rPr>
          <w:rFonts w:ascii="XCCW Joined 23a" w:hAnsi="XCCW Joined 23a"/>
          <w:sz w:val="28"/>
          <w:szCs w:val="28"/>
        </w:rPr>
      </w:pPr>
      <w:r w:rsidRPr="00E27147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E27147">
        <w:rPr>
          <w:rFonts w:ascii="XCCW Joined 23a" w:hAnsi="XCCW Joined 23a"/>
          <w:b/>
          <w:sz w:val="28"/>
          <w:szCs w:val="28"/>
        </w:rPr>
        <w:t>, check</w:t>
      </w:r>
      <w:r w:rsidRPr="00E27147">
        <w:rPr>
          <w:rFonts w:ascii="XCCW Joined 23a" w:hAnsi="XCCW Joined 23a"/>
          <w:sz w:val="28"/>
          <w:szCs w:val="28"/>
        </w:rPr>
        <w:t xml:space="preserve">:  Look at each word, cover it and see if you can copy it out correctly. </w:t>
      </w:r>
      <w:r w:rsidR="006F4BB3">
        <w:rPr>
          <w:rFonts w:ascii="XCCW Joined 23a" w:hAnsi="XCCW Joined 23a"/>
          <w:sz w:val="28"/>
          <w:szCs w:val="28"/>
        </w:rPr>
        <w:t>Rule: Words ending in ‘o’ adding ‘</w:t>
      </w:r>
      <w:proofErr w:type="spellStart"/>
      <w:r w:rsidR="006F4BB3">
        <w:rPr>
          <w:rFonts w:ascii="XCCW Joined 23a" w:hAnsi="XCCW Joined 23a"/>
          <w:sz w:val="28"/>
          <w:szCs w:val="28"/>
        </w:rPr>
        <w:t>es</w:t>
      </w:r>
      <w:proofErr w:type="spellEnd"/>
      <w:r w:rsidR="006F4BB3">
        <w:rPr>
          <w:rFonts w:ascii="XCCW Joined 23a" w:hAnsi="XCCW Joined 23a"/>
          <w:sz w:val="28"/>
          <w:szCs w:val="28"/>
        </w:rPr>
        <w:t>’ or ‘s’ as a plural.</w:t>
      </w:r>
      <w:r w:rsidRPr="00E27147">
        <w:rPr>
          <w:rFonts w:ascii="XCCW Joined 23a" w:hAnsi="XCCW Joined 23a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44620A" w:rsidTr="00EF66ED">
        <w:tc>
          <w:tcPr>
            <w:tcW w:w="2564" w:type="dxa"/>
          </w:tcPr>
          <w:p w:rsidR="001C3600" w:rsidRPr="00C42D43" w:rsidRDefault="007A0BB7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2D43" w:rsidRDefault="006F4BB3" w:rsidP="006F4BB3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2D43" w:rsidRDefault="006F4BB3" w:rsidP="006F4BB3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2D43" w:rsidRDefault="006F4BB3" w:rsidP="006F4BB3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3</w:t>
            </w:r>
          </w:p>
        </w:tc>
        <w:tc>
          <w:tcPr>
            <w:tcW w:w="2495" w:type="dxa"/>
          </w:tcPr>
          <w:p w:rsidR="001C3600" w:rsidRPr="00C42D43" w:rsidRDefault="006F4BB3" w:rsidP="006F4BB3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2D43" w:rsidRDefault="006F4BB3" w:rsidP="006F4BB3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5</w:t>
            </w: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mango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A0BB7" w:rsidRPr="00C42D43" w:rsidRDefault="00C42D43" w:rsidP="007A0BB7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mangoes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echo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echoes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hero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heroes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volcano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volcanoes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torpedo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torpedoes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radio</w:t>
            </w:r>
          </w:p>
        </w:tc>
        <w:tc>
          <w:tcPr>
            <w:tcW w:w="2564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74640C" w:rsidRPr="00C42D43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420BE" w:rsidRPr="0044620A" w:rsidTr="00EF66ED">
        <w:tc>
          <w:tcPr>
            <w:tcW w:w="2564" w:type="dxa"/>
          </w:tcPr>
          <w:p w:rsidR="006420BE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C42D43">
              <w:rPr>
                <w:rFonts w:ascii="XCCW Joined 23a" w:hAnsi="XCCW Joined 23a"/>
                <w:sz w:val="36"/>
                <w:szCs w:val="36"/>
              </w:rPr>
              <w:t>radios</w:t>
            </w:r>
          </w:p>
        </w:tc>
        <w:tc>
          <w:tcPr>
            <w:tcW w:w="2564" w:type="dxa"/>
          </w:tcPr>
          <w:p w:rsidR="006420BE" w:rsidRPr="00C42D43" w:rsidRDefault="006420BE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6420BE" w:rsidRPr="00C42D43" w:rsidRDefault="006420BE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6420BE" w:rsidRPr="00C42D43" w:rsidRDefault="006420BE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6420BE" w:rsidRPr="00C42D43" w:rsidRDefault="006420BE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6420BE" w:rsidRPr="00C42D43" w:rsidRDefault="006420BE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C42D43" w:rsidRPr="0044620A" w:rsidTr="00EF66ED">
        <w:tc>
          <w:tcPr>
            <w:tcW w:w="2564" w:type="dxa"/>
          </w:tcPr>
          <w:p w:rsidR="00C42D43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video</w:t>
            </w:r>
          </w:p>
        </w:tc>
        <w:tc>
          <w:tcPr>
            <w:tcW w:w="2564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C42D43" w:rsidRPr="0044620A" w:rsidTr="00EF66ED">
        <w:tc>
          <w:tcPr>
            <w:tcW w:w="2564" w:type="dxa"/>
          </w:tcPr>
          <w:p w:rsidR="00C42D43" w:rsidRPr="00C42D43" w:rsidRDefault="00C42D43" w:rsidP="00D04BB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videos</w:t>
            </w:r>
          </w:p>
        </w:tc>
        <w:tc>
          <w:tcPr>
            <w:tcW w:w="2564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9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5" w:type="dxa"/>
          </w:tcPr>
          <w:p w:rsidR="00C42D43" w:rsidRPr="00C42D43" w:rsidRDefault="00C42D43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354E1" w:rsidRDefault="004D06C9">
      <w:r>
        <w:rPr>
          <w:rFonts w:ascii="Comic Sans MS" w:hAnsi="Comic Sans MS"/>
          <w:sz w:val="28"/>
          <w:szCs w:val="28"/>
        </w:rPr>
        <w:lastRenderedPageBreak/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4595"/>
    <w:rsid w:val="00021D1C"/>
    <w:rsid w:val="00187811"/>
    <w:rsid w:val="001C3600"/>
    <w:rsid w:val="00300BEB"/>
    <w:rsid w:val="004279AB"/>
    <w:rsid w:val="00434159"/>
    <w:rsid w:val="0044620A"/>
    <w:rsid w:val="00481757"/>
    <w:rsid w:val="004B11E8"/>
    <w:rsid w:val="004D06C9"/>
    <w:rsid w:val="00517187"/>
    <w:rsid w:val="005210DA"/>
    <w:rsid w:val="00555FB5"/>
    <w:rsid w:val="00575D70"/>
    <w:rsid w:val="00585F6A"/>
    <w:rsid w:val="005E6E28"/>
    <w:rsid w:val="006420BE"/>
    <w:rsid w:val="00686B12"/>
    <w:rsid w:val="006F2285"/>
    <w:rsid w:val="006F4BB3"/>
    <w:rsid w:val="00744029"/>
    <w:rsid w:val="00744F7E"/>
    <w:rsid w:val="0074640C"/>
    <w:rsid w:val="007A0BB7"/>
    <w:rsid w:val="008E7C14"/>
    <w:rsid w:val="00945357"/>
    <w:rsid w:val="009B21AA"/>
    <w:rsid w:val="00AA3BAE"/>
    <w:rsid w:val="00AF5682"/>
    <w:rsid w:val="00B354E1"/>
    <w:rsid w:val="00BE1942"/>
    <w:rsid w:val="00C42D43"/>
    <w:rsid w:val="00CF4CE5"/>
    <w:rsid w:val="00D055B5"/>
    <w:rsid w:val="00D22D1F"/>
    <w:rsid w:val="00D56D11"/>
    <w:rsid w:val="00E27147"/>
    <w:rsid w:val="00E33805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EE72A"/>
  <w15:docId w15:val="{A9C9AAD8-2A30-402C-ADA2-AFCDBCCD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897B75-0C12-4190-8BF8-4CA3B2945EB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D63E4A6-BC44-43E3-B216-9DE7E1D4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13D900-F9DE-4726-8A80-752C7D5724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9506003E</Template>
  <TotalTime>2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2022-11-25T07:43:00Z</cp:lastPrinted>
  <dcterms:created xsi:type="dcterms:W3CDTF">2025-11-24T12:16:00Z</dcterms:created>
  <dcterms:modified xsi:type="dcterms:W3CDTF">2025-11-24T12:18:00Z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