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EAB3B7" w14:textId="1A4A523E" w:rsidR="00B354E1" w:rsidRPr="00583294" w:rsidRDefault="0082064B" w:rsidP="00B354E1">
      <w:pPr>
        <w:rPr>
          <w:rFonts w:ascii="XCCW Joined 23a" w:hAnsi="XCCW Joined 23a"/>
          <w:sz w:val="28"/>
          <w:szCs w:val="28"/>
        </w:rPr>
      </w:pPr>
      <w:r>
        <w:rPr>
          <w:rFonts w:ascii="XCCW Joined 23a" w:hAnsi="XCCW Joined 23a"/>
          <w:sz w:val="28"/>
          <w:szCs w:val="28"/>
        </w:rPr>
        <w:t>Homework</w:t>
      </w:r>
      <w:r w:rsidR="0074640C" w:rsidRPr="00583294">
        <w:rPr>
          <w:rFonts w:ascii="XCCW Joined 23a" w:hAnsi="XCCW Joined 23a"/>
          <w:sz w:val="28"/>
          <w:szCs w:val="28"/>
        </w:rPr>
        <w:t xml:space="preserve"> for Spelling Test</w:t>
      </w:r>
      <w:r w:rsidR="002670AB">
        <w:rPr>
          <w:rFonts w:ascii="XCCW Joined 23a" w:hAnsi="XCCW Joined 23a"/>
          <w:sz w:val="28"/>
          <w:szCs w:val="28"/>
        </w:rPr>
        <w:t xml:space="preserve"> on </w:t>
      </w:r>
      <w:r w:rsidR="004B05A3">
        <w:rPr>
          <w:rFonts w:ascii="XCCW Joined 23a" w:hAnsi="XCCW Joined 23a"/>
          <w:sz w:val="28"/>
          <w:szCs w:val="28"/>
        </w:rPr>
        <w:t>1.12.25</w:t>
      </w:r>
      <w:r w:rsidR="0074640C" w:rsidRPr="00583294">
        <w:rPr>
          <w:rFonts w:ascii="XCCW Joined 23a" w:hAnsi="XCCW Joined 23a"/>
          <w:sz w:val="28"/>
          <w:szCs w:val="28"/>
        </w:rPr>
        <w:t xml:space="preserve"> </w:t>
      </w:r>
      <w:r w:rsidR="00516AE2">
        <w:rPr>
          <w:rFonts w:ascii="XCCW Joined 23a" w:hAnsi="XCCW Joined 23a"/>
          <w:sz w:val="28"/>
          <w:szCs w:val="28"/>
        </w:rPr>
        <w:t>– Autumn 2 Week 4</w:t>
      </w:r>
      <w:bookmarkStart w:id="0" w:name="_GoBack"/>
      <w:bookmarkEnd w:id="0"/>
    </w:p>
    <w:p w14:paraId="4F5C450B" w14:textId="77777777" w:rsidR="0082064B" w:rsidRDefault="001C3600" w:rsidP="00B354E1">
      <w:pPr>
        <w:rPr>
          <w:rFonts w:ascii="XCCW Joined 23a" w:hAnsi="XCCW Joined 23a"/>
          <w:sz w:val="24"/>
          <w:szCs w:val="24"/>
        </w:rPr>
      </w:pPr>
      <w:r w:rsidRPr="008F3DE5">
        <w:rPr>
          <w:rFonts w:ascii="XCCW Joined 23a" w:hAnsi="XCCW Joined 23a"/>
          <w:b/>
          <w:sz w:val="24"/>
          <w:szCs w:val="24"/>
        </w:rPr>
        <w:t>Look, cover, write</w:t>
      </w:r>
      <w:r w:rsidR="0074640C" w:rsidRPr="008F3DE5">
        <w:rPr>
          <w:rFonts w:ascii="XCCW Joined 23a" w:hAnsi="XCCW Joined 23a"/>
          <w:b/>
          <w:sz w:val="24"/>
          <w:szCs w:val="24"/>
        </w:rPr>
        <w:t>, check</w:t>
      </w:r>
      <w:r w:rsidRPr="008F3DE5">
        <w:rPr>
          <w:rFonts w:ascii="XCCW Joined 23a" w:hAnsi="XCCW Joined 23a"/>
          <w:sz w:val="24"/>
          <w:szCs w:val="24"/>
        </w:rPr>
        <w:t xml:space="preserve">:  Look at each word, cover it and see if you can copy it out correctly. </w:t>
      </w:r>
    </w:p>
    <w:p w14:paraId="73FD3770" w14:textId="61980721" w:rsidR="001C3600" w:rsidRPr="008F3DE5" w:rsidRDefault="0082064B" w:rsidP="00B354E1">
      <w:pPr>
        <w:rPr>
          <w:rFonts w:ascii="XCCW Joined 23a" w:hAnsi="XCCW Joined 23a"/>
          <w:sz w:val="24"/>
          <w:szCs w:val="24"/>
        </w:rPr>
      </w:pPr>
      <w:r>
        <w:rPr>
          <w:rFonts w:ascii="XCCW Joined 23a" w:hAnsi="XCCW Joined 23a"/>
          <w:sz w:val="24"/>
          <w:szCs w:val="24"/>
        </w:rPr>
        <w:t>Rule: Words ending with ‘le’.</w:t>
      </w:r>
      <w:r w:rsidR="001C3600" w:rsidRPr="008F3DE5">
        <w:rPr>
          <w:rFonts w:ascii="XCCW Joined 23a" w:hAnsi="XCCW Joined 23a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583294" w14:paraId="4D17BBCE" w14:textId="77777777" w:rsidTr="00413047">
        <w:trPr>
          <w:trHeight w:val="390"/>
        </w:trPr>
        <w:tc>
          <w:tcPr>
            <w:tcW w:w="2564" w:type="dxa"/>
          </w:tcPr>
          <w:p w14:paraId="5444BA39" w14:textId="77777777" w:rsidR="001C3600" w:rsidRPr="00413047" w:rsidRDefault="007A0BB7" w:rsidP="00B354E1">
            <w:pPr>
              <w:rPr>
                <w:rFonts w:ascii="XCCW Joined 23a" w:hAnsi="XCCW Joined 23a"/>
                <w:b/>
                <w:sz w:val="28"/>
                <w:szCs w:val="28"/>
              </w:rPr>
            </w:pPr>
            <w:r w:rsidRPr="00413047">
              <w:rPr>
                <w:rFonts w:ascii="XCCW Joined 23a" w:hAnsi="XCCW Joined 23a"/>
                <w:b/>
                <w:sz w:val="28"/>
                <w:szCs w:val="28"/>
              </w:rPr>
              <w:t>Word</w:t>
            </w:r>
          </w:p>
        </w:tc>
        <w:tc>
          <w:tcPr>
            <w:tcW w:w="2564" w:type="dxa"/>
          </w:tcPr>
          <w:p w14:paraId="6BA90455" w14:textId="4B615723" w:rsidR="001C3600" w:rsidRPr="003E67A0" w:rsidRDefault="003E67A0" w:rsidP="003E67A0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 w:rsidRPr="003E67A0">
              <w:rPr>
                <w:rFonts w:ascii="XCCW Joined 23a" w:hAnsi="XCCW Joined 23a"/>
                <w:b/>
                <w:sz w:val="32"/>
                <w:szCs w:val="32"/>
              </w:rPr>
              <w:t>Day 1</w:t>
            </w:r>
          </w:p>
        </w:tc>
        <w:tc>
          <w:tcPr>
            <w:tcW w:w="2565" w:type="dxa"/>
          </w:tcPr>
          <w:p w14:paraId="4E1812BC" w14:textId="42D07472" w:rsidR="001C3600" w:rsidRPr="003E67A0" w:rsidRDefault="003E67A0" w:rsidP="003E67A0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 w:rsidRPr="003E67A0">
              <w:rPr>
                <w:rFonts w:ascii="XCCW Joined 23a" w:hAnsi="XCCW Joined 23a"/>
                <w:b/>
                <w:sz w:val="32"/>
                <w:szCs w:val="32"/>
              </w:rPr>
              <w:t>Day 2</w:t>
            </w:r>
          </w:p>
        </w:tc>
        <w:tc>
          <w:tcPr>
            <w:tcW w:w="2565" w:type="dxa"/>
          </w:tcPr>
          <w:p w14:paraId="0C9398D5" w14:textId="61377290" w:rsidR="001C3600" w:rsidRPr="003E67A0" w:rsidRDefault="003E67A0" w:rsidP="003E67A0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 w:rsidRPr="003E67A0">
              <w:rPr>
                <w:rFonts w:ascii="XCCW Joined 23a" w:hAnsi="XCCW Joined 23a"/>
                <w:b/>
                <w:sz w:val="32"/>
                <w:szCs w:val="32"/>
              </w:rPr>
              <w:t>Day 3</w:t>
            </w:r>
          </w:p>
        </w:tc>
        <w:tc>
          <w:tcPr>
            <w:tcW w:w="2495" w:type="dxa"/>
          </w:tcPr>
          <w:p w14:paraId="155AD163" w14:textId="6339DC7C" w:rsidR="001C3600" w:rsidRPr="003E67A0" w:rsidRDefault="003E67A0" w:rsidP="003E67A0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 w:rsidRPr="003E67A0">
              <w:rPr>
                <w:rFonts w:ascii="XCCW Joined 23a" w:hAnsi="XCCW Joined 23a"/>
                <w:b/>
                <w:sz w:val="32"/>
                <w:szCs w:val="32"/>
              </w:rPr>
              <w:t>Day 4</w:t>
            </w:r>
          </w:p>
        </w:tc>
        <w:tc>
          <w:tcPr>
            <w:tcW w:w="2635" w:type="dxa"/>
          </w:tcPr>
          <w:p w14:paraId="581F8AAC" w14:textId="7849DF84" w:rsidR="001C3600" w:rsidRPr="003E67A0" w:rsidRDefault="003E67A0" w:rsidP="003E67A0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 w:rsidRPr="003E67A0">
              <w:rPr>
                <w:rFonts w:ascii="XCCW Joined 23a" w:hAnsi="XCCW Joined 23a"/>
                <w:b/>
                <w:sz w:val="32"/>
                <w:szCs w:val="32"/>
              </w:rPr>
              <w:t>Day 5</w:t>
            </w:r>
          </w:p>
        </w:tc>
      </w:tr>
      <w:tr w:rsidR="0074640C" w:rsidRPr="00583294" w14:paraId="0E70DC40" w14:textId="77777777" w:rsidTr="00EF66ED">
        <w:tc>
          <w:tcPr>
            <w:tcW w:w="2564" w:type="dxa"/>
          </w:tcPr>
          <w:p w14:paraId="4A3AEA36" w14:textId="18A3CCBD" w:rsidR="007A0BB7" w:rsidRPr="0082064B" w:rsidRDefault="0082064B" w:rsidP="007A0BB7">
            <w:pPr>
              <w:rPr>
                <w:rFonts w:ascii="XCCW Joined 23a" w:hAnsi="XCCW Joined 23a"/>
                <w:sz w:val="32"/>
                <w:szCs w:val="32"/>
              </w:rPr>
            </w:pPr>
            <w:r w:rsidRPr="0082064B">
              <w:rPr>
                <w:rFonts w:ascii="XCCW Joined 23a" w:hAnsi="XCCW Joined 23a"/>
                <w:sz w:val="32"/>
                <w:szCs w:val="32"/>
              </w:rPr>
              <w:t>stable</w:t>
            </w:r>
          </w:p>
        </w:tc>
        <w:tc>
          <w:tcPr>
            <w:tcW w:w="2564" w:type="dxa"/>
          </w:tcPr>
          <w:p w14:paraId="513801D7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6CAB8858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0B9A7FBF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495" w:type="dxa"/>
          </w:tcPr>
          <w:p w14:paraId="41238BE4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635" w:type="dxa"/>
          </w:tcPr>
          <w:p w14:paraId="0BBA8AF0" w14:textId="77777777" w:rsidR="0074640C" w:rsidRPr="00583294" w:rsidRDefault="0074640C" w:rsidP="00D04BBA">
            <w:pPr>
              <w:rPr>
                <w:rFonts w:ascii="XCCW Joined 23a" w:hAnsi="XCCW Joined 23a"/>
                <w:sz w:val="40"/>
                <w:szCs w:val="32"/>
              </w:rPr>
            </w:pPr>
          </w:p>
        </w:tc>
      </w:tr>
      <w:tr w:rsidR="0074640C" w:rsidRPr="00583294" w14:paraId="6415ED5B" w14:textId="77777777" w:rsidTr="00EF66ED">
        <w:tc>
          <w:tcPr>
            <w:tcW w:w="2564" w:type="dxa"/>
          </w:tcPr>
          <w:p w14:paraId="1ABE4C88" w14:textId="77777777" w:rsidR="0074640C" w:rsidRPr="0082064B" w:rsidRDefault="007C7131" w:rsidP="00D04BBA">
            <w:pPr>
              <w:rPr>
                <w:rFonts w:ascii="XCCW Joined 23a" w:hAnsi="XCCW Joined 23a"/>
                <w:sz w:val="32"/>
                <w:szCs w:val="32"/>
              </w:rPr>
            </w:pPr>
            <w:r w:rsidRPr="0082064B">
              <w:rPr>
                <w:rFonts w:ascii="XCCW Joined 23a" w:hAnsi="XCCW Joined 23a"/>
                <w:sz w:val="32"/>
                <w:szCs w:val="32"/>
              </w:rPr>
              <w:t>bottle</w:t>
            </w:r>
          </w:p>
        </w:tc>
        <w:tc>
          <w:tcPr>
            <w:tcW w:w="2564" w:type="dxa"/>
          </w:tcPr>
          <w:p w14:paraId="118AC99D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14653519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09B2C83E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495" w:type="dxa"/>
          </w:tcPr>
          <w:p w14:paraId="2AB8A2EE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635" w:type="dxa"/>
          </w:tcPr>
          <w:p w14:paraId="084F44FA" w14:textId="77777777" w:rsidR="0074640C" w:rsidRPr="00583294" w:rsidRDefault="0074640C" w:rsidP="00D04BBA">
            <w:pPr>
              <w:rPr>
                <w:rFonts w:ascii="XCCW Joined 23a" w:hAnsi="XCCW Joined 23a"/>
                <w:sz w:val="40"/>
                <w:szCs w:val="32"/>
              </w:rPr>
            </w:pPr>
          </w:p>
        </w:tc>
      </w:tr>
      <w:tr w:rsidR="0074640C" w:rsidRPr="00583294" w14:paraId="13EFF364" w14:textId="77777777" w:rsidTr="00EF66ED">
        <w:tc>
          <w:tcPr>
            <w:tcW w:w="2564" w:type="dxa"/>
          </w:tcPr>
          <w:p w14:paraId="383FA14A" w14:textId="77777777" w:rsidR="0074640C" w:rsidRPr="0082064B" w:rsidRDefault="007C7131" w:rsidP="00D04BBA">
            <w:pPr>
              <w:rPr>
                <w:rFonts w:ascii="XCCW Joined 23a" w:hAnsi="XCCW Joined 23a"/>
                <w:sz w:val="32"/>
                <w:szCs w:val="32"/>
              </w:rPr>
            </w:pPr>
            <w:r w:rsidRPr="0082064B">
              <w:rPr>
                <w:rFonts w:ascii="XCCW Joined 23a" w:hAnsi="XCCW Joined 23a"/>
                <w:sz w:val="32"/>
                <w:szCs w:val="32"/>
              </w:rPr>
              <w:t>little</w:t>
            </w:r>
          </w:p>
        </w:tc>
        <w:tc>
          <w:tcPr>
            <w:tcW w:w="2564" w:type="dxa"/>
          </w:tcPr>
          <w:p w14:paraId="7C1B5691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3FD4EBD7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666877FC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495" w:type="dxa"/>
          </w:tcPr>
          <w:p w14:paraId="50CFF96E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635" w:type="dxa"/>
          </w:tcPr>
          <w:p w14:paraId="55A0C69A" w14:textId="77777777" w:rsidR="0074640C" w:rsidRPr="00583294" w:rsidRDefault="0074640C" w:rsidP="00D04BBA">
            <w:pPr>
              <w:rPr>
                <w:rFonts w:ascii="XCCW Joined 23a" w:hAnsi="XCCW Joined 23a"/>
                <w:sz w:val="40"/>
                <w:szCs w:val="32"/>
              </w:rPr>
            </w:pPr>
          </w:p>
        </w:tc>
      </w:tr>
      <w:tr w:rsidR="0074640C" w:rsidRPr="00583294" w14:paraId="733A02AB" w14:textId="77777777" w:rsidTr="00EF66ED">
        <w:tc>
          <w:tcPr>
            <w:tcW w:w="2564" w:type="dxa"/>
          </w:tcPr>
          <w:p w14:paraId="7758F6F3" w14:textId="77777777" w:rsidR="0074640C" w:rsidRPr="0082064B" w:rsidRDefault="007C7131" w:rsidP="00D04BBA">
            <w:pPr>
              <w:rPr>
                <w:rFonts w:ascii="XCCW Joined 23a" w:hAnsi="XCCW Joined 23a"/>
                <w:sz w:val="32"/>
                <w:szCs w:val="32"/>
              </w:rPr>
            </w:pPr>
            <w:r w:rsidRPr="0082064B">
              <w:rPr>
                <w:rFonts w:ascii="XCCW Joined 23a" w:hAnsi="XCCW Joined 23a"/>
                <w:sz w:val="32"/>
                <w:szCs w:val="32"/>
              </w:rPr>
              <w:t>middle</w:t>
            </w:r>
          </w:p>
        </w:tc>
        <w:tc>
          <w:tcPr>
            <w:tcW w:w="2564" w:type="dxa"/>
          </w:tcPr>
          <w:p w14:paraId="2B06CE40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3F233E66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461D9E07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495" w:type="dxa"/>
          </w:tcPr>
          <w:p w14:paraId="79445D9D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635" w:type="dxa"/>
          </w:tcPr>
          <w:p w14:paraId="4EC83F87" w14:textId="77777777" w:rsidR="0074640C" w:rsidRPr="00583294" w:rsidRDefault="0074640C" w:rsidP="00D04BBA">
            <w:pPr>
              <w:rPr>
                <w:rFonts w:ascii="XCCW Joined 23a" w:hAnsi="XCCW Joined 23a"/>
                <w:sz w:val="40"/>
                <w:szCs w:val="32"/>
              </w:rPr>
            </w:pPr>
          </w:p>
        </w:tc>
      </w:tr>
      <w:tr w:rsidR="0074640C" w:rsidRPr="00583294" w14:paraId="2466AC18" w14:textId="77777777" w:rsidTr="00EF66ED">
        <w:tc>
          <w:tcPr>
            <w:tcW w:w="2564" w:type="dxa"/>
          </w:tcPr>
          <w:p w14:paraId="13855827" w14:textId="77777777" w:rsidR="0074640C" w:rsidRPr="0082064B" w:rsidRDefault="007C7131" w:rsidP="00D04BBA">
            <w:pPr>
              <w:rPr>
                <w:rFonts w:ascii="XCCW Joined 23a" w:hAnsi="XCCW Joined 23a"/>
                <w:sz w:val="32"/>
                <w:szCs w:val="32"/>
              </w:rPr>
            </w:pPr>
            <w:r w:rsidRPr="0082064B">
              <w:rPr>
                <w:rFonts w:ascii="XCCW Joined 23a" w:hAnsi="XCCW Joined 23a"/>
                <w:sz w:val="32"/>
                <w:szCs w:val="32"/>
              </w:rPr>
              <w:t>example</w:t>
            </w:r>
          </w:p>
        </w:tc>
        <w:tc>
          <w:tcPr>
            <w:tcW w:w="2564" w:type="dxa"/>
          </w:tcPr>
          <w:p w14:paraId="7D9397B9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22307FF5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39A99546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495" w:type="dxa"/>
          </w:tcPr>
          <w:p w14:paraId="39D06BE8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635" w:type="dxa"/>
          </w:tcPr>
          <w:p w14:paraId="0BC87615" w14:textId="77777777" w:rsidR="0074640C" w:rsidRPr="00583294" w:rsidRDefault="0074640C" w:rsidP="00D04BBA">
            <w:pPr>
              <w:rPr>
                <w:rFonts w:ascii="XCCW Joined 23a" w:hAnsi="XCCW Joined 23a"/>
                <w:sz w:val="40"/>
                <w:szCs w:val="32"/>
              </w:rPr>
            </w:pPr>
          </w:p>
        </w:tc>
      </w:tr>
      <w:tr w:rsidR="0074640C" w:rsidRPr="00583294" w14:paraId="4F5E3BED" w14:textId="77777777" w:rsidTr="00EF66ED">
        <w:tc>
          <w:tcPr>
            <w:tcW w:w="2564" w:type="dxa"/>
          </w:tcPr>
          <w:p w14:paraId="11E4CB7F" w14:textId="77777777" w:rsidR="0074640C" w:rsidRPr="0082064B" w:rsidRDefault="007C7131" w:rsidP="00D04BBA">
            <w:pPr>
              <w:rPr>
                <w:rFonts w:ascii="XCCW Joined 23a" w:hAnsi="XCCW Joined 23a"/>
                <w:sz w:val="32"/>
                <w:szCs w:val="32"/>
              </w:rPr>
            </w:pPr>
            <w:r w:rsidRPr="0082064B">
              <w:rPr>
                <w:rFonts w:ascii="XCCW Joined 23a" w:hAnsi="XCCW Joined 23a"/>
                <w:sz w:val="32"/>
                <w:szCs w:val="32"/>
              </w:rPr>
              <w:t>trouble</w:t>
            </w:r>
          </w:p>
        </w:tc>
        <w:tc>
          <w:tcPr>
            <w:tcW w:w="2564" w:type="dxa"/>
          </w:tcPr>
          <w:p w14:paraId="115F7226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15AAD953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565FFD7F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495" w:type="dxa"/>
          </w:tcPr>
          <w:p w14:paraId="3B8CE1C1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635" w:type="dxa"/>
          </w:tcPr>
          <w:p w14:paraId="26BD832E" w14:textId="77777777" w:rsidR="0074640C" w:rsidRPr="00583294" w:rsidRDefault="0074640C" w:rsidP="00D04BBA">
            <w:pPr>
              <w:rPr>
                <w:rFonts w:ascii="XCCW Joined 23a" w:hAnsi="XCCW Joined 23a"/>
                <w:sz w:val="40"/>
                <w:szCs w:val="32"/>
              </w:rPr>
            </w:pPr>
          </w:p>
        </w:tc>
      </w:tr>
      <w:tr w:rsidR="0074640C" w:rsidRPr="00583294" w14:paraId="144388A5" w14:textId="77777777" w:rsidTr="00EF66ED">
        <w:tc>
          <w:tcPr>
            <w:tcW w:w="2564" w:type="dxa"/>
          </w:tcPr>
          <w:p w14:paraId="6D2DC01F" w14:textId="77777777" w:rsidR="0074640C" w:rsidRPr="0082064B" w:rsidRDefault="007C7131" w:rsidP="00D04BBA">
            <w:pPr>
              <w:rPr>
                <w:rFonts w:ascii="XCCW Joined 23a" w:hAnsi="XCCW Joined 23a"/>
                <w:sz w:val="32"/>
                <w:szCs w:val="32"/>
              </w:rPr>
            </w:pPr>
            <w:r w:rsidRPr="0082064B">
              <w:rPr>
                <w:rFonts w:ascii="XCCW Joined 23a" w:hAnsi="XCCW Joined 23a"/>
                <w:sz w:val="32"/>
                <w:szCs w:val="32"/>
              </w:rPr>
              <w:t>cycle</w:t>
            </w:r>
          </w:p>
        </w:tc>
        <w:tc>
          <w:tcPr>
            <w:tcW w:w="2564" w:type="dxa"/>
          </w:tcPr>
          <w:p w14:paraId="0F305AFA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4D1EEA15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3607097C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495" w:type="dxa"/>
          </w:tcPr>
          <w:p w14:paraId="4703BC6D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635" w:type="dxa"/>
          </w:tcPr>
          <w:p w14:paraId="75608E64" w14:textId="77777777" w:rsidR="0074640C" w:rsidRPr="00583294" w:rsidRDefault="0074640C" w:rsidP="00D04BBA">
            <w:pPr>
              <w:rPr>
                <w:rFonts w:ascii="XCCW Joined 23a" w:hAnsi="XCCW Joined 23a"/>
                <w:sz w:val="40"/>
                <w:szCs w:val="32"/>
              </w:rPr>
            </w:pPr>
          </w:p>
        </w:tc>
      </w:tr>
      <w:tr w:rsidR="0074640C" w:rsidRPr="00583294" w14:paraId="3DF46F9B" w14:textId="77777777" w:rsidTr="00EF66ED">
        <w:tc>
          <w:tcPr>
            <w:tcW w:w="2564" w:type="dxa"/>
          </w:tcPr>
          <w:p w14:paraId="7DDDCE38" w14:textId="77777777" w:rsidR="0074640C" w:rsidRPr="0082064B" w:rsidRDefault="007C7131" w:rsidP="00D04BBA">
            <w:pPr>
              <w:rPr>
                <w:rFonts w:ascii="XCCW Joined 23a" w:hAnsi="XCCW Joined 23a"/>
                <w:sz w:val="32"/>
                <w:szCs w:val="32"/>
              </w:rPr>
            </w:pPr>
            <w:r w:rsidRPr="0082064B">
              <w:rPr>
                <w:rFonts w:ascii="XCCW Joined 23a" w:hAnsi="XCCW Joined 23a"/>
                <w:sz w:val="32"/>
                <w:szCs w:val="32"/>
              </w:rPr>
              <w:t>circle</w:t>
            </w:r>
          </w:p>
        </w:tc>
        <w:tc>
          <w:tcPr>
            <w:tcW w:w="2564" w:type="dxa"/>
          </w:tcPr>
          <w:p w14:paraId="413D47F5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66FE6788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48D6AAF7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495" w:type="dxa"/>
          </w:tcPr>
          <w:p w14:paraId="6E69A869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635" w:type="dxa"/>
          </w:tcPr>
          <w:p w14:paraId="666EA673" w14:textId="77777777" w:rsidR="0074640C" w:rsidRPr="00583294" w:rsidRDefault="0074640C" w:rsidP="00D04BBA">
            <w:pPr>
              <w:rPr>
                <w:rFonts w:ascii="XCCW Joined 23a" w:hAnsi="XCCW Joined 23a"/>
                <w:sz w:val="40"/>
                <w:szCs w:val="32"/>
              </w:rPr>
            </w:pPr>
          </w:p>
        </w:tc>
      </w:tr>
      <w:tr w:rsidR="0074640C" w:rsidRPr="00583294" w14:paraId="60862F10" w14:textId="77777777" w:rsidTr="00EF66ED">
        <w:tc>
          <w:tcPr>
            <w:tcW w:w="2564" w:type="dxa"/>
          </w:tcPr>
          <w:p w14:paraId="656A6160" w14:textId="77777777" w:rsidR="0074640C" w:rsidRPr="0082064B" w:rsidRDefault="007C7131" w:rsidP="00D04BBA">
            <w:pPr>
              <w:rPr>
                <w:rFonts w:ascii="XCCW Joined 23a" w:hAnsi="XCCW Joined 23a"/>
                <w:sz w:val="32"/>
                <w:szCs w:val="32"/>
              </w:rPr>
            </w:pPr>
            <w:r w:rsidRPr="0082064B">
              <w:rPr>
                <w:rFonts w:ascii="XCCW Joined 23a" w:hAnsi="XCCW Joined 23a"/>
                <w:sz w:val="32"/>
                <w:szCs w:val="32"/>
              </w:rPr>
              <w:t>castle</w:t>
            </w:r>
          </w:p>
        </w:tc>
        <w:tc>
          <w:tcPr>
            <w:tcW w:w="2564" w:type="dxa"/>
          </w:tcPr>
          <w:p w14:paraId="3D26986F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0CB2BE22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4034CFBB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495" w:type="dxa"/>
          </w:tcPr>
          <w:p w14:paraId="4512074F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635" w:type="dxa"/>
          </w:tcPr>
          <w:p w14:paraId="5FAF3B63" w14:textId="77777777" w:rsidR="0074640C" w:rsidRPr="00583294" w:rsidRDefault="0074640C" w:rsidP="00D04BBA">
            <w:pPr>
              <w:rPr>
                <w:rFonts w:ascii="XCCW Joined 23a" w:hAnsi="XCCW Joined 23a"/>
                <w:sz w:val="40"/>
                <w:szCs w:val="32"/>
              </w:rPr>
            </w:pPr>
          </w:p>
        </w:tc>
      </w:tr>
      <w:tr w:rsidR="0074640C" w:rsidRPr="00583294" w14:paraId="2DBBDA9E" w14:textId="77777777" w:rsidTr="00EF66ED">
        <w:tc>
          <w:tcPr>
            <w:tcW w:w="2564" w:type="dxa"/>
          </w:tcPr>
          <w:p w14:paraId="16C85A72" w14:textId="77777777" w:rsidR="0074640C" w:rsidRPr="0082064B" w:rsidRDefault="007C7131" w:rsidP="00D04BBA">
            <w:pPr>
              <w:rPr>
                <w:rFonts w:ascii="XCCW Joined 23a" w:hAnsi="XCCW Joined 23a"/>
                <w:sz w:val="32"/>
                <w:szCs w:val="32"/>
              </w:rPr>
            </w:pPr>
            <w:r w:rsidRPr="0082064B">
              <w:rPr>
                <w:rFonts w:ascii="XCCW Joined 23a" w:hAnsi="XCCW Joined 23a"/>
                <w:sz w:val="32"/>
                <w:szCs w:val="32"/>
              </w:rPr>
              <w:t>thistle</w:t>
            </w:r>
          </w:p>
        </w:tc>
        <w:tc>
          <w:tcPr>
            <w:tcW w:w="2564" w:type="dxa"/>
          </w:tcPr>
          <w:p w14:paraId="1F4294E4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5856C19F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134EE5F4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495" w:type="dxa"/>
          </w:tcPr>
          <w:p w14:paraId="54D8786A" w14:textId="77777777" w:rsidR="0074640C" w:rsidRPr="00413047" w:rsidRDefault="0074640C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635" w:type="dxa"/>
          </w:tcPr>
          <w:p w14:paraId="0F904BE2" w14:textId="77777777" w:rsidR="0074640C" w:rsidRPr="00583294" w:rsidRDefault="0074640C" w:rsidP="00D04BBA">
            <w:pPr>
              <w:rPr>
                <w:rFonts w:ascii="XCCW Joined 23a" w:hAnsi="XCCW Joined 23a"/>
                <w:sz w:val="40"/>
                <w:szCs w:val="32"/>
              </w:rPr>
            </w:pPr>
          </w:p>
        </w:tc>
      </w:tr>
      <w:tr w:rsidR="006420BE" w:rsidRPr="00583294" w14:paraId="57EA793E" w14:textId="77777777" w:rsidTr="00EF66ED">
        <w:tc>
          <w:tcPr>
            <w:tcW w:w="2564" w:type="dxa"/>
          </w:tcPr>
          <w:p w14:paraId="1ABEBE1C" w14:textId="77777777" w:rsidR="006420BE" w:rsidRPr="0082064B" w:rsidRDefault="007C7131" w:rsidP="00D04BBA">
            <w:pPr>
              <w:rPr>
                <w:rFonts w:ascii="XCCW Joined 23a" w:hAnsi="XCCW Joined 23a"/>
                <w:sz w:val="32"/>
                <w:szCs w:val="32"/>
              </w:rPr>
            </w:pPr>
            <w:r w:rsidRPr="0082064B">
              <w:rPr>
                <w:rFonts w:ascii="XCCW Joined 23a" w:hAnsi="XCCW Joined 23a"/>
                <w:sz w:val="32"/>
                <w:szCs w:val="32"/>
              </w:rPr>
              <w:t>whistle</w:t>
            </w:r>
          </w:p>
        </w:tc>
        <w:tc>
          <w:tcPr>
            <w:tcW w:w="2564" w:type="dxa"/>
          </w:tcPr>
          <w:p w14:paraId="2290026E" w14:textId="77777777" w:rsidR="006420BE" w:rsidRPr="00413047" w:rsidRDefault="006420BE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09B9E9AA" w14:textId="77777777" w:rsidR="006420BE" w:rsidRPr="00413047" w:rsidRDefault="006420BE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3C45DEF9" w14:textId="77777777" w:rsidR="006420BE" w:rsidRPr="00413047" w:rsidRDefault="006420BE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495" w:type="dxa"/>
          </w:tcPr>
          <w:p w14:paraId="5F87C37B" w14:textId="77777777" w:rsidR="006420BE" w:rsidRPr="00413047" w:rsidRDefault="006420BE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635" w:type="dxa"/>
          </w:tcPr>
          <w:p w14:paraId="76633B65" w14:textId="77777777" w:rsidR="006420BE" w:rsidRPr="00583294" w:rsidRDefault="006420BE" w:rsidP="00D04BBA">
            <w:pPr>
              <w:rPr>
                <w:rFonts w:ascii="XCCW Joined 23a" w:hAnsi="XCCW Joined 23a"/>
                <w:sz w:val="40"/>
                <w:szCs w:val="32"/>
              </w:rPr>
            </w:pPr>
          </w:p>
        </w:tc>
      </w:tr>
      <w:tr w:rsidR="007C7131" w:rsidRPr="00583294" w14:paraId="11BAF4AC" w14:textId="77777777" w:rsidTr="008F3DE5">
        <w:trPr>
          <w:trHeight w:val="570"/>
        </w:trPr>
        <w:tc>
          <w:tcPr>
            <w:tcW w:w="2564" w:type="dxa"/>
          </w:tcPr>
          <w:p w14:paraId="593A1A8F" w14:textId="33752B9B" w:rsidR="008F3DE5" w:rsidRPr="0082064B" w:rsidRDefault="0082064B" w:rsidP="00D04BB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w</w:t>
            </w:r>
            <w:r w:rsidR="007C7131" w:rsidRPr="0082064B">
              <w:rPr>
                <w:rFonts w:ascii="XCCW Joined 23a" w:hAnsi="XCCW Joined 23a"/>
                <w:sz w:val="32"/>
                <w:szCs w:val="32"/>
              </w:rPr>
              <w:t>restle</w:t>
            </w:r>
          </w:p>
        </w:tc>
        <w:tc>
          <w:tcPr>
            <w:tcW w:w="2564" w:type="dxa"/>
          </w:tcPr>
          <w:p w14:paraId="2519D464" w14:textId="77777777" w:rsidR="007C7131" w:rsidRPr="00413047" w:rsidRDefault="007C7131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6AF5BE24" w14:textId="77777777" w:rsidR="007C7131" w:rsidRPr="00413047" w:rsidRDefault="007C7131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565" w:type="dxa"/>
          </w:tcPr>
          <w:p w14:paraId="708C65A8" w14:textId="77777777" w:rsidR="007C7131" w:rsidRPr="00413047" w:rsidRDefault="007C7131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495" w:type="dxa"/>
          </w:tcPr>
          <w:p w14:paraId="5524E487" w14:textId="77777777" w:rsidR="007C7131" w:rsidRPr="00413047" w:rsidRDefault="007C7131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635" w:type="dxa"/>
          </w:tcPr>
          <w:p w14:paraId="035FEAAF" w14:textId="77777777" w:rsidR="007C7131" w:rsidRPr="00413047" w:rsidRDefault="007C7131" w:rsidP="00D04BBA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</w:tr>
    </w:tbl>
    <w:p w14:paraId="4C492DB2" w14:textId="77777777" w:rsidR="00B354E1" w:rsidRPr="00583294" w:rsidRDefault="004D06C9">
      <w:pPr>
        <w:rPr>
          <w:rFonts w:ascii="XCCW Joined 23a" w:hAnsi="XCCW Joined 23a"/>
        </w:rPr>
      </w:pPr>
      <w:r w:rsidRPr="00583294">
        <w:rPr>
          <w:rFonts w:ascii="XCCW Joined 23a" w:hAnsi="XCCW Joined 23a"/>
          <w:sz w:val="28"/>
          <w:szCs w:val="28"/>
        </w:rPr>
        <w:tab/>
      </w:r>
    </w:p>
    <w:sectPr w:rsidR="00B354E1" w:rsidRPr="00583294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14595"/>
    <w:rsid w:val="00021D1C"/>
    <w:rsid w:val="00173265"/>
    <w:rsid w:val="001C3600"/>
    <w:rsid w:val="002670AB"/>
    <w:rsid w:val="002708F8"/>
    <w:rsid w:val="00300BEB"/>
    <w:rsid w:val="003E67A0"/>
    <w:rsid w:val="00413047"/>
    <w:rsid w:val="004279AB"/>
    <w:rsid w:val="0044620A"/>
    <w:rsid w:val="00481757"/>
    <w:rsid w:val="004B05A3"/>
    <w:rsid w:val="004B11E8"/>
    <w:rsid w:val="004D06C9"/>
    <w:rsid w:val="00516AE2"/>
    <w:rsid w:val="005210DA"/>
    <w:rsid w:val="00555FB5"/>
    <w:rsid w:val="00575D70"/>
    <w:rsid w:val="00583294"/>
    <w:rsid w:val="005E6E28"/>
    <w:rsid w:val="006420BE"/>
    <w:rsid w:val="00686B12"/>
    <w:rsid w:val="006F2285"/>
    <w:rsid w:val="0070336F"/>
    <w:rsid w:val="00744029"/>
    <w:rsid w:val="00744F7E"/>
    <w:rsid w:val="0074640C"/>
    <w:rsid w:val="007A0BB7"/>
    <w:rsid w:val="007C7131"/>
    <w:rsid w:val="0082064B"/>
    <w:rsid w:val="008B2402"/>
    <w:rsid w:val="008E7C14"/>
    <w:rsid w:val="008F3DE5"/>
    <w:rsid w:val="00945357"/>
    <w:rsid w:val="009B7F64"/>
    <w:rsid w:val="00B354E1"/>
    <w:rsid w:val="00BE1942"/>
    <w:rsid w:val="00CE1A42"/>
    <w:rsid w:val="00CF4CE5"/>
    <w:rsid w:val="00D22D1F"/>
    <w:rsid w:val="00EB45ED"/>
    <w:rsid w:val="00EF66ED"/>
    <w:rsid w:val="00F02470"/>
    <w:rsid w:val="00F6070E"/>
    <w:rsid w:val="00FC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88E10"/>
  <w15:docId w15:val="{69A789A6-B291-45BB-A994-DE18C073D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088A51-C85F-4FE6-8D10-3E5FC2C364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DB5218-3B54-4989-B364-762668F5C142}">
  <ds:schemaRefs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1E59FC1-B83C-45DF-BBE1-F551AF6F6E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9506003E</Template>
  <TotalTime>2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4</cp:revision>
  <cp:lastPrinted>2025-11-18T16:20:00Z</cp:lastPrinted>
  <dcterms:created xsi:type="dcterms:W3CDTF">2025-11-18T16:18:00Z</dcterms:created>
  <dcterms:modified xsi:type="dcterms:W3CDTF">2025-11-24T09:02:00Z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