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F7" w:rsidRPr="00083E4F" w:rsidRDefault="007B66B5" w:rsidP="000C5CC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083E4F">
        <w:rPr>
          <w:rFonts w:ascii="Comic Sans MS" w:hAnsi="Comic Sans MS"/>
          <w:b/>
          <w:sz w:val="36"/>
          <w:szCs w:val="36"/>
          <w:u w:val="single"/>
        </w:rPr>
        <w:t>Homework Grid – Yea</w:t>
      </w:r>
      <w:r w:rsidR="001B72F7" w:rsidRPr="00083E4F">
        <w:rPr>
          <w:rFonts w:ascii="Comic Sans MS" w:hAnsi="Comic Sans MS"/>
          <w:b/>
          <w:sz w:val="36"/>
          <w:szCs w:val="36"/>
          <w:u w:val="single"/>
        </w:rPr>
        <w:t>r 3 Nightingale Class – Autumn 2</w:t>
      </w:r>
    </w:p>
    <w:p w:rsidR="000C5CC9" w:rsidRPr="006D7DB8" w:rsidRDefault="00421C0B" w:rsidP="000C5CC9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6D7DB8">
        <w:rPr>
          <w:rFonts w:ascii="Comic Sans MS" w:hAnsi="Comic Sans MS"/>
          <w:b/>
          <w:sz w:val="32"/>
          <w:szCs w:val="32"/>
        </w:rPr>
        <w:t xml:space="preserve">Choose </w:t>
      </w:r>
      <w:r w:rsidRPr="006D7DB8">
        <w:rPr>
          <w:rFonts w:ascii="Comic Sans MS" w:hAnsi="Comic Sans MS"/>
          <w:b/>
          <w:sz w:val="32"/>
          <w:szCs w:val="32"/>
          <w:u w:val="single"/>
        </w:rPr>
        <w:t>one</w:t>
      </w:r>
      <w:r w:rsidRPr="006D7DB8">
        <w:rPr>
          <w:rFonts w:ascii="Comic Sans MS" w:hAnsi="Comic Sans MS"/>
          <w:b/>
          <w:sz w:val="32"/>
          <w:szCs w:val="32"/>
        </w:rPr>
        <w:t xml:space="preserve"> activity each week until the end of term!</w:t>
      </w:r>
      <w:r w:rsidR="000C5CC9" w:rsidRPr="006D7DB8">
        <w:rPr>
          <w:rFonts w:ascii="Comic Sans MS" w:hAnsi="Comic Sans MS"/>
          <w:b/>
          <w:sz w:val="32"/>
          <w:szCs w:val="32"/>
        </w:rPr>
        <w:t xml:space="preserve"> Bring your work in each </w:t>
      </w:r>
      <w:r w:rsidR="000C5CC9" w:rsidRPr="006D7DB8">
        <w:rPr>
          <w:rFonts w:ascii="Comic Sans MS" w:hAnsi="Comic Sans MS"/>
          <w:b/>
          <w:sz w:val="32"/>
          <w:szCs w:val="32"/>
          <w:u w:val="single"/>
        </w:rPr>
        <w:t>Monday!</w:t>
      </w:r>
    </w:p>
    <w:p w:rsidR="007B66B5" w:rsidRPr="000C5CC9" w:rsidRDefault="000C5CC9" w:rsidP="000C5CC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B72F7" w:rsidTr="004D5E0E">
        <w:tc>
          <w:tcPr>
            <w:tcW w:w="4649" w:type="dxa"/>
            <w:shd w:val="clear" w:color="auto" w:fill="C45911" w:themeFill="accent2" w:themeFillShade="BF"/>
          </w:tcPr>
          <w:p w:rsidR="001B72F7" w:rsidRPr="00D76E09" w:rsidRDefault="001B72F7" w:rsidP="00D76E09">
            <w:pPr>
              <w:jc w:val="center"/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</w:pPr>
            <w:r w:rsidRPr="00D76E09">
              <w:rPr>
                <w:rFonts w:ascii="Comic Sans MS" w:hAnsi="Comic Sans MS"/>
                <w:b/>
                <w:u w:val="single"/>
              </w:rPr>
              <w:t xml:space="preserve">Science - </w:t>
            </w:r>
            <w:r w:rsidR="00D76E09"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  <w:t>Rock Detective!</w:t>
            </w:r>
          </w:p>
          <w:p w:rsidR="001B72F7" w:rsidRPr="00D76E09" w:rsidRDefault="001B72F7">
            <w:pPr>
              <w:rPr>
                <w:rFonts w:ascii="Arial" w:eastAsia="Times New Roman" w:hAnsi="Arial" w:cs="Arial"/>
                <w:b/>
                <w:color w:val="242424"/>
                <w:lang w:eastAsia="en-GB"/>
              </w:rPr>
            </w:pPr>
            <w:r w:rsidRPr="00D76E09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Go on a rock hunt around your home, garden, or local area. Collect 5-6 different rocks or stones. Sort them by colour, size, texture, or weight. Create a poster with drawings and labels describing each rock (smooth, rough, shiny, dull, heavy, light).</w:t>
            </w:r>
          </w:p>
        </w:tc>
        <w:tc>
          <w:tcPr>
            <w:tcW w:w="4649" w:type="dxa"/>
            <w:shd w:val="clear" w:color="auto" w:fill="E8ADFF"/>
          </w:tcPr>
          <w:p w:rsidR="001B72F7" w:rsidRPr="00D76E09" w:rsidRDefault="001B72F7" w:rsidP="00D76E09">
            <w:pPr>
              <w:jc w:val="center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D76E09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P.E. - The 'Minute-to-Win-It' Challenge Log!</w:t>
            </w: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  <w:r w:rsidRPr="00D76E09">
              <w:rPr>
                <w:rFonts w:ascii="Comic Sans MS" w:eastAsia="Times New Roman" w:hAnsi="Comic Sans MS" w:cs="Times New Roman"/>
                <w:b/>
                <w:lang w:eastAsia="en-GB"/>
              </w:rPr>
              <w:t>Choose three easy exercises (e.g., star jumps, running on the spot, or sit-ups). Complete each exercise for exactly one minute. On a sheet of paper, record the number of repetitions you completed for each exercise. Repeat this task three times over the week and note your highest score for each.</w:t>
            </w:r>
          </w:p>
        </w:tc>
        <w:tc>
          <w:tcPr>
            <w:tcW w:w="4650" w:type="dxa"/>
            <w:shd w:val="clear" w:color="auto" w:fill="92D050"/>
          </w:tcPr>
          <w:p w:rsidR="001B72F7" w:rsidRPr="00D76E09" w:rsidRDefault="001B72F7" w:rsidP="00D76E09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76E09">
              <w:rPr>
                <w:rFonts w:ascii="Comic Sans MS" w:hAnsi="Comic Sans MS"/>
                <w:b/>
                <w:u w:val="single"/>
              </w:rPr>
              <w:t>English – A Day in the Life!</w:t>
            </w:r>
          </w:p>
          <w:p w:rsidR="001B72F7" w:rsidRPr="00D76E09" w:rsidRDefault="001B72F7" w:rsidP="001B72F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lang w:eastAsia="en-GB"/>
              </w:rPr>
            </w:pPr>
            <w:r w:rsidRPr="00D76E09">
              <w:rPr>
                <w:rFonts w:ascii="Comic Sans MS" w:eastAsia="Times New Roman" w:hAnsi="Comic Sans MS" w:cs="Times New Roman"/>
                <w:b/>
                <w:lang w:eastAsia="en-GB"/>
              </w:rPr>
              <w:t xml:space="preserve">Write a diary entry (with date) from the perspective of your favourite pet </w:t>
            </w:r>
            <w:r w:rsidR="00DD56C8">
              <w:rPr>
                <w:rFonts w:ascii="Comic Sans MS" w:eastAsia="Times New Roman" w:hAnsi="Comic Sans MS" w:cs="Times New Roman"/>
                <w:b/>
                <w:lang w:eastAsia="en-GB"/>
              </w:rPr>
              <w:t>or toy. What did they see, feel</w:t>
            </w:r>
            <w:r w:rsidRPr="00D76E09">
              <w:rPr>
                <w:rFonts w:ascii="Comic Sans MS" w:eastAsia="Times New Roman" w:hAnsi="Comic Sans MS" w:cs="Times New Roman"/>
                <w:b/>
                <w:lang w:eastAsia="en-GB"/>
              </w:rPr>
              <w:t xml:space="preserve"> and think about during their day? Remember to use </w:t>
            </w:r>
            <w:r w:rsidRPr="00D76E09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first-person</w:t>
            </w:r>
            <w:r w:rsidRPr="00D76E09">
              <w:rPr>
                <w:rFonts w:ascii="Comic Sans MS" w:eastAsia="Times New Roman" w:hAnsi="Comic Sans MS" w:cs="Times New Roman"/>
                <w:b/>
                <w:lang w:eastAsia="en-GB"/>
              </w:rPr>
              <w:t xml:space="preserve"> language (I, my, me) and try to include descriptive adjectives.</w:t>
            </w: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</w:p>
        </w:tc>
      </w:tr>
      <w:tr w:rsidR="001B72F7" w:rsidTr="004D5E0E">
        <w:tc>
          <w:tcPr>
            <w:tcW w:w="4649" w:type="dxa"/>
            <w:shd w:val="clear" w:color="auto" w:fill="36D0FA"/>
          </w:tcPr>
          <w:p w:rsidR="000C5CC9" w:rsidRPr="00D76E09" w:rsidRDefault="000C5CC9" w:rsidP="00D76E09">
            <w:pPr>
              <w:jc w:val="center"/>
              <w:rPr>
                <w:rFonts w:ascii="Comic Sans MS" w:eastAsia="Times New Roman" w:hAnsi="Comic Sans MS" w:cs="Arial"/>
                <w:b/>
                <w:color w:val="242424"/>
                <w:u w:val="single"/>
                <w:lang w:eastAsia="en-GB"/>
              </w:rPr>
            </w:pPr>
            <w:r w:rsidRPr="00D76E09">
              <w:rPr>
                <w:rFonts w:ascii="Comic Sans MS" w:eastAsia="Times New Roman" w:hAnsi="Comic Sans MS" w:cs="Arial"/>
                <w:b/>
                <w:bCs/>
                <w:color w:val="242424"/>
                <w:u w:val="single"/>
                <w:lang w:eastAsia="en-GB"/>
              </w:rPr>
              <w:t>French – Bonjour!</w:t>
            </w:r>
          </w:p>
          <w:p w:rsidR="000C5CC9" w:rsidRPr="00D76E09" w:rsidRDefault="000C5CC9" w:rsidP="000C5CC9">
            <w:pPr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</w:pPr>
            <w:r w:rsidRPr="00D76E09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Create a colourful French poster teaching your family 10 useful French words or phrases (l</w:t>
            </w:r>
            <w:r w:rsidR="004F13A8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ike greetings, colours, numbers</w:t>
            </w:r>
            <w:bookmarkStart w:id="0" w:name="_GoBack"/>
            <w:bookmarkEnd w:id="0"/>
            <w:r w:rsidRPr="00D76E09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 xml:space="preserve"> or animals). Include pictures and the English translation. Practise saying them aloud and teach someone at home!</w:t>
            </w: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</w:p>
          <w:p w:rsidR="001B72F7" w:rsidRPr="00D76E09" w:rsidRDefault="001B72F7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49" w:type="dxa"/>
            <w:shd w:val="clear" w:color="auto" w:fill="FFFF00"/>
          </w:tcPr>
          <w:p w:rsidR="001B72F7" w:rsidRPr="00D76E09" w:rsidRDefault="000C5CC9" w:rsidP="00D76E09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76E09">
              <w:rPr>
                <w:rFonts w:ascii="Comic Sans MS" w:hAnsi="Comic Sans MS"/>
                <w:b/>
                <w:u w:val="single"/>
              </w:rPr>
              <w:t xml:space="preserve">History – </w:t>
            </w:r>
            <w:r w:rsidR="00B80DD1">
              <w:rPr>
                <w:rFonts w:ascii="Comic Sans MS" w:hAnsi="Comic Sans MS"/>
                <w:b/>
                <w:u w:val="single"/>
              </w:rPr>
              <w:t>Stone Age Chef!</w:t>
            </w:r>
          </w:p>
          <w:p w:rsidR="000C5CC9" w:rsidRPr="00D76E09" w:rsidRDefault="00B80DD1" w:rsidP="000C5CC9">
            <w:pPr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Create your own Stone Age meal.</w:t>
            </w:r>
            <w:r w:rsidR="000C5CC9" w:rsidRPr="00D76E09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 xml:space="preserve"> Research what people ate in the Stone Age (</w:t>
            </w:r>
            <w:r w:rsidR="00F271EB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for example: berries and nuts)</w:t>
            </w:r>
            <w:r w:rsidR="000C5CC9" w:rsidRPr="00D76E09">
              <w:rPr>
                <w:rFonts w:ascii="Comic Sans MS" w:eastAsia="Times New Roman" w:hAnsi="Comic Sans MS" w:cs="Arial"/>
                <w:b/>
                <w:color w:val="242424"/>
                <w:lang w:eastAsia="en-GB"/>
              </w:rPr>
              <w:t>. With an adult's help, prepare a simple meal using natural ingredients. Draw or photograph your meal and write 3-5 sentences about what Stone Age people ate and why. Can you make it look like it's cooked over a campfire?</w:t>
            </w:r>
          </w:p>
          <w:p w:rsidR="000C5CC9" w:rsidRPr="00D76E09" w:rsidRDefault="000C5CC9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50" w:type="dxa"/>
            <w:shd w:val="clear" w:color="auto" w:fill="BFBFBF" w:themeFill="background1" w:themeFillShade="BF"/>
          </w:tcPr>
          <w:p w:rsidR="000C5CC9" w:rsidRPr="00D76E09" w:rsidRDefault="000C5CC9" w:rsidP="00D76E09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D76E09">
              <w:rPr>
                <w:rFonts w:ascii="Comic Sans MS" w:hAnsi="Comic Sans MS"/>
                <w:b/>
                <w:u w:val="single"/>
              </w:rPr>
              <w:t>Maths – Budget!</w:t>
            </w:r>
          </w:p>
          <w:p w:rsidR="000C5CC9" w:rsidRPr="00D76E09" w:rsidRDefault="000C5CC9" w:rsidP="000C5CC9">
            <w:pPr>
              <w:rPr>
                <w:rFonts w:ascii="Comic Sans MS" w:hAnsi="Comic Sans MS"/>
                <w:b/>
              </w:rPr>
            </w:pPr>
            <w:r w:rsidRPr="00D76E09">
              <w:rPr>
                <w:rFonts w:ascii="Comic Sans MS" w:hAnsi="Comic Sans MS"/>
                <w:b/>
              </w:rPr>
              <w:t>Imagine you have £50 to buy supplies for a new school year. Create a shopping list with 4 or 5 items and</w:t>
            </w:r>
            <w:r w:rsidR="00DD56C8">
              <w:rPr>
                <w:rFonts w:ascii="Comic Sans MS" w:hAnsi="Comic Sans MS"/>
                <w:b/>
              </w:rPr>
              <w:t xml:space="preserve"> their prices (e.g. Pen: £2.50)</w:t>
            </w:r>
            <w:r w:rsidRPr="00D76E09">
              <w:rPr>
                <w:rFonts w:ascii="Comic Sans MS" w:hAnsi="Comic Sans MS"/>
                <w:b/>
              </w:rPr>
              <w:t xml:space="preserve"> </w:t>
            </w:r>
          </w:p>
          <w:p w:rsidR="000C5CC9" w:rsidRPr="00D76E09" w:rsidRDefault="000C5CC9" w:rsidP="000C5CC9">
            <w:pPr>
              <w:rPr>
                <w:rFonts w:ascii="Comic Sans MS" w:hAnsi="Comic Sans MS"/>
                <w:b/>
              </w:rPr>
            </w:pPr>
            <w:r w:rsidRPr="00D76E09">
              <w:rPr>
                <w:rFonts w:ascii="Comic Sans MS" w:hAnsi="Comic Sans MS"/>
                <w:b/>
              </w:rPr>
              <w:t xml:space="preserve">1. Work out the </w:t>
            </w:r>
            <w:r w:rsidRPr="00DD56C8">
              <w:rPr>
                <w:rStyle w:val="Strong"/>
                <w:rFonts w:ascii="Comic Sans MS" w:hAnsi="Comic Sans MS"/>
                <w:i/>
              </w:rPr>
              <w:t>total cost</w:t>
            </w:r>
            <w:r w:rsidRPr="00D76E09">
              <w:rPr>
                <w:rFonts w:ascii="Comic Sans MS" w:hAnsi="Comic Sans MS"/>
                <w:b/>
              </w:rPr>
              <w:t xml:space="preserve"> of all the items using addition. </w:t>
            </w:r>
          </w:p>
          <w:p w:rsidR="000C5CC9" w:rsidRPr="00D76E09" w:rsidRDefault="000C5CC9" w:rsidP="000C5CC9">
            <w:pPr>
              <w:rPr>
                <w:rFonts w:ascii="Comic Sans MS" w:hAnsi="Comic Sans MS"/>
                <w:b/>
              </w:rPr>
            </w:pPr>
            <w:r w:rsidRPr="00D76E09">
              <w:rPr>
                <w:rFonts w:ascii="Comic Sans MS" w:hAnsi="Comic Sans MS"/>
                <w:b/>
              </w:rPr>
              <w:t xml:space="preserve">2. Use subtraction to find out how much </w:t>
            </w:r>
            <w:r w:rsidRPr="00DD56C8">
              <w:rPr>
                <w:rStyle w:val="Strong"/>
                <w:rFonts w:ascii="Comic Sans MS" w:hAnsi="Comic Sans MS"/>
                <w:i/>
              </w:rPr>
              <w:t>change</w:t>
            </w:r>
            <w:r w:rsidRPr="00D76E09">
              <w:rPr>
                <w:rFonts w:ascii="Comic Sans MS" w:hAnsi="Comic Sans MS"/>
                <w:b/>
              </w:rPr>
              <w:t xml:space="preserve"> you would get from your £5</w:t>
            </w:r>
            <w:r w:rsidR="00DD56C8">
              <w:rPr>
                <w:rFonts w:ascii="Comic Sans MS" w:hAnsi="Comic Sans MS"/>
                <w:b/>
              </w:rPr>
              <w:t>0 budget. Show all your working</w:t>
            </w:r>
            <w:r w:rsidRPr="00D76E09">
              <w:rPr>
                <w:rFonts w:ascii="Comic Sans MS" w:hAnsi="Comic Sans MS"/>
                <w:b/>
              </w:rPr>
              <w:t xml:space="preserve"> out clearly.</w:t>
            </w:r>
          </w:p>
        </w:tc>
      </w:tr>
    </w:tbl>
    <w:p w:rsidR="007B66B5" w:rsidRDefault="007B66B5"/>
    <w:sectPr w:rsidR="007B66B5" w:rsidSect="007B66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B5"/>
    <w:rsid w:val="00083E4F"/>
    <w:rsid w:val="000C5CC9"/>
    <w:rsid w:val="001650F1"/>
    <w:rsid w:val="001B72F7"/>
    <w:rsid w:val="00267619"/>
    <w:rsid w:val="002A27CB"/>
    <w:rsid w:val="00421C0B"/>
    <w:rsid w:val="004D5E0E"/>
    <w:rsid w:val="004F13A8"/>
    <w:rsid w:val="00637F52"/>
    <w:rsid w:val="006D7DB8"/>
    <w:rsid w:val="006F7199"/>
    <w:rsid w:val="007B66B5"/>
    <w:rsid w:val="0090253D"/>
    <w:rsid w:val="00A0299E"/>
    <w:rsid w:val="00B253E7"/>
    <w:rsid w:val="00B80DD1"/>
    <w:rsid w:val="00D22D61"/>
    <w:rsid w:val="00D76E09"/>
    <w:rsid w:val="00DC72F9"/>
    <w:rsid w:val="00DD56C8"/>
    <w:rsid w:val="00F271EB"/>
    <w:rsid w:val="00F55379"/>
    <w:rsid w:val="00FE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C84E4"/>
  <w15:chartTrackingRefBased/>
  <w15:docId w15:val="{8E8A4845-7B3C-4583-BBF0-AA5FE5AD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C72F9"/>
    <w:rPr>
      <w:b/>
      <w:bCs/>
    </w:rPr>
  </w:style>
  <w:style w:type="character" w:styleId="Emphasis">
    <w:name w:val="Emphasis"/>
    <w:basedOn w:val="DefaultParagraphFont"/>
    <w:uiPriority w:val="20"/>
    <w:qFormat/>
    <w:rsid w:val="00DC72F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0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5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45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3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3B6696E5</Template>
  <TotalTime>56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31</cp:revision>
  <cp:lastPrinted>2025-11-04T08:14:00Z</cp:lastPrinted>
  <dcterms:created xsi:type="dcterms:W3CDTF">2025-11-04T07:39:00Z</dcterms:created>
  <dcterms:modified xsi:type="dcterms:W3CDTF">2025-11-04T11:36:00Z</dcterms:modified>
</cp:coreProperties>
</file>