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71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996A8D" w:rsidTr="00996A8D">
        <w:tc>
          <w:tcPr>
            <w:tcW w:w="3487" w:type="dxa"/>
          </w:tcPr>
          <w:p w:rsidR="00996A8D" w:rsidRPr="00996A8D" w:rsidRDefault="00996A8D" w:rsidP="00996A8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3"/>
                <w:szCs w:val="23"/>
              </w:rPr>
            </w:pPr>
            <w:r w:rsidRPr="00996A8D">
              <w:rPr>
                <w:rStyle w:val="normaltextrun"/>
                <w:rFonts w:asciiTheme="minorHAnsi" w:hAnsiTheme="minorHAnsi" w:cstheme="minorHAnsi"/>
                <w:b/>
                <w:bCs/>
                <w:sz w:val="23"/>
                <w:szCs w:val="23"/>
                <w:u w:val="single"/>
              </w:rPr>
              <w:t>English</w:t>
            </w:r>
            <w:r w:rsidRPr="00996A8D">
              <w:rPr>
                <w:rStyle w:val="eop"/>
                <w:rFonts w:asciiTheme="minorHAnsi" w:hAnsiTheme="minorHAnsi" w:cstheme="minorHAnsi"/>
                <w:sz w:val="23"/>
                <w:szCs w:val="23"/>
              </w:rPr>
              <w:t> </w:t>
            </w:r>
          </w:p>
          <w:p w:rsidR="00996A8D" w:rsidRPr="00996A8D" w:rsidRDefault="00996A8D" w:rsidP="00996A8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3"/>
                <w:szCs w:val="23"/>
              </w:rPr>
            </w:pPr>
            <w:r w:rsidRPr="00996A8D">
              <w:rPr>
                <w:rStyle w:val="normaltextrun"/>
                <w:rFonts w:asciiTheme="minorHAnsi" w:hAnsiTheme="minorHAnsi" w:cstheme="minorHAnsi"/>
                <w:sz w:val="23"/>
                <w:szCs w:val="23"/>
              </w:rPr>
              <w:t>Based on our fable, The Fox and the Crow, come up with your own fable involving two animals. Ensure to include the following: </w:t>
            </w:r>
            <w:r w:rsidRPr="00996A8D">
              <w:rPr>
                <w:rStyle w:val="eop"/>
                <w:rFonts w:asciiTheme="minorHAnsi" w:hAnsiTheme="minorHAnsi" w:cstheme="minorHAnsi"/>
                <w:sz w:val="23"/>
                <w:szCs w:val="23"/>
              </w:rPr>
              <w:t> </w:t>
            </w:r>
          </w:p>
          <w:p w:rsidR="00996A8D" w:rsidRPr="00996A8D" w:rsidRDefault="00996A8D" w:rsidP="00996A8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3"/>
                <w:szCs w:val="23"/>
              </w:rPr>
            </w:pPr>
            <w:r w:rsidRPr="00996A8D">
              <w:rPr>
                <w:rStyle w:val="normaltextrun"/>
                <w:rFonts w:asciiTheme="minorHAnsi" w:hAnsiTheme="minorHAnsi" w:cstheme="minorHAnsi"/>
                <w:sz w:val="23"/>
                <w:szCs w:val="23"/>
              </w:rPr>
              <w:t>-A moral</w:t>
            </w:r>
            <w:r w:rsidRPr="00996A8D">
              <w:rPr>
                <w:rStyle w:val="eop"/>
                <w:rFonts w:asciiTheme="minorHAnsi" w:hAnsiTheme="minorHAnsi" w:cstheme="minorHAnsi"/>
                <w:sz w:val="23"/>
                <w:szCs w:val="23"/>
              </w:rPr>
              <w:t> </w:t>
            </w:r>
          </w:p>
          <w:p w:rsidR="00996A8D" w:rsidRPr="00996A8D" w:rsidRDefault="00996A8D" w:rsidP="00996A8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3"/>
                <w:szCs w:val="23"/>
              </w:rPr>
            </w:pPr>
            <w:r w:rsidRPr="00996A8D">
              <w:rPr>
                <w:rStyle w:val="normaltextrun"/>
                <w:rFonts w:asciiTheme="minorHAnsi" w:hAnsiTheme="minorHAnsi" w:cstheme="minorHAnsi"/>
                <w:sz w:val="23"/>
                <w:szCs w:val="23"/>
              </w:rPr>
              <w:t>-Ambitious vocabulary</w:t>
            </w:r>
            <w:r w:rsidRPr="00996A8D">
              <w:rPr>
                <w:rStyle w:val="eop"/>
                <w:rFonts w:asciiTheme="minorHAnsi" w:hAnsiTheme="minorHAnsi" w:cstheme="minorHAnsi"/>
                <w:sz w:val="23"/>
                <w:szCs w:val="23"/>
              </w:rPr>
              <w:t> </w:t>
            </w:r>
          </w:p>
          <w:p w:rsidR="00996A8D" w:rsidRPr="00996A8D" w:rsidRDefault="00996A8D" w:rsidP="00996A8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3"/>
                <w:szCs w:val="23"/>
              </w:rPr>
            </w:pPr>
            <w:r w:rsidRPr="00996A8D">
              <w:rPr>
                <w:rStyle w:val="normaltextrun"/>
                <w:rFonts w:asciiTheme="minorHAnsi" w:hAnsiTheme="minorHAnsi" w:cstheme="minorHAnsi"/>
                <w:sz w:val="23"/>
                <w:szCs w:val="23"/>
              </w:rPr>
              <w:t>-A fun, short story</w:t>
            </w:r>
            <w:r w:rsidRPr="00996A8D">
              <w:rPr>
                <w:rStyle w:val="eop"/>
                <w:rFonts w:asciiTheme="minorHAnsi" w:hAnsiTheme="minorHAnsi" w:cstheme="minorHAnsi"/>
                <w:sz w:val="23"/>
                <w:szCs w:val="23"/>
              </w:rPr>
              <w:t> </w:t>
            </w:r>
          </w:p>
          <w:p w:rsidR="00996A8D" w:rsidRPr="00996A8D" w:rsidRDefault="00996A8D" w:rsidP="00996A8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3"/>
                <w:szCs w:val="23"/>
              </w:rPr>
            </w:pPr>
            <w:r w:rsidRPr="00996A8D">
              <w:rPr>
                <w:rStyle w:val="normaltextrun"/>
                <w:rFonts w:asciiTheme="minorHAnsi" w:hAnsiTheme="minorHAnsi" w:cstheme="minorHAnsi"/>
                <w:sz w:val="23"/>
                <w:szCs w:val="23"/>
              </w:rPr>
              <w:t>Punctuation for speech</w:t>
            </w:r>
            <w:r w:rsidRPr="00996A8D">
              <w:rPr>
                <w:rStyle w:val="eop"/>
                <w:rFonts w:asciiTheme="minorHAnsi" w:hAnsiTheme="minorHAnsi" w:cstheme="minorHAnsi"/>
                <w:sz w:val="23"/>
                <w:szCs w:val="23"/>
              </w:rPr>
              <w:t> </w:t>
            </w:r>
          </w:p>
          <w:p w:rsidR="00996A8D" w:rsidRPr="00996A8D" w:rsidRDefault="00996A8D" w:rsidP="00996A8D">
            <w:pPr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3487" w:type="dxa"/>
          </w:tcPr>
          <w:p w:rsidR="00996A8D" w:rsidRPr="00996A8D" w:rsidRDefault="00996A8D" w:rsidP="00996A8D">
            <w:pPr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b/>
                <w:bCs/>
                <w:sz w:val="23"/>
                <w:szCs w:val="23"/>
                <w:u w:val="single"/>
                <w:lang w:eastAsia="en-GB"/>
              </w:rPr>
              <w:t>Science</w:t>
            </w:r>
            <w:r w:rsidRPr="00996A8D">
              <w:rPr>
                <w:rFonts w:eastAsia="Times New Roman" w:cstheme="minorHAnsi"/>
                <w:sz w:val="23"/>
                <w:szCs w:val="23"/>
                <w:lang w:eastAsia="en-GB"/>
              </w:rPr>
              <w:t> </w:t>
            </w:r>
          </w:p>
          <w:p w:rsidR="00996A8D" w:rsidRPr="00996A8D" w:rsidRDefault="00996A8D" w:rsidP="00996A8D">
            <w:pPr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>Look for living things (like plants, animals or insects) and objects around your house, garden, or while out for a walk. Try to find both big and small things, such as a tree and a flower, or a car and a pebble. </w:t>
            </w:r>
          </w:p>
          <w:p w:rsidR="00996A8D" w:rsidRPr="00996A8D" w:rsidRDefault="00996A8D" w:rsidP="00996A8D">
            <w:pPr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>For each thing you find, fill in a table with: </w:t>
            </w:r>
          </w:p>
          <w:p w:rsidR="00996A8D" w:rsidRPr="00996A8D" w:rsidRDefault="00996A8D" w:rsidP="00996A8D">
            <w:pPr>
              <w:numPr>
                <w:ilvl w:val="0"/>
                <w:numId w:val="1"/>
              </w:numPr>
              <w:ind w:left="360" w:firstLine="0"/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>the name </w:t>
            </w:r>
          </w:p>
          <w:p w:rsidR="00996A8D" w:rsidRPr="00996A8D" w:rsidRDefault="00996A8D" w:rsidP="00996A8D">
            <w:pPr>
              <w:numPr>
                <w:ilvl w:val="0"/>
                <w:numId w:val="2"/>
              </w:numPr>
              <w:ind w:left="360" w:firstLine="0"/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>if it’s big or small </w:t>
            </w:r>
          </w:p>
          <w:p w:rsidR="00996A8D" w:rsidRPr="00996A8D" w:rsidRDefault="00996A8D" w:rsidP="00996A8D">
            <w:pPr>
              <w:numPr>
                <w:ilvl w:val="0"/>
                <w:numId w:val="3"/>
              </w:numPr>
              <w:ind w:left="360" w:firstLine="0"/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>what type it is (animal, plant, or object) </w:t>
            </w:r>
          </w:p>
          <w:p w:rsidR="00996A8D" w:rsidRPr="00996A8D" w:rsidRDefault="00996A8D" w:rsidP="00996A8D">
            <w:pPr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>Draw or take a photo of at least one big and one small thing from your list. </w:t>
            </w:r>
          </w:p>
          <w:p w:rsidR="00996A8D" w:rsidRPr="00996A8D" w:rsidRDefault="00996A8D" w:rsidP="00996A8D">
            <w:pPr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3487" w:type="dxa"/>
          </w:tcPr>
          <w:p w:rsidR="00996A8D" w:rsidRPr="00996A8D" w:rsidRDefault="00996A8D" w:rsidP="00996A8D">
            <w:pPr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b/>
                <w:bCs/>
                <w:sz w:val="23"/>
                <w:szCs w:val="23"/>
                <w:u w:val="single"/>
                <w:lang w:eastAsia="en-GB"/>
              </w:rPr>
              <w:t>Geography</w:t>
            </w:r>
            <w:r w:rsidRPr="00996A8D">
              <w:rPr>
                <w:rFonts w:eastAsia="Times New Roman" w:cstheme="minorHAnsi"/>
                <w:sz w:val="23"/>
                <w:szCs w:val="23"/>
                <w:lang w:eastAsia="en-GB"/>
              </w:rPr>
              <w:t> </w:t>
            </w:r>
          </w:p>
          <w:p w:rsidR="00996A8D" w:rsidRPr="00996A8D" w:rsidRDefault="00996A8D" w:rsidP="00996A8D">
            <w:pPr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>Ask someone at home if they have always lived in the same place. If not, find out why they moved (like for a job, family, or school). </w:t>
            </w:r>
          </w:p>
          <w:p w:rsidR="00996A8D" w:rsidRPr="00996A8D" w:rsidRDefault="00996A8D" w:rsidP="00996A8D">
            <w:pPr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>Find one interesting fact about how the number of people in Ascot (or another place you know) has changed over time, and why. </w:t>
            </w:r>
          </w:p>
          <w:p w:rsidR="00996A8D" w:rsidRPr="00996A8D" w:rsidRDefault="00996A8D" w:rsidP="00996A8D">
            <w:pPr>
              <w:textAlignment w:val="baseline"/>
              <w:rPr>
                <w:rFonts w:eastAsia="Times New Roman" w:cstheme="minorHAnsi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>Make a colourful poster or fact file called “Why People Move!” Show at least three reasons why people move. Add drawings or pictures if you can. </w:t>
            </w:r>
          </w:p>
          <w:p w:rsidR="00996A8D" w:rsidRPr="00996A8D" w:rsidRDefault="00996A8D" w:rsidP="00996A8D">
            <w:pPr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3487" w:type="dxa"/>
          </w:tcPr>
          <w:p w:rsidR="00996A8D" w:rsidRPr="00996A8D" w:rsidRDefault="00996A8D" w:rsidP="00996A8D">
            <w:pPr>
              <w:rPr>
                <w:rFonts w:cstheme="minorHAnsi"/>
                <w:b/>
                <w:sz w:val="23"/>
                <w:szCs w:val="23"/>
                <w:u w:val="single"/>
              </w:rPr>
            </w:pPr>
            <w:r w:rsidRPr="00996A8D">
              <w:rPr>
                <w:rFonts w:cstheme="minorHAnsi"/>
                <w:b/>
                <w:sz w:val="23"/>
                <w:szCs w:val="23"/>
                <w:u w:val="single"/>
              </w:rPr>
              <w:t>PSHE</w:t>
            </w:r>
          </w:p>
          <w:p w:rsidR="00996A8D" w:rsidRPr="00996A8D" w:rsidRDefault="00996A8D" w:rsidP="00996A8D">
            <w:pPr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</w:pPr>
            <w:r w:rsidRPr="00996A8D"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  <w:t xml:space="preserve">Create a comic strip or storyboard showing a short story about: </w:t>
            </w:r>
          </w:p>
          <w:p w:rsidR="00996A8D" w:rsidRPr="00996A8D" w:rsidRDefault="00996A8D" w:rsidP="00996A8D">
            <w:pPr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</w:pPr>
          </w:p>
          <w:p w:rsidR="00996A8D" w:rsidRPr="00996A8D" w:rsidRDefault="00996A8D" w:rsidP="00996A8D">
            <w:pPr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</w:pPr>
            <w:r w:rsidRPr="00996A8D"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  <w:t>Poor</w:t>
            </w:r>
            <w:r w:rsidRPr="00996A8D"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  <w:t xml:space="preserve"> behaviour and how it affects others’ rights </w:t>
            </w:r>
          </w:p>
          <w:p w:rsidR="00996A8D" w:rsidRPr="00996A8D" w:rsidRDefault="00996A8D" w:rsidP="00996A8D">
            <w:pPr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</w:pPr>
          </w:p>
          <w:p w:rsidR="00996A8D" w:rsidRPr="00996A8D" w:rsidRDefault="00996A8D" w:rsidP="00996A8D">
            <w:pPr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</w:pPr>
            <w:r w:rsidRPr="00996A8D"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  <w:t xml:space="preserve">Making fair decisions about consequences </w:t>
            </w:r>
          </w:p>
          <w:p w:rsidR="00996A8D" w:rsidRPr="00996A8D" w:rsidRDefault="00996A8D" w:rsidP="00996A8D">
            <w:pPr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</w:pPr>
          </w:p>
          <w:p w:rsidR="00996A8D" w:rsidRPr="00996A8D" w:rsidRDefault="00996A8D" w:rsidP="00996A8D">
            <w:pPr>
              <w:rPr>
                <w:rFonts w:cstheme="minorHAnsi"/>
                <w:b/>
                <w:sz w:val="23"/>
                <w:szCs w:val="23"/>
                <w:u w:val="single"/>
              </w:rPr>
            </w:pPr>
            <w:r w:rsidRPr="00996A8D">
              <w:rPr>
                <w:rFonts w:cstheme="minorHAnsi"/>
                <w:color w:val="242424"/>
                <w:sz w:val="23"/>
                <w:szCs w:val="23"/>
                <w:shd w:val="clear" w:color="auto" w:fill="F1F5F8"/>
              </w:rPr>
              <w:t>How our choices (like what we buy) can affect people in other countries</w:t>
            </w:r>
          </w:p>
        </w:tc>
      </w:tr>
      <w:tr w:rsidR="00996A8D" w:rsidTr="00996A8D">
        <w:tc>
          <w:tcPr>
            <w:tcW w:w="3487" w:type="dxa"/>
          </w:tcPr>
          <w:p w:rsidR="00996A8D" w:rsidRPr="00996A8D" w:rsidRDefault="00996A8D" w:rsidP="00996A8D">
            <w:pPr>
              <w:rPr>
                <w:rFonts w:cstheme="minorHAnsi"/>
                <w:b/>
                <w:sz w:val="23"/>
                <w:szCs w:val="23"/>
                <w:u w:val="single"/>
              </w:rPr>
            </w:pPr>
            <w:r w:rsidRPr="00996A8D">
              <w:rPr>
                <w:rFonts w:cstheme="minorHAnsi"/>
                <w:b/>
                <w:sz w:val="23"/>
                <w:szCs w:val="23"/>
                <w:u w:val="single"/>
              </w:rPr>
              <w:t>RE</w:t>
            </w:r>
          </w:p>
          <w:p w:rsidR="00996A8D" w:rsidRPr="00996A8D" w:rsidRDefault="00996A8D" w:rsidP="00996A8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42424"/>
                <w:sz w:val="23"/>
                <w:szCs w:val="23"/>
              </w:rPr>
            </w:pPr>
            <w:r w:rsidRPr="00996A8D">
              <w:rPr>
                <w:rFonts w:asciiTheme="minorHAnsi" w:hAnsiTheme="minorHAnsi" w:cstheme="minorHAnsi"/>
                <w:color w:val="242424"/>
                <w:sz w:val="23"/>
                <w:szCs w:val="23"/>
              </w:rPr>
              <w:t xml:space="preserve">Design your own badge or medal that represents commitment </w:t>
            </w:r>
            <w:r w:rsidRPr="00996A8D">
              <w:rPr>
                <w:rFonts w:asciiTheme="minorHAnsi" w:hAnsiTheme="minorHAnsi" w:cstheme="minorHAnsi"/>
                <w:color w:val="242424"/>
                <w:sz w:val="23"/>
                <w:szCs w:val="23"/>
              </w:rPr>
              <w:t xml:space="preserve">to something you’re passionate about. Make your badge colourful and creative and include the following:  Under your design, write </w:t>
            </w:r>
            <w:r>
              <w:rPr>
                <w:rFonts w:asciiTheme="minorHAnsi" w:hAnsiTheme="minorHAnsi" w:cstheme="minorHAnsi"/>
                <w:color w:val="242424"/>
                <w:sz w:val="23"/>
                <w:szCs w:val="23"/>
              </w:rPr>
              <w:t>5-6</w:t>
            </w:r>
            <w:r w:rsidRPr="00996A8D">
              <w:rPr>
                <w:rFonts w:asciiTheme="minorHAnsi" w:hAnsiTheme="minorHAnsi" w:cstheme="minorHAnsi"/>
                <w:color w:val="242424"/>
                <w:sz w:val="23"/>
                <w:szCs w:val="23"/>
              </w:rPr>
              <w:t xml:space="preserve"> sentences explaining:</w:t>
            </w:r>
          </w:p>
          <w:p w:rsidR="00996A8D" w:rsidRPr="00996A8D" w:rsidRDefault="00996A8D" w:rsidP="00996A8D">
            <w:pPr>
              <w:numPr>
                <w:ilvl w:val="0"/>
                <w:numId w:val="4"/>
              </w:numPr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>What your badge or medal means</w:t>
            </w:r>
          </w:p>
          <w:p w:rsidR="00996A8D" w:rsidRPr="00996A8D" w:rsidRDefault="00996A8D" w:rsidP="00996A8D">
            <w:pPr>
              <w:numPr>
                <w:ilvl w:val="0"/>
                <w:numId w:val="4"/>
              </w:numPr>
              <w:rPr>
                <w:rStyle w:val="normaltextrun"/>
                <w:rFonts w:eastAsia="Times New Roman" w:cstheme="minorHAnsi"/>
                <w:color w:val="242424"/>
                <w:sz w:val="23"/>
                <w:szCs w:val="23"/>
                <w:lang w:eastAsia="en-GB"/>
              </w:rPr>
            </w:pPr>
            <w:r w:rsidRPr="00996A8D">
              <w:rPr>
                <w:rFonts w:eastAsia="Times New Roman" w:cstheme="minorHAnsi"/>
                <w:color w:val="242424"/>
                <w:sz w:val="23"/>
                <w:szCs w:val="23"/>
                <w:lang w:eastAsia="en-GB"/>
              </w:rPr>
              <w:t xml:space="preserve">How it shows commitment </w:t>
            </w:r>
          </w:p>
        </w:tc>
        <w:tc>
          <w:tcPr>
            <w:tcW w:w="3487" w:type="dxa"/>
          </w:tcPr>
          <w:p w:rsidR="00996A8D" w:rsidRDefault="00996A8D" w:rsidP="00996A8D">
            <w:pPr>
              <w:textAlignment w:val="baseline"/>
              <w:rPr>
                <w:rFonts w:eastAsia="Times New Roman" w:cstheme="minorHAnsi"/>
                <w:b/>
                <w:bCs/>
                <w:sz w:val="23"/>
                <w:szCs w:val="23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3"/>
                <w:szCs w:val="23"/>
                <w:u w:val="single"/>
                <w:lang w:eastAsia="en-GB"/>
              </w:rPr>
              <w:t>PE</w:t>
            </w:r>
          </w:p>
          <w:p w:rsidR="00996A8D" w:rsidRPr="00996A8D" w:rsidRDefault="00996A8D" w:rsidP="00996A8D">
            <w:pPr>
              <w:textAlignment w:val="baseline"/>
              <w:rPr>
                <w:rFonts w:eastAsia="Times New Roman" w:cstheme="minorHAnsi"/>
                <w:bCs/>
                <w:sz w:val="23"/>
                <w:szCs w:val="23"/>
                <w:u w:val="single"/>
                <w:lang w:eastAsia="en-GB"/>
              </w:rPr>
            </w:pPr>
            <w:r w:rsidRPr="00996A8D">
              <w:rPr>
                <w:rStyle w:val="Strong"/>
                <w:rFonts w:ascii="Arial" w:hAnsi="Arial" w:cs="Arial"/>
                <w:color w:val="242424"/>
                <w:sz w:val="23"/>
                <w:szCs w:val="23"/>
              </w:rPr>
              <w:t>Design Your Own Rugby Team!</w:t>
            </w:r>
            <w:r w:rsidRPr="00996A8D">
              <w:rPr>
                <w:rFonts w:ascii="Arial" w:hAnsi="Arial" w:cs="Arial"/>
                <w:color w:val="242424"/>
                <w:sz w:val="23"/>
                <w:szCs w:val="23"/>
              </w:rPr>
              <w:br/>
              <w:t>Create a team name, draw a logo and kit, and list 3 team values. Invent a star player with a special skill. Put your ideas on a colourful poster!</w:t>
            </w:r>
          </w:p>
        </w:tc>
        <w:tc>
          <w:tcPr>
            <w:tcW w:w="3487" w:type="dxa"/>
          </w:tcPr>
          <w:p w:rsidR="00996A8D" w:rsidRDefault="00996A8D" w:rsidP="00996A8D">
            <w:pPr>
              <w:textAlignment w:val="baseline"/>
              <w:rPr>
                <w:rFonts w:eastAsia="Times New Roman" w:cstheme="minorHAnsi"/>
                <w:b/>
                <w:bCs/>
                <w:sz w:val="23"/>
                <w:szCs w:val="23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3"/>
                <w:szCs w:val="23"/>
                <w:u w:val="single"/>
                <w:lang w:eastAsia="en-GB"/>
              </w:rPr>
              <w:t>Art</w:t>
            </w:r>
          </w:p>
          <w:p w:rsidR="00996A8D" w:rsidRDefault="00996A8D" w:rsidP="00996A8D">
            <w:pPr>
              <w:textAlignment w:val="baseline"/>
              <w:rPr>
                <w:rStyle w:val="Strong"/>
                <w:rFonts w:ascii="Arial" w:hAnsi="Arial" w:cs="Arial"/>
                <w:color w:val="242424"/>
                <w:sz w:val="23"/>
                <w:szCs w:val="23"/>
              </w:rPr>
            </w:pPr>
            <w:r w:rsidRPr="00996A8D">
              <w:rPr>
                <w:rStyle w:val="Strong"/>
                <w:rFonts w:ascii="Arial" w:hAnsi="Arial" w:cs="Arial"/>
                <w:color w:val="242424"/>
                <w:sz w:val="23"/>
                <w:szCs w:val="23"/>
              </w:rPr>
              <w:t>Design Your Own Street Art!</w:t>
            </w:r>
          </w:p>
          <w:p w:rsidR="00996A8D" w:rsidRDefault="00996A8D" w:rsidP="00996A8D">
            <w:pPr>
              <w:textAlignment w:val="baseline"/>
              <w:rPr>
                <w:rFonts w:ascii="Arial" w:hAnsi="Arial" w:cs="Arial"/>
                <w:color w:val="242424"/>
                <w:sz w:val="23"/>
                <w:szCs w:val="23"/>
              </w:rPr>
            </w:pPr>
            <w:r w:rsidRPr="00996A8D">
              <w:rPr>
                <w:rFonts w:ascii="Arial" w:hAnsi="Arial" w:cs="Arial"/>
                <w:color w:val="242424"/>
                <w:sz w:val="23"/>
                <w:szCs w:val="23"/>
              </w:rPr>
              <w:br/>
              <w:t>Create a colourful street art</w:t>
            </w:r>
            <w:r>
              <w:rPr>
                <w:rFonts w:ascii="Arial" w:hAnsi="Arial" w:cs="Arial"/>
                <w:color w:val="242424"/>
                <w:sz w:val="23"/>
                <w:szCs w:val="23"/>
              </w:rPr>
              <w:t xml:space="preserve"> design with a positive message, designed to brighten up your local community.</w:t>
            </w:r>
          </w:p>
          <w:p w:rsidR="00996A8D" w:rsidRDefault="00996A8D" w:rsidP="00996A8D">
            <w:pPr>
              <w:textAlignment w:val="baseline"/>
              <w:rPr>
                <w:rFonts w:ascii="Arial" w:hAnsi="Arial" w:cs="Arial"/>
                <w:color w:val="242424"/>
                <w:sz w:val="23"/>
                <w:szCs w:val="23"/>
              </w:rPr>
            </w:pPr>
          </w:p>
          <w:p w:rsidR="00996A8D" w:rsidRPr="00996A8D" w:rsidRDefault="00996A8D" w:rsidP="00996A8D">
            <w:pPr>
              <w:textAlignment w:val="baseline"/>
              <w:rPr>
                <w:rFonts w:eastAsia="Times New Roman" w:cstheme="minorHAnsi"/>
                <w:b/>
                <w:bCs/>
                <w:sz w:val="23"/>
                <w:szCs w:val="23"/>
                <w:u w:val="single"/>
                <w:lang w:eastAsia="en-GB"/>
              </w:rPr>
            </w:pPr>
            <w:r w:rsidRPr="00996A8D">
              <w:rPr>
                <w:rFonts w:ascii="Arial" w:hAnsi="Arial" w:cs="Arial"/>
                <w:color w:val="242424"/>
                <w:sz w:val="23"/>
                <w:szCs w:val="23"/>
              </w:rPr>
              <w:t xml:space="preserve">Give it a title and write </w:t>
            </w:r>
            <w:r>
              <w:rPr>
                <w:rFonts w:ascii="Arial" w:hAnsi="Arial" w:cs="Arial"/>
                <w:color w:val="242424"/>
                <w:sz w:val="23"/>
                <w:szCs w:val="23"/>
              </w:rPr>
              <w:t>5-6</w:t>
            </w:r>
            <w:r w:rsidRPr="00996A8D">
              <w:rPr>
                <w:rFonts w:ascii="Arial" w:hAnsi="Arial" w:cs="Arial"/>
                <w:color w:val="242424"/>
                <w:sz w:val="23"/>
                <w:szCs w:val="23"/>
              </w:rPr>
              <w:t xml:space="preserve"> sentences explaini</w:t>
            </w:r>
            <w:bookmarkStart w:id="0" w:name="_GoBack"/>
            <w:bookmarkEnd w:id="0"/>
            <w:r w:rsidRPr="00996A8D">
              <w:rPr>
                <w:rFonts w:ascii="Arial" w:hAnsi="Arial" w:cs="Arial"/>
                <w:color w:val="242424"/>
                <w:sz w:val="23"/>
                <w:szCs w:val="23"/>
              </w:rPr>
              <w:t>ng your idea.</w:t>
            </w:r>
          </w:p>
        </w:tc>
        <w:tc>
          <w:tcPr>
            <w:tcW w:w="3487" w:type="dxa"/>
          </w:tcPr>
          <w:p w:rsidR="00996A8D" w:rsidRDefault="00A85D7F" w:rsidP="00996A8D">
            <w:pPr>
              <w:rPr>
                <w:rFonts w:cstheme="minorHAnsi"/>
                <w:b/>
                <w:sz w:val="23"/>
                <w:szCs w:val="23"/>
                <w:u w:val="single"/>
              </w:rPr>
            </w:pPr>
            <w:r>
              <w:rPr>
                <w:rFonts w:cstheme="minorHAnsi"/>
                <w:b/>
                <w:sz w:val="23"/>
                <w:szCs w:val="23"/>
                <w:u w:val="single"/>
              </w:rPr>
              <w:t>Maths</w:t>
            </w:r>
          </w:p>
          <w:p w:rsidR="00A85D7F" w:rsidRPr="00A85D7F" w:rsidRDefault="00A85D7F" w:rsidP="00996A8D">
            <w:pPr>
              <w:rPr>
                <w:rFonts w:cstheme="minorHAnsi"/>
                <w:b/>
                <w:sz w:val="23"/>
                <w:szCs w:val="23"/>
                <w:u w:val="single"/>
              </w:rPr>
            </w:pPr>
            <w:r w:rsidRPr="00A85D7F">
              <w:rPr>
                <w:rStyle w:val="Strong"/>
                <w:rFonts w:ascii="Arial" w:hAnsi="Arial" w:cs="Arial"/>
                <w:color w:val="242424"/>
                <w:sz w:val="23"/>
                <w:szCs w:val="23"/>
              </w:rPr>
              <w:t>Place Value Mystery Poster!</w:t>
            </w:r>
            <w:r w:rsidRPr="00A85D7F">
              <w:rPr>
                <w:rFonts w:ascii="Arial" w:hAnsi="Arial" w:cs="Arial"/>
                <w:color w:val="242424"/>
                <w:sz w:val="23"/>
                <w:szCs w:val="23"/>
              </w:rPr>
              <w:br/>
              <w:t>Make up a 7-digit number. Show the value of each digit, write it in words, and round it to the nearest 10, 100, 1,000, and 10,000. Write 3 clues about your number and show it in a different way (e.g. expanded form, in a calculation, or on a number line). Decorate your poster!</w:t>
            </w:r>
          </w:p>
        </w:tc>
      </w:tr>
    </w:tbl>
    <w:p w:rsidR="009C0126" w:rsidRPr="00A85D7F" w:rsidRDefault="00996A8D">
      <w:pPr>
        <w:rPr>
          <w:sz w:val="24"/>
        </w:rPr>
      </w:pPr>
      <w:r>
        <w:rPr>
          <w:b/>
          <w:sz w:val="24"/>
          <w:u w:val="single"/>
        </w:rPr>
        <w:t>Homework grid- Autumn 1</w:t>
      </w:r>
      <w:r w:rsidR="00A85D7F" w:rsidRPr="00A85D7F">
        <w:rPr>
          <w:b/>
          <w:sz w:val="24"/>
        </w:rPr>
        <w:t xml:space="preserve">                       </w:t>
      </w:r>
      <w:r w:rsidR="00A85D7F" w:rsidRPr="00A85D7F">
        <w:rPr>
          <w:sz w:val="24"/>
          <w:highlight w:val="yellow"/>
        </w:rPr>
        <w:t>Choose 4 of the following tasks to complete by October half term</w:t>
      </w:r>
    </w:p>
    <w:sectPr w:rsidR="009C0126" w:rsidRPr="00A85D7F" w:rsidSect="00996A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2383A"/>
    <w:multiLevelType w:val="multilevel"/>
    <w:tmpl w:val="7690E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4F6E22"/>
    <w:multiLevelType w:val="multilevel"/>
    <w:tmpl w:val="DEB8D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A66607"/>
    <w:multiLevelType w:val="multilevel"/>
    <w:tmpl w:val="ACB88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4A069CA"/>
    <w:multiLevelType w:val="multilevel"/>
    <w:tmpl w:val="5C0CD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8D"/>
    <w:rsid w:val="000A77F2"/>
    <w:rsid w:val="000A793A"/>
    <w:rsid w:val="00996A8D"/>
    <w:rsid w:val="00A8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F3AE"/>
  <w15:chartTrackingRefBased/>
  <w15:docId w15:val="{3EB83253-39BA-41C2-84DD-61AADD0C1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6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96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96A8D"/>
  </w:style>
  <w:style w:type="character" w:customStyle="1" w:styleId="eop">
    <w:name w:val="eop"/>
    <w:basedOn w:val="DefaultParagraphFont"/>
    <w:rsid w:val="00996A8D"/>
  </w:style>
  <w:style w:type="paragraph" w:styleId="NormalWeb">
    <w:name w:val="Normal (Web)"/>
    <w:basedOn w:val="Normal"/>
    <w:uiPriority w:val="99"/>
    <w:semiHidden/>
    <w:unhideWhenUsed/>
    <w:rsid w:val="00996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96A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8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44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8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0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2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5C2B43CD-9A6C-4ADC-860F-9CC6924D5C9D}"/>
</file>

<file path=customXml/itemProps2.xml><?xml version="1.0" encoding="utf-8"?>
<ds:datastoreItem xmlns:ds="http://schemas.openxmlformats.org/officeDocument/2006/customXml" ds:itemID="{5221CF7A-A120-45BA-BE0B-10BF94CB4DB4}"/>
</file>

<file path=customXml/itemProps3.xml><?xml version="1.0" encoding="utf-8"?>
<ds:datastoreItem xmlns:ds="http://schemas.openxmlformats.org/officeDocument/2006/customXml" ds:itemID="{0F9A539F-857B-4954-B610-3FE80A69CB7F}"/>
</file>

<file path=docProps/app.xml><?xml version="1.0" encoding="utf-8"?>
<Properties xmlns="http://schemas.openxmlformats.org/officeDocument/2006/extended-properties" xmlns:vt="http://schemas.openxmlformats.org/officeDocument/2006/docPropsVTypes">
  <Template>319D97A9</Template>
  <TotalTime>14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2025-09-15T15:04:00Z</dcterms:created>
  <dcterms:modified xsi:type="dcterms:W3CDTF">2025-09-15T15:18:00Z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