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CCFFF" w14:textId="298A1B70" w:rsidR="00F041A3" w:rsidRDefault="007E5022" w:rsidP="4AD2A832">
      <w:pPr>
        <w:jc w:val="center"/>
        <w:rPr>
          <w:rFonts w:ascii="XCCW Joined 23a" w:hAnsi="XCCW Joined 23a"/>
          <w:sz w:val="36"/>
          <w:szCs w:val="36"/>
          <w:u w:val="single"/>
        </w:rPr>
      </w:pPr>
      <w:bookmarkStart w:id="0" w:name="_GoBack"/>
      <w:bookmarkEnd w:id="0"/>
      <w:r w:rsidRPr="4AD2A832">
        <w:rPr>
          <w:rFonts w:ascii="XCCW Joined 23a" w:hAnsi="XCCW Joined 23a"/>
          <w:sz w:val="36"/>
          <w:szCs w:val="36"/>
          <w:u w:val="single"/>
        </w:rPr>
        <w:t>What do these images from the Stone Age tell us?</w:t>
      </w:r>
    </w:p>
    <w:p w14:paraId="672A6659" w14:textId="77777777" w:rsidR="007E5022" w:rsidRDefault="007E5022" w:rsidP="007E5022">
      <w:pPr>
        <w:jc w:val="center"/>
        <w:rPr>
          <w:rFonts w:ascii="XCCW Joined 23a" w:hAnsi="XCCW Joined 23a"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03828DFB" wp14:editId="4AD2A832">
            <wp:extent cx="5734052" cy="2952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2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7E5022" w:rsidRDefault="007E5022" w:rsidP="007E5022">
      <w:pPr>
        <w:rPr>
          <w:rFonts w:ascii="XCCW Joined 23a" w:hAnsi="XCCW Joined 23a"/>
          <w:sz w:val="36"/>
          <w:szCs w:val="36"/>
        </w:rPr>
      </w:pP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</w:p>
    <w:p w14:paraId="137BCA8F" w14:textId="67BE38A2" w:rsidR="007E5022" w:rsidRPr="007E5022" w:rsidRDefault="007E5022" w:rsidP="007E5022">
      <w:pPr>
        <w:rPr>
          <w:rFonts w:ascii="XCCW Joined 23a" w:hAnsi="XCCW Joined 23a"/>
          <w:sz w:val="36"/>
          <w:szCs w:val="36"/>
        </w:rPr>
      </w:pPr>
      <w:r w:rsidRPr="4AD2A832">
        <w:rPr>
          <w:rFonts w:ascii="XCCW Joined 23a" w:hAnsi="XCCW Joined 23a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83EDE" w:rsidRPr="4AD2A832">
        <w:rPr>
          <w:rFonts w:ascii="XCCW Joined 23a" w:hAnsi="XCCW Joined 23a"/>
          <w:sz w:val="36"/>
          <w:szCs w:val="36"/>
        </w:rPr>
        <w:t>________________________________</w:t>
      </w:r>
      <w:r w:rsidRPr="4AD2A832">
        <w:rPr>
          <w:rFonts w:ascii="XCCW Joined 23a" w:hAnsi="XCCW Joined 23a"/>
          <w:sz w:val="36"/>
          <w:szCs w:val="36"/>
        </w:rPr>
        <w:t>__________________________________________________________</w:t>
      </w:r>
      <w:r w:rsidR="11F8FC3F" w:rsidRPr="4AD2A832">
        <w:rPr>
          <w:rFonts w:ascii="XCCW Joined 23a" w:hAnsi="XCCW Joined 23a"/>
          <w:sz w:val="36"/>
          <w:szCs w:val="36"/>
        </w:rPr>
        <w:t>______________________________________________</w:t>
      </w:r>
      <w:r w:rsidR="005801CA">
        <w:rPr>
          <w:rFonts w:ascii="XCCW Joined 23a" w:hAnsi="XCCW Joined 23a"/>
          <w:sz w:val="36"/>
          <w:szCs w:val="36"/>
        </w:rPr>
        <w:t>____________</w:t>
      </w:r>
    </w:p>
    <w:sectPr w:rsidR="007E5022" w:rsidRPr="007E5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022"/>
    <w:rsid w:val="005801CA"/>
    <w:rsid w:val="00583EDE"/>
    <w:rsid w:val="006A69CF"/>
    <w:rsid w:val="00763FAF"/>
    <w:rsid w:val="007E5022"/>
    <w:rsid w:val="00927E9D"/>
    <w:rsid w:val="00B62C1A"/>
    <w:rsid w:val="11F8FC3F"/>
    <w:rsid w:val="227FB77F"/>
    <w:rsid w:val="4AD2A832"/>
    <w:rsid w:val="71D6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406EC"/>
  <w15:docId w15:val="{5136D5FB-6F01-403E-98F1-B8CF5783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5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4AE01644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2</cp:revision>
  <dcterms:created xsi:type="dcterms:W3CDTF">2020-11-02T16:41:00Z</dcterms:created>
  <dcterms:modified xsi:type="dcterms:W3CDTF">2020-11-02T16:41:00Z</dcterms:modified>
</cp:coreProperties>
</file>