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AEA44D" w14:textId="77777777" w:rsidR="00C34DE3" w:rsidRPr="00BB0534" w:rsidRDefault="00256319" w:rsidP="00256319">
      <w:pPr>
        <w:pStyle w:val="Heading1"/>
        <w:rPr>
          <w:rFonts w:ascii="CCW Precursive 6" w:hAnsi="CCW Precursive 6"/>
          <w:sz w:val="44"/>
          <w:szCs w:val="44"/>
        </w:rPr>
      </w:pPr>
      <w:r w:rsidRPr="00BB0534">
        <w:rPr>
          <w:rFonts w:ascii="CCW Precursive 6" w:hAnsi="CCW Precursive 6"/>
          <w:sz w:val="44"/>
          <w:szCs w:val="44"/>
        </w:rPr>
        <w:t>Look, Say, Cover, Write and Check!</w:t>
      </w:r>
    </w:p>
    <w:p w14:paraId="672A6659" w14:textId="77777777" w:rsidR="00F57274" w:rsidRDefault="00BB0534" w:rsidP="00256319">
      <w:r>
        <w:tab/>
      </w:r>
      <w: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2410"/>
        <w:gridCol w:w="2268"/>
        <w:gridCol w:w="2409"/>
        <w:gridCol w:w="2127"/>
        <w:gridCol w:w="2409"/>
      </w:tblGrid>
      <w:tr w:rsidR="00DF771F" w14:paraId="37A1EE66" w14:textId="77777777" w:rsidTr="3E851242">
        <w:tc>
          <w:tcPr>
            <w:tcW w:w="1985" w:type="dxa"/>
            <w:shd w:val="clear" w:color="auto" w:fill="auto"/>
          </w:tcPr>
          <w:p w14:paraId="305999C9" w14:textId="70ED8B8F" w:rsidR="00BB0534" w:rsidRDefault="00BB0534" w:rsidP="00256319"/>
        </w:tc>
        <w:tc>
          <w:tcPr>
            <w:tcW w:w="2410" w:type="dxa"/>
            <w:shd w:val="clear" w:color="auto" w:fill="auto"/>
          </w:tcPr>
          <w:p w14:paraId="2C055FC8" w14:textId="77777777" w:rsidR="00BB0534" w:rsidRPr="00BB0534" w:rsidRDefault="00BB0534" w:rsidP="00BB0534">
            <w:pPr>
              <w:pStyle w:val="Heading3"/>
              <w:spacing w:line="276" w:lineRule="auto"/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BB0534">
              <w:rPr>
                <w:rFonts w:ascii="CCW Precursive 6" w:hAnsi="CCW Precursive 6"/>
                <w:sz w:val="20"/>
                <w:szCs w:val="20"/>
              </w:rPr>
              <w:t>Monday</w:t>
            </w:r>
          </w:p>
        </w:tc>
        <w:tc>
          <w:tcPr>
            <w:tcW w:w="2268" w:type="dxa"/>
            <w:shd w:val="clear" w:color="auto" w:fill="auto"/>
          </w:tcPr>
          <w:p w14:paraId="0B01928F" w14:textId="77777777" w:rsidR="00BB0534" w:rsidRPr="00BB0534" w:rsidRDefault="00BB0534" w:rsidP="00BB0534">
            <w:pPr>
              <w:pStyle w:val="Heading3"/>
              <w:spacing w:line="276" w:lineRule="auto"/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BB0534">
              <w:rPr>
                <w:rFonts w:ascii="CCW Precursive 6" w:hAnsi="CCW Precursive 6"/>
                <w:sz w:val="20"/>
                <w:szCs w:val="20"/>
              </w:rPr>
              <w:t>Tuesday</w:t>
            </w:r>
          </w:p>
        </w:tc>
        <w:tc>
          <w:tcPr>
            <w:tcW w:w="2409" w:type="dxa"/>
            <w:shd w:val="clear" w:color="auto" w:fill="auto"/>
          </w:tcPr>
          <w:p w14:paraId="1FB9E9A5" w14:textId="77777777" w:rsidR="00BB0534" w:rsidRPr="00BB0534" w:rsidRDefault="00BB0534" w:rsidP="00BB0534">
            <w:pPr>
              <w:pStyle w:val="Heading3"/>
              <w:spacing w:line="276" w:lineRule="auto"/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BB0534">
              <w:rPr>
                <w:rFonts w:ascii="CCW Precursive 6" w:hAnsi="CCW Precursive 6"/>
                <w:sz w:val="20"/>
                <w:szCs w:val="20"/>
              </w:rPr>
              <w:t>Wednesday</w:t>
            </w:r>
          </w:p>
        </w:tc>
        <w:tc>
          <w:tcPr>
            <w:tcW w:w="2127" w:type="dxa"/>
            <w:shd w:val="clear" w:color="auto" w:fill="auto"/>
          </w:tcPr>
          <w:p w14:paraId="6CAC590F" w14:textId="77777777" w:rsidR="00BB0534" w:rsidRPr="00BB0534" w:rsidRDefault="00BB0534" w:rsidP="00BB0534">
            <w:pPr>
              <w:pStyle w:val="Heading3"/>
              <w:spacing w:line="276" w:lineRule="auto"/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BB0534">
              <w:rPr>
                <w:rFonts w:ascii="CCW Precursive 6" w:hAnsi="CCW Precursive 6"/>
                <w:sz w:val="20"/>
                <w:szCs w:val="20"/>
              </w:rPr>
              <w:t>Thursday</w:t>
            </w:r>
          </w:p>
        </w:tc>
        <w:tc>
          <w:tcPr>
            <w:tcW w:w="2409" w:type="dxa"/>
            <w:shd w:val="clear" w:color="auto" w:fill="auto"/>
          </w:tcPr>
          <w:p w14:paraId="5D26DC16" w14:textId="77777777" w:rsidR="00BB0534" w:rsidRPr="00BB0534" w:rsidRDefault="00BB0534" w:rsidP="00BB0534">
            <w:pPr>
              <w:pStyle w:val="Heading3"/>
              <w:spacing w:line="276" w:lineRule="auto"/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BB0534">
              <w:rPr>
                <w:rFonts w:ascii="CCW Precursive 6" w:hAnsi="CCW Precursive 6"/>
                <w:sz w:val="20"/>
                <w:szCs w:val="20"/>
              </w:rPr>
              <w:t>Friday</w:t>
            </w:r>
          </w:p>
        </w:tc>
      </w:tr>
      <w:tr w:rsidR="00DE7F90" w14:paraId="1BBE20A3" w14:textId="77777777" w:rsidTr="3E851242">
        <w:trPr>
          <w:trHeight w:val="765"/>
        </w:trPr>
        <w:tc>
          <w:tcPr>
            <w:tcW w:w="1985" w:type="dxa"/>
            <w:shd w:val="clear" w:color="auto" w:fill="auto"/>
          </w:tcPr>
          <w:p w14:paraId="2300AD0C" w14:textId="546E9105" w:rsidR="00DE7F90" w:rsidRPr="00DD096A" w:rsidRDefault="00EA2C2C" w:rsidP="00DE7F90">
            <w:pPr>
              <w:jc w:val="center"/>
              <w:rPr>
                <w:rFonts w:ascii="CCW Cursive Writing 23" w:hAnsi="CCW Cursive Writing 23"/>
                <w:b/>
                <w:sz w:val="28"/>
                <w:szCs w:val="28"/>
              </w:rPr>
            </w:pPr>
            <w:r>
              <w:rPr>
                <w:rFonts w:ascii="CCW Cursive Writing 23" w:hAnsi="CCW Cursive Writing 23"/>
                <w:b/>
                <w:sz w:val="28"/>
                <w:szCs w:val="28"/>
              </w:rPr>
              <w:t>pure</w:t>
            </w:r>
          </w:p>
        </w:tc>
        <w:tc>
          <w:tcPr>
            <w:tcW w:w="2410" w:type="dxa"/>
            <w:shd w:val="clear" w:color="auto" w:fill="auto"/>
          </w:tcPr>
          <w:p w14:paraId="44EAFD9C" w14:textId="77777777" w:rsidR="00DE7F90" w:rsidRDefault="00DE7F90" w:rsidP="00DE7F90"/>
        </w:tc>
        <w:tc>
          <w:tcPr>
            <w:tcW w:w="2268" w:type="dxa"/>
            <w:shd w:val="clear" w:color="auto" w:fill="auto"/>
          </w:tcPr>
          <w:p w14:paraId="4B94D5A5" w14:textId="77777777" w:rsidR="00DE7F90" w:rsidRDefault="00DE7F90" w:rsidP="00DE7F90"/>
        </w:tc>
        <w:tc>
          <w:tcPr>
            <w:tcW w:w="2409" w:type="dxa"/>
            <w:shd w:val="clear" w:color="auto" w:fill="auto"/>
          </w:tcPr>
          <w:p w14:paraId="3DEEC669" w14:textId="77777777" w:rsidR="00DE7F90" w:rsidRDefault="00DE7F90" w:rsidP="00DE7F90"/>
        </w:tc>
        <w:tc>
          <w:tcPr>
            <w:tcW w:w="2127" w:type="dxa"/>
            <w:shd w:val="clear" w:color="auto" w:fill="auto"/>
          </w:tcPr>
          <w:p w14:paraId="3656B9AB" w14:textId="77777777" w:rsidR="00DE7F90" w:rsidRDefault="00DE7F90" w:rsidP="00DE7F90"/>
        </w:tc>
        <w:tc>
          <w:tcPr>
            <w:tcW w:w="2409" w:type="dxa"/>
            <w:shd w:val="clear" w:color="auto" w:fill="auto"/>
          </w:tcPr>
          <w:p w14:paraId="45FB0818" w14:textId="77777777" w:rsidR="00DE7F90" w:rsidRDefault="00DE7F90" w:rsidP="00DE7F90"/>
        </w:tc>
      </w:tr>
      <w:tr w:rsidR="00DE7F90" w14:paraId="3AC828A6" w14:textId="77777777" w:rsidTr="3E851242">
        <w:trPr>
          <w:trHeight w:val="765"/>
        </w:trPr>
        <w:tc>
          <w:tcPr>
            <w:tcW w:w="1985" w:type="dxa"/>
            <w:shd w:val="clear" w:color="auto" w:fill="auto"/>
          </w:tcPr>
          <w:p w14:paraId="71EC1E09" w14:textId="691D31FC" w:rsidR="00DE7F90" w:rsidRPr="00904E08" w:rsidRDefault="00EA2C2C" w:rsidP="00DE7F90">
            <w:pPr>
              <w:jc w:val="center"/>
              <w:rPr>
                <w:rFonts w:ascii="CCW Cursive Writing 23" w:hAnsi="CCW Cursive Writing 23"/>
                <w:b/>
                <w:sz w:val="28"/>
                <w:szCs w:val="28"/>
              </w:rPr>
            </w:pPr>
            <w:r>
              <w:rPr>
                <w:rFonts w:ascii="CCW Cursive Writing 23" w:hAnsi="CCW Cursive Writing 23"/>
                <w:b/>
                <w:sz w:val="28"/>
                <w:szCs w:val="28"/>
              </w:rPr>
              <w:t>cure</w:t>
            </w:r>
          </w:p>
        </w:tc>
        <w:tc>
          <w:tcPr>
            <w:tcW w:w="2410" w:type="dxa"/>
            <w:shd w:val="clear" w:color="auto" w:fill="auto"/>
          </w:tcPr>
          <w:p w14:paraId="049F31CB" w14:textId="77777777" w:rsidR="00DE7F90" w:rsidRDefault="00DE7F90" w:rsidP="00DE7F90"/>
        </w:tc>
        <w:tc>
          <w:tcPr>
            <w:tcW w:w="2268" w:type="dxa"/>
            <w:shd w:val="clear" w:color="auto" w:fill="auto"/>
          </w:tcPr>
          <w:p w14:paraId="53128261" w14:textId="77777777" w:rsidR="00DE7F90" w:rsidRDefault="00DE7F90" w:rsidP="00DE7F90"/>
        </w:tc>
        <w:tc>
          <w:tcPr>
            <w:tcW w:w="2409" w:type="dxa"/>
            <w:shd w:val="clear" w:color="auto" w:fill="auto"/>
          </w:tcPr>
          <w:p w14:paraId="62486C05" w14:textId="77777777" w:rsidR="00DE7F90" w:rsidRDefault="00DE7F90" w:rsidP="00DE7F90"/>
        </w:tc>
        <w:tc>
          <w:tcPr>
            <w:tcW w:w="2127" w:type="dxa"/>
            <w:shd w:val="clear" w:color="auto" w:fill="auto"/>
          </w:tcPr>
          <w:p w14:paraId="4101652C" w14:textId="77777777" w:rsidR="00DE7F90" w:rsidRDefault="00DE7F90" w:rsidP="00DE7F90"/>
        </w:tc>
        <w:tc>
          <w:tcPr>
            <w:tcW w:w="2409" w:type="dxa"/>
            <w:shd w:val="clear" w:color="auto" w:fill="auto"/>
          </w:tcPr>
          <w:p w14:paraId="4B99056E" w14:textId="77777777" w:rsidR="00DE7F90" w:rsidRDefault="00DE7F90" w:rsidP="00DE7F90"/>
        </w:tc>
      </w:tr>
      <w:tr w:rsidR="00DE7F90" w14:paraId="6E5DDD2B" w14:textId="77777777" w:rsidTr="3E851242">
        <w:trPr>
          <w:trHeight w:val="765"/>
        </w:trPr>
        <w:tc>
          <w:tcPr>
            <w:tcW w:w="1985" w:type="dxa"/>
            <w:shd w:val="clear" w:color="auto" w:fill="auto"/>
          </w:tcPr>
          <w:p w14:paraId="326147A1" w14:textId="0651BFDC" w:rsidR="00DE7F90" w:rsidRPr="00904E08" w:rsidRDefault="00EA2C2C" w:rsidP="00DE7F90">
            <w:pPr>
              <w:jc w:val="center"/>
              <w:rPr>
                <w:rFonts w:ascii="CCW Cursive Writing 23" w:hAnsi="CCW Cursive Writing 23" w:cs="Calibri-Italic"/>
                <w:b/>
                <w:iCs/>
                <w:sz w:val="28"/>
                <w:szCs w:val="28"/>
              </w:rPr>
            </w:pPr>
            <w:r>
              <w:rPr>
                <w:rFonts w:ascii="CCW Cursive Writing 23" w:hAnsi="CCW Cursive Writing 23" w:cs="Calibri-Italic"/>
                <w:b/>
                <w:iCs/>
                <w:sz w:val="28"/>
                <w:szCs w:val="28"/>
              </w:rPr>
              <w:t>secure</w:t>
            </w:r>
          </w:p>
        </w:tc>
        <w:tc>
          <w:tcPr>
            <w:tcW w:w="2410" w:type="dxa"/>
            <w:shd w:val="clear" w:color="auto" w:fill="auto"/>
          </w:tcPr>
          <w:p w14:paraId="1299C43A" w14:textId="77777777" w:rsidR="00DE7F90" w:rsidRDefault="00DE7F90" w:rsidP="00DE7F90"/>
        </w:tc>
        <w:tc>
          <w:tcPr>
            <w:tcW w:w="2268" w:type="dxa"/>
            <w:shd w:val="clear" w:color="auto" w:fill="auto"/>
          </w:tcPr>
          <w:p w14:paraId="4DDBEF00" w14:textId="77777777" w:rsidR="00DE7F90" w:rsidRDefault="00DE7F90" w:rsidP="00DE7F90"/>
        </w:tc>
        <w:tc>
          <w:tcPr>
            <w:tcW w:w="2409" w:type="dxa"/>
            <w:shd w:val="clear" w:color="auto" w:fill="auto"/>
          </w:tcPr>
          <w:p w14:paraId="3461D779" w14:textId="77777777" w:rsidR="00DE7F90" w:rsidRDefault="00DE7F90" w:rsidP="00DE7F90"/>
        </w:tc>
        <w:tc>
          <w:tcPr>
            <w:tcW w:w="2127" w:type="dxa"/>
            <w:shd w:val="clear" w:color="auto" w:fill="auto"/>
          </w:tcPr>
          <w:p w14:paraId="3CF2D8B6" w14:textId="77777777" w:rsidR="00DE7F90" w:rsidRDefault="00DE7F90" w:rsidP="00DE7F90"/>
        </w:tc>
        <w:tc>
          <w:tcPr>
            <w:tcW w:w="2409" w:type="dxa"/>
            <w:shd w:val="clear" w:color="auto" w:fill="auto"/>
          </w:tcPr>
          <w:p w14:paraId="0FB78278" w14:textId="77777777" w:rsidR="00DE7F90" w:rsidRDefault="00DE7F90" w:rsidP="00DE7F90"/>
        </w:tc>
      </w:tr>
      <w:tr w:rsidR="00DE7F90" w14:paraId="7D28B4E8" w14:textId="77777777" w:rsidTr="3E851242">
        <w:trPr>
          <w:trHeight w:val="765"/>
        </w:trPr>
        <w:tc>
          <w:tcPr>
            <w:tcW w:w="1985" w:type="dxa"/>
            <w:shd w:val="clear" w:color="auto" w:fill="auto"/>
          </w:tcPr>
          <w:p w14:paraId="3C5E12F7" w14:textId="128444CD" w:rsidR="00DE7F90" w:rsidRPr="00904E08" w:rsidRDefault="001710F9" w:rsidP="00DE7F90">
            <w:pPr>
              <w:jc w:val="center"/>
              <w:rPr>
                <w:rFonts w:ascii="CCW Cursive Writing 23" w:hAnsi="CCW Cursive Writing 23"/>
                <w:b/>
                <w:sz w:val="28"/>
                <w:szCs w:val="28"/>
              </w:rPr>
            </w:pPr>
            <w:r>
              <w:rPr>
                <w:rFonts w:ascii="CCW Cursive Writing 23" w:hAnsi="CCW Cursive Writing 23"/>
                <w:b/>
                <w:sz w:val="28"/>
                <w:szCs w:val="28"/>
              </w:rPr>
              <w:t>inj</w:t>
            </w:r>
            <w:r w:rsidR="00EA2C2C">
              <w:rPr>
                <w:rFonts w:ascii="CCW Cursive Writing 23" w:hAnsi="CCW Cursive Writing 23"/>
                <w:b/>
                <w:sz w:val="28"/>
                <w:szCs w:val="28"/>
              </w:rPr>
              <w:t>ure</w:t>
            </w:r>
          </w:p>
        </w:tc>
        <w:tc>
          <w:tcPr>
            <w:tcW w:w="2410" w:type="dxa"/>
            <w:shd w:val="clear" w:color="auto" w:fill="auto"/>
          </w:tcPr>
          <w:p w14:paraId="1FC39945" w14:textId="77777777" w:rsidR="00DE7F90" w:rsidRDefault="00DE7F90" w:rsidP="00DE7F90"/>
        </w:tc>
        <w:tc>
          <w:tcPr>
            <w:tcW w:w="2268" w:type="dxa"/>
            <w:shd w:val="clear" w:color="auto" w:fill="auto"/>
          </w:tcPr>
          <w:p w14:paraId="0562CB0E" w14:textId="77777777" w:rsidR="00DE7F90" w:rsidRDefault="00DE7F90" w:rsidP="00DE7F90"/>
        </w:tc>
        <w:tc>
          <w:tcPr>
            <w:tcW w:w="2409" w:type="dxa"/>
            <w:shd w:val="clear" w:color="auto" w:fill="auto"/>
          </w:tcPr>
          <w:p w14:paraId="34CE0A41" w14:textId="77777777" w:rsidR="00DE7F90" w:rsidRDefault="00DE7F90" w:rsidP="00DE7F90"/>
        </w:tc>
        <w:tc>
          <w:tcPr>
            <w:tcW w:w="2127" w:type="dxa"/>
            <w:shd w:val="clear" w:color="auto" w:fill="auto"/>
          </w:tcPr>
          <w:p w14:paraId="62EBF3C5" w14:textId="77777777" w:rsidR="00DE7F90" w:rsidRDefault="00DE7F90" w:rsidP="00DE7F90"/>
        </w:tc>
        <w:tc>
          <w:tcPr>
            <w:tcW w:w="2409" w:type="dxa"/>
            <w:shd w:val="clear" w:color="auto" w:fill="auto"/>
          </w:tcPr>
          <w:p w14:paraId="6D98A12B" w14:textId="77777777" w:rsidR="00DE7F90" w:rsidRDefault="00DE7F90" w:rsidP="00DE7F90"/>
        </w:tc>
      </w:tr>
      <w:tr w:rsidR="00DE7F90" w14:paraId="17737841" w14:textId="77777777" w:rsidTr="3E851242">
        <w:trPr>
          <w:trHeight w:val="765"/>
        </w:trPr>
        <w:tc>
          <w:tcPr>
            <w:tcW w:w="1985" w:type="dxa"/>
            <w:shd w:val="clear" w:color="auto" w:fill="auto"/>
          </w:tcPr>
          <w:p w14:paraId="3A3A6886" w14:textId="647BF255" w:rsidR="00DE7F90" w:rsidRPr="00DD096A" w:rsidRDefault="001710F9" w:rsidP="00DE7F90">
            <w:pPr>
              <w:jc w:val="center"/>
              <w:rPr>
                <w:rFonts w:ascii="CCW Cursive Writing 23" w:hAnsi="CCW Cursive Writing 23"/>
                <w:b/>
                <w:sz w:val="28"/>
                <w:szCs w:val="28"/>
              </w:rPr>
            </w:pPr>
            <w:r>
              <w:rPr>
                <w:rFonts w:ascii="CCW Cursive Writing 23" w:hAnsi="CCW Cursive Writing 23"/>
                <w:b/>
                <w:sz w:val="28"/>
                <w:szCs w:val="28"/>
              </w:rPr>
              <w:t>capt</w:t>
            </w:r>
            <w:r w:rsidR="00EA2C2C">
              <w:rPr>
                <w:rFonts w:ascii="CCW Cursive Writing 23" w:hAnsi="CCW Cursive Writing 23"/>
                <w:b/>
                <w:sz w:val="28"/>
                <w:szCs w:val="28"/>
              </w:rPr>
              <w:t>ure</w:t>
            </w:r>
          </w:p>
        </w:tc>
        <w:tc>
          <w:tcPr>
            <w:tcW w:w="2410" w:type="dxa"/>
            <w:shd w:val="clear" w:color="auto" w:fill="auto"/>
          </w:tcPr>
          <w:p w14:paraId="2946DB82" w14:textId="77777777" w:rsidR="00DE7F90" w:rsidRDefault="00DE7F90" w:rsidP="00DE7F90"/>
        </w:tc>
        <w:tc>
          <w:tcPr>
            <w:tcW w:w="2268" w:type="dxa"/>
            <w:shd w:val="clear" w:color="auto" w:fill="auto"/>
          </w:tcPr>
          <w:p w14:paraId="5997CC1D" w14:textId="77777777" w:rsidR="00DE7F90" w:rsidRDefault="00DE7F90" w:rsidP="00DE7F90"/>
        </w:tc>
        <w:tc>
          <w:tcPr>
            <w:tcW w:w="2409" w:type="dxa"/>
            <w:shd w:val="clear" w:color="auto" w:fill="auto"/>
          </w:tcPr>
          <w:p w14:paraId="110FFD37" w14:textId="77777777" w:rsidR="00DE7F90" w:rsidRDefault="00DE7F90" w:rsidP="00DE7F90"/>
        </w:tc>
        <w:tc>
          <w:tcPr>
            <w:tcW w:w="2127" w:type="dxa"/>
            <w:shd w:val="clear" w:color="auto" w:fill="auto"/>
          </w:tcPr>
          <w:p w14:paraId="6B699379" w14:textId="77777777" w:rsidR="00DE7F90" w:rsidRDefault="00DE7F90" w:rsidP="00DE7F90"/>
        </w:tc>
        <w:tc>
          <w:tcPr>
            <w:tcW w:w="2409" w:type="dxa"/>
            <w:shd w:val="clear" w:color="auto" w:fill="auto"/>
          </w:tcPr>
          <w:p w14:paraId="3FE9F23F" w14:textId="77777777" w:rsidR="00DE7F90" w:rsidRDefault="00DE7F90" w:rsidP="00DE7F90"/>
        </w:tc>
      </w:tr>
      <w:tr w:rsidR="00DE7F90" w14:paraId="563AFB4A" w14:textId="77777777" w:rsidTr="3E851242">
        <w:trPr>
          <w:trHeight w:val="765"/>
        </w:trPr>
        <w:tc>
          <w:tcPr>
            <w:tcW w:w="1985" w:type="dxa"/>
            <w:shd w:val="clear" w:color="auto" w:fill="auto"/>
          </w:tcPr>
          <w:p w14:paraId="2143036C" w14:textId="05625A20" w:rsidR="00DE7F90" w:rsidRPr="00EA2C2C" w:rsidRDefault="00EA2C2C" w:rsidP="00DE7F90">
            <w:pPr>
              <w:jc w:val="center"/>
              <w:rPr>
                <w:rFonts w:ascii="CCW Cursive Writing 23" w:hAnsi="CCW Cursive Writing 23"/>
                <w:b/>
                <w:sz w:val="28"/>
                <w:szCs w:val="28"/>
              </w:rPr>
            </w:pPr>
            <w:r>
              <w:rPr>
                <w:rFonts w:ascii="CCW Cursive Writing 23" w:hAnsi="CCW Cursive Writing 23"/>
                <w:b/>
                <w:sz w:val="28"/>
                <w:szCs w:val="28"/>
              </w:rPr>
              <w:t>picture</w:t>
            </w:r>
          </w:p>
        </w:tc>
        <w:tc>
          <w:tcPr>
            <w:tcW w:w="2410" w:type="dxa"/>
            <w:shd w:val="clear" w:color="auto" w:fill="auto"/>
          </w:tcPr>
          <w:p w14:paraId="1F72F646" w14:textId="77777777" w:rsidR="00DE7F90" w:rsidRDefault="00DE7F90" w:rsidP="00DE7F90"/>
        </w:tc>
        <w:tc>
          <w:tcPr>
            <w:tcW w:w="2268" w:type="dxa"/>
            <w:shd w:val="clear" w:color="auto" w:fill="auto"/>
          </w:tcPr>
          <w:p w14:paraId="08CE6F91" w14:textId="77777777" w:rsidR="00DE7F90" w:rsidRDefault="00DE7F90" w:rsidP="00DE7F90"/>
        </w:tc>
        <w:tc>
          <w:tcPr>
            <w:tcW w:w="2409" w:type="dxa"/>
            <w:shd w:val="clear" w:color="auto" w:fill="auto"/>
          </w:tcPr>
          <w:p w14:paraId="61CDCEAD" w14:textId="77777777" w:rsidR="00DE7F90" w:rsidRDefault="00DE7F90" w:rsidP="00DE7F90"/>
        </w:tc>
        <w:tc>
          <w:tcPr>
            <w:tcW w:w="2127" w:type="dxa"/>
            <w:shd w:val="clear" w:color="auto" w:fill="auto"/>
          </w:tcPr>
          <w:p w14:paraId="6BB9E253" w14:textId="77777777" w:rsidR="00DE7F90" w:rsidRDefault="00DE7F90" w:rsidP="00DE7F90"/>
        </w:tc>
        <w:tc>
          <w:tcPr>
            <w:tcW w:w="2409" w:type="dxa"/>
            <w:shd w:val="clear" w:color="auto" w:fill="auto"/>
          </w:tcPr>
          <w:p w14:paraId="23DE523C" w14:textId="77777777" w:rsidR="00DE7F90" w:rsidRDefault="00DE7F90" w:rsidP="00DE7F90"/>
        </w:tc>
      </w:tr>
      <w:tr w:rsidR="00DE7F90" w14:paraId="0AABB1FD" w14:textId="77777777" w:rsidTr="3E851242">
        <w:trPr>
          <w:trHeight w:val="765"/>
        </w:trPr>
        <w:tc>
          <w:tcPr>
            <w:tcW w:w="1985" w:type="dxa"/>
            <w:shd w:val="clear" w:color="auto" w:fill="auto"/>
          </w:tcPr>
          <w:p w14:paraId="762C6DB8" w14:textId="648BC661" w:rsidR="00DE7F90" w:rsidRPr="00EA2C2C" w:rsidRDefault="00EA2C2C" w:rsidP="00DE7F90">
            <w:pPr>
              <w:jc w:val="center"/>
              <w:rPr>
                <w:rFonts w:ascii="CCW Cursive Writing 23" w:hAnsi="CCW Cursive Writing 23"/>
                <w:b/>
                <w:sz w:val="24"/>
                <w:szCs w:val="24"/>
              </w:rPr>
            </w:pPr>
            <w:r w:rsidRPr="00EA2C2C">
              <w:rPr>
                <w:rFonts w:ascii="CCW Cursive Writing 23" w:hAnsi="CCW Cursive Writing 23"/>
                <w:b/>
                <w:sz w:val="28"/>
                <w:szCs w:val="28"/>
              </w:rPr>
              <w:t>creature</w:t>
            </w:r>
          </w:p>
        </w:tc>
        <w:tc>
          <w:tcPr>
            <w:tcW w:w="2410" w:type="dxa"/>
            <w:shd w:val="clear" w:color="auto" w:fill="auto"/>
          </w:tcPr>
          <w:p w14:paraId="52E56223" w14:textId="77777777" w:rsidR="00DE7F90" w:rsidRDefault="00DE7F90" w:rsidP="00DE7F90"/>
        </w:tc>
        <w:tc>
          <w:tcPr>
            <w:tcW w:w="2268" w:type="dxa"/>
            <w:shd w:val="clear" w:color="auto" w:fill="auto"/>
          </w:tcPr>
          <w:p w14:paraId="07547A01" w14:textId="77777777" w:rsidR="00DE7F90" w:rsidRDefault="00DE7F90" w:rsidP="00DE7F90"/>
        </w:tc>
        <w:tc>
          <w:tcPr>
            <w:tcW w:w="2409" w:type="dxa"/>
            <w:shd w:val="clear" w:color="auto" w:fill="auto"/>
          </w:tcPr>
          <w:p w14:paraId="5043CB0F" w14:textId="77777777" w:rsidR="00DE7F90" w:rsidRDefault="00DE7F90" w:rsidP="00DE7F90"/>
        </w:tc>
        <w:tc>
          <w:tcPr>
            <w:tcW w:w="2127" w:type="dxa"/>
            <w:shd w:val="clear" w:color="auto" w:fill="auto"/>
          </w:tcPr>
          <w:p w14:paraId="07459315" w14:textId="77777777" w:rsidR="00DE7F90" w:rsidRDefault="00DE7F90" w:rsidP="00DE7F90"/>
        </w:tc>
        <w:tc>
          <w:tcPr>
            <w:tcW w:w="2409" w:type="dxa"/>
            <w:shd w:val="clear" w:color="auto" w:fill="auto"/>
          </w:tcPr>
          <w:p w14:paraId="6537F28F" w14:textId="77777777" w:rsidR="00DE7F90" w:rsidRDefault="00DE7F90" w:rsidP="00DE7F90"/>
        </w:tc>
      </w:tr>
      <w:tr w:rsidR="00DE7F90" w14:paraId="01BA8446" w14:textId="77777777" w:rsidTr="3E851242">
        <w:trPr>
          <w:trHeight w:val="765"/>
        </w:trPr>
        <w:tc>
          <w:tcPr>
            <w:tcW w:w="1985" w:type="dxa"/>
            <w:shd w:val="clear" w:color="auto" w:fill="auto"/>
          </w:tcPr>
          <w:p w14:paraId="0B380A10" w14:textId="667526D0" w:rsidR="00DE7F90" w:rsidRPr="00336683" w:rsidRDefault="00336683" w:rsidP="00DE7F90">
            <w:pPr>
              <w:jc w:val="center"/>
              <w:rPr>
                <w:rFonts w:ascii="CCW Cursive Writing 23" w:hAnsi="CCW Cursive Writing 23"/>
                <w:b/>
                <w:sz w:val="24"/>
                <w:szCs w:val="24"/>
              </w:rPr>
            </w:pPr>
            <w:r w:rsidRPr="00336683">
              <w:rPr>
                <w:rFonts w:ascii="CCW Cursive Writing 23" w:hAnsi="CCW Cursive Writing 23"/>
                <w:b/>
                <w:sz w:val="24"/>
                <w:szCs w:val="24"/>
              </w:rPr>
              <w:t>mois</w:t>
            </w:r>
            <w:r w:rsidR="001710F9" w:rsidRPr="00336683">
              <w:rPr>
                <w:rFonts w:ascii="CCW Cursive Writing 23" w:hAnsi="CCW Cursive Writing 23"/>
                <w:b/>
                <w:sz w:val="24"/>
                <w:szCs w:val="24"/>
              </w:rPr>
              <w:t>ture</w:t>
            </w:r>
          </w:p>
        </w:tc>
        <w:tc>
          <w:tcPr>
            <w:tcW w:w="2410" w:type="dxa"/>
            <w:shd w:val="clear" w:color="auto" w:fill="auto"/>
          </w:tcPr>
          <w:p w14:paraId="6DFB9E20" w14:textId="77777777" w:rsidR="00DE7F90" w:rsidRDefault="00DE7F90" w:rsidP="00DE7F90"/>
        </w:tc>
        <w:tc>
          <w:tcPr>
            <w:tcW w:w="2268" w:type="dxa"/>
            <w:shd w:val="clear" w:color="auto" w:fill="auto"/>
          </w:tcPr>
          <w:p w14:paraId="70DF9E56" w14:textId="77777777" w:rsidR="00DE7F90" w:rsidRDefault="00DE7F90" w:rsidP="00DE7F90"/>
        </w:tc>
        <w:tc>
          <w:tcPr>
            <w:tcW w:w="2409" w:type="dxa"/>
            <w:shd w:val="clear" w:color="auto" w:fill="auto"/>
          </w:tcPr>
          <w:p w14:paraId="44E871BC" w14:textId="77777777" w:rsidR="00DE7F90" w:rsidRDefault="00DE7F90" w:rsidP="00DE7F90"/>
        </w:tc>
        <w:tc>
          <w:tcPr>
            <w:tcW w:w="2127" w:type="dxa"/>
            <w:shd w:val="clear" w:color="auto" w:fill="auto"/>
          </w:tcPr>
          <w:p w14:paraId="144A5D23" w14:textId="77777777" w:rsidR="00DE7F90" w:rsidRDefault="00DE7F90" w:rsidP="00DE7F90"/>
        </w:tc>
        <w:tc>
          <w:tcPr>
            <w:tcW w:w="2409" w:type="dxa"/>
            <w:shd w:val="clear" w:color="auto" w:fill="auto"/>
          </w:tcPr>
          <w:p w14:paraId="738610EB" w14:textId="77777777" w:rsidR="00DE7F90" w:rsidRDefault="00DE7F90" w:rsidP="00DE7F90"/>
        </w:tc>
      </w:tr>
      <w:tr w:rsidR="00DE7F90" w14:paraId="395EC719" w14:textId="77777777" w:rsidTr="3E851242">
        <w:trPr>
          <w:trHeight w:val="765"/>
        </w:trPr>
        <w:tc>
          <w:tcPr>
            <w:tcW w:w="1985" w:type="dxa"/>
            <w:shd w:val="clear" w:color="auto" w:fill="auto"/>
          </w:tcPr>
          <w:p w14:paraId="3442EFEF" w14:textId="0CF509BD" w:rsidR="00DE7F90" w:rsidRPr="00EA2C2C" w:rsidRDefault="00EA2C2C" w:rsidP="00DE7F90">
            <w:pPr>
              <w:jc w:val="center"/>
              <w:rPr>
                <w:rFonts w:ascii="CCW Cursive Writing 23" w:hAnsi="CCW Cursive Writing 23" w:cs="Calibri-Italic"/>
                <w:b/>
                <w:iCs/>
                <w:sz w:val="22"/>
                <w:szCs w:val="22"/>
              </w:rPr>
            </w:pPr>
            <w:r w:rsidRPr="00EA2C2C">
              <w:rPr>
                <w:rFonts w:ascii="CCW Cursive Writing 23" w:hAnsi="CCW Cursive Writing 23" w:cs="Calibri-Italic"/>
                <w:b/>
                <w:iCs/>
                <w:sz w:val="22"/>
                <w:szCs w:val="22"/>
              </w:rPr>
              <w:t>sculpture</w:t>
            </w:r>
          </w:p>
        </w:tc>
        <w:tc>
          <w:tcPr>
            <w:tcW w:w="2410" w:type="dxa"/>
            <w:shd w:val="clear" w:color="auto" w:fill="auto"/>
          </w:tcPr>
          <w:p w14:paraId="06FB6BA6" w14:textId="77777777" w:rsidR="00DE7F90" w:rsidRDefault="00DE7F90" w:rsidP="00DE7F90"/>
        </w:tc>
        <w:tc>
          <w:tcPr>
            <w:tcW w:w="2268" w:type="dxa"/>
            <w:shd w:val="clear" w:color="auto" w:fill="auto"/>
          </w:tcPr>
          <w:p w14:paraId="765D6388" w14:textId="77777777" w:rsidR="00DE7F90" w:rsidRDefault="00DE7F90" w:rsidP="00DE7F90"/>
        </w:tc>
        <w:tc>
          <w:tcPr>
            <w:tcW w:w="2409" w:type="dxa"/>
            <w:shd w:val="clear" w:color="auto" w:fill="auto"/>
          </w:tcPr>
          <w:p w14:paraId="77C03EA5" w14:textId="77777777" w:rsidR="00DE7F90" w:rsidRDefault="00DE7F90" w:rsidP="00DE7F90"/>
        </w:tc>
        <w:tc>
          <w:tcPr>
            <w:tcW w:w="2127" w:type="dxa"/>
            <w:shd w:val="clear" w:color="auto" w:fill="auto"/>
          </w:tcPr>
          <w:p w14:paraId="25302745" w14:textId="77777777" w:rsidR="00DE7F90" w:rsidRDefault="00DE7F90" w:rsidP="00DE7F90"/>
        </w:tc>
        <w:tc>
          <w:tcPr>
            <w:tcW w:w="2409" w:type="dxa"/>
            <w:shd w:val="clear" w:color="auto" w:fill="auto"/>
          </w:tcPr>
          <w:p w14:paraId="435F4820" w14:textId="77777777" w:rsidR="00DE7F90" w:rsidRDefault="00DE7F90" w:rsidP="00DE7F90"/>
        </w:tc>
      </w:tr>
      <w:tr w:rsidR="00DE7F90" w14:paraId="0A2DEAFC" w14:textId="77777777" w:rsidTr="3E851242">
        <w:trPr>
          <w:trHeight w:val="765"/>
        </w:trPr>
        <w:tc>
          <w:tcPr>
            <w:tcW w:w="1985" w:type="dxa"/>
            <w:shd w:val="clear" w:color="auto" w:fill="auto"/>
          </w:tcPr>
          <w:p w14:paraId="2E6D36A7" w14:textId="4F529895" w:rsidR="00DE7F90" w:rsidRPr="00EA2C2C" w:rsidRDefault="00EA2C2C" w:rsidP="00DE7F90">
            <w:pPr>
              <w:jc w:val="center"/>
              <w:rPr>
                <w:rFonts w:ascii="CCW Cursive Writing 23" w:hAnsi="CCW Cursive Writing 23" w:cs="Calibri-Italic"/>
                <w:b/>
                <w:iCs/>
                <w:sz w:val="22"/>
                <w:szCs w:val="22"/>
              </w:rPr>
            </w:pPr>
            <w:r w:rsidRPr="00EA2C2C">
              <w:rPr>
                <w:rFonts w:ascii="CCW Cursive Writing 23" w:hAnsi="CCW Cursive Writing 23" w:cs="Calibri-Italic"/>
                <w:b/>
                <w:iCs/>
                <w:sz w:val="22"/>
                <w:szCs w:val="22"/>
              </w:rPr>
              <w:t>adventu</w:t>
            </w:r>
            <w:bookmarkStart w:id="0" w:name="_GoBack"/>
            <w:bookmarkEnd w:id="0"/>
            <w:r w:rsidRPr="00EA2C2C">
              <w:rPr>
                <w:rFonts w:ascii="CCW Cursive Writing 23" w:hAnsi="CCW Cursive Writing 23" w:cs="Calibri-Italic"/>
                <w:b/>
                <w:iCs/>
                <w:sz w:val="22"/>
                <w:szCs w:val="22"/>
              </w:rPr>
              <w:t>re</w:t>
            </w:r>
          </w:p>
        </w:tc>
        <w:tc>
          <w:tcPr>
            <w:tcW w:w="2410" w:type="dxa"/>
            <w:shd w:val="clear" w:color="auto" w:fill="auto"/>
          </w:tcPr>
          <w:p w14:paraId="2ED66137" w14:textId="77777777" w:rsidR="00DE7F90" w:rsidRDefault="00DE7F90" w:rsidP="00DE7F90"/>
        </w:tc>
        <w:tc>
          <w:tcPr>
            <w:tcW w:w="2268" w:type="dxa"/>
            <w:shd w:val="clear" w:color="auto" w:fill="auto"/>
          </w:tcPr>
          <w:p w14:paraId="715C3C77" w14:textId="77777777" w:rsidR="00DE7F90" w:rsidRDefault="00DE7F90" w:rsidP="00DE7F90"/>
        </w:tc>
        <w:tc>
          <w:tcPr>
            <w:tcW w:w="2409" w:type="dxa"/>
            <w:shd w:val="clear" w:color="auto" w:fill="auto"/>
          </w:tcPr>
          <w:p w14:paraId="7A8897FD" w14:textId="77777777" w:rsidR="00DE7F90" w:rsidRDefault="00DE7F90" w:rsidP="00DE7F90"/>
        </w:tc>
        <w:tc>
          <w:tcPr>
            <w:tcW w:w="2127" w:type="dxa"/>
            <w:shd w:val="clear" w:color="auto" w:fill="auto"/>
          </w:tcPr>
          <w:p w14:paraId="653BC15D" w14:textId="77777777" w:rsidR="00DE7F90" w:rsidRDefault="00DE7F90" w:rsidP="00DE7F90"/>
        </w:tc>
        <w:tc>
          <w:tcPr>
            <w:tcW w:w="2409" w:type="dxa"/>
            <w:shd w:val="clear" w:color="auto" w:fill="auto"/>
          </w:tcPr>
          <w:p w14:paraId="407601C0" w14:textId="77777777" w:rsidR="00DE7F90" w:rsidRDefault="00DE7F90" w:rsidP="00DE7F90"/>
        </w:tc>
      </w:tr>
    </w:tbl>
    <w:p w14:paraId="637805D2" w14:textId="34237BDB" w:rsidR="00256319" w:rsidRDefault="00256319" w:rsidP="0025631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30"/>
      </w:tblGrid>
      <w:tr w:rsidR="00EA2C2C" w14:paraId="4E4E1D77" w14:textId="77777777" w:rsidTr="00EA2C2C">
        <w:tc>
          <w:tcPr>
            <w:tcW w:w="14730" w:type="dxa"/>
          </w:tcPr>
          <w:p w14:paraId="28E402DA" w14:textId="01436A49" w:rsidR="00EA2C2C" w:rsidRDefault="00EA2C2C" w:rsidP="00256319"/>
        </w:tc>
      </w:tr>
      <w:tr w:rsidR="00EA2C2C" w14:paraId="4F4B60EC" w14:textId="77777777" w:rsidTr="00EA2C2C">
        <w:tc>
          <w:tcPr>
            <w:tcW w:w="14730" w:type="dxa"/>
          </w:tcPr>
          <w:p w14:paraId="720AA5CD" w14:textId="77777777" w:rsidR="00EA2C2C" w:rsidRDefault="00EA2C2C" w:rsidP="00256319"/>
          <w:p w14:paraId="25CD47E2" w14:textId="01B40403" w:rsidR="00EA2C2C" w:rsidRDefault="00EA2C2C" w:rsidP="00256319"/>
        </w:tc>
      </w:tr>
      <w:tr w:rsidR="00EA2C2C" w14:paraId="2DB97EBD" w14:textId="77777777" w:rsidTr="00EA2C2C">
        <w:tc>
          <w:tcPr>
            <w:tcW w:w="14730" w:type="dxa"/>
          </w:tcPr>
          <w:p w14:paraId="78B61865" w14:textId="77777777" w:rsidR="00EA2C2C" w:rsidRDefault="00EA2C2C" w:rsidP="00256319"/>
          <w:p w14:paraId="19D223F0" w14:textId="1D87AAF4" w:rsidR="00EA2C2C" w:rsidRDefault="00EA2C2C" w:rsidP="00256319"/>
        </w:tc>
      </w:tr>
      <w:tr w:rsidR="00EA2C2C" w14:paraId="6C0B3AED" w14:textId="77777777" w:rsidTr="00EA2C2C">
        <w:tc>
          <w:tcPr>
            <w:tcW w:w="14730" w:type="dxa"/>
          </w:tcPr>
          <w:p w14:paraId="40C26DE7" w14:textId="77777777" w:rsidR="00EA2C2C" w:rsidRDefault="00EA2C2C" w:rsidP="00256319"/>
          <w:p w14:paraId="403FD640" w14:textId="7CD2DF03" w:rsidR="00EA2C2C" w:rsidRDefault="00EA2C2C" w:rsidP="00256319"/>
        </w:tc>
      </w:tr>
      <w:tr w:rsidR="00EA2C2C" w14:paraId="10FEDBA9" w14:textId="77777777" w:rsidTr="00EA2C2C">
        <w:tc>
          <w:tcPr>
            <w:tcW w:w="14730" w:type="dxa"/>
          </w:tcPr>
          <w:p w14:paraId="3A0258E1" w14:textId="77777777" w:rsidR="00EA2C2C" w:rsidRDefault="00EA2C2C" w:rsidP="00256319"/>
          <w:p w14:paraId="05E08299" w14:textId="7DFEFB79" w:rsidR="00EA2C2C" w:rsidRDefault="00EA2C2C" w:rsidP="00256319"/>
        </w:tc>
      </w:tr>
      <w:tr w:rsidR="00EA2C2C" w14:paraId="030CEDC8" w14:textId="77777777" w:rsidTr="00EA2C2C">
        <w:tc>
          <w:tcPr>
            <w:tcW w:w="14730" w:type="dxa"/>
          </w:tcPr>
          <w:p w14:paraId="5082E58B" w14:textId="77777777" w:rsidR="00EA2C2C" w:rsidRDefault="00EA2C2C" w:rsidP="00256319"/>
          <w:p w14:paraId="1C3D9F17" w14:textId="07187666" w:rsidR="00EA2C2C" w:rsidRDefault="00EA2C2C" w:rsidP="00256319"/>
        </w:tc>
      </w:tr>
      <w:tr w:rsidR="00EA2C2C" w14:paraId="10EEE9E7" w14:textId="77777777" w:rsidTr="00EA2C2C">
        <w:tc>
          <w:tcPr>
            <w:tcW w:w="14730" w:type="dxa"/>
          </w:tcPr>
          <w:p w14:paraId="2DCF5796" w14:textId="77777777" w:rsidR="00EA2C2C" w:rsidRDefault="00EA2C2C" w:rsidP="00256319"/>
          <w:p w14:paraId="220ABC84" w14:textId="48ACF211" w:rsidR="00EA2C2C" w:rsidRDefault="00EA2C2C" w:rsidP="00256319"/>
        </w:tc>
      </w:tr>
      <w:tr w:rsidR="00EA2C2C" w14:paraId="0596163F" w14:textId="77777777" w:rsidTr="00EA2C2C">
        <w:tc>
          <w:tcPr>
            <w:tcW w:w="14730" w:type="dxa"/>
          </w:tcPr>
          <w:p w14:paraId="24711AF9" w14:textId="77777777" w:rsidR="00EA2C2C" w:rsidRDefault="00EA2C2C" w:rsidP="00256319"/>
          <w:p w14:paraId="388FF426" w14:textId="065FCE11" w:rsidR="00EA2C2C" w:rsidRDefault="00EA2C2C" w:rsidP="00256319"/>
        </w:tc>
      </w:tr>
      <w:tr w:rsidR="00EA2C2C" w14:paraId="57C98D7D" w14:textId="77777777" w:rsidTr="00EA2C2C">
        <w:tc>
          <w:tcPr>
            <w:tcW w:w="14730" w:type="dxa"/>
          </w:tcPr>
          <w:p w14:paraId="6FBB363B" w14:textId="77777777" w:rsidR="00EA2C2C" w:rsidRDefault="00EA2C2C" w:rsidP="00256319"/>
          <w:p w14:paraId="69E02A74" w14:textId="22249029" w:rsidR="00EA2C2C" w:rsidRDefault="00EA2C2C" w:rsidP="00256319"/>
        </w:tc>
      </w:tr>
      <w:tr w:rsidR="00EA2C2C" w14:paraId="153F6551" w14:textId="77777777" w:rsidTr="00EA2C2C">
        <w:tc>
          <w:tcPr>
            <w:tcW w:w="14730" w:type="dxa"/>
          </w:tcPr>
          <w:p w14:paraId="6A45DD15" w14:textId="58D512E9" w:rsidR="00EA2C2C" w:rsidRDefault="00EA2C2C" w:rsidP="00256319"/>
        </w:tc>
      </w:tr>
    </w:tbl>
    <w:p w14:paraId="50535D9E" w14:textId="77777777" w:rsidR="00EA2C2C" w:rsidRPr="00256319" w:rsidRDefault="00EA2C2C" w:rsidP="00256319"/>
    <w:sectPr w:rsidR="00EA2C2C" w:rsidRPr="00256319" w:rsidSect="00BB0534">
      <w:headerReference w:type="default" r:id="rId8"/>
      <w:footerReference w:type="default" r:id="rId9"/>
      <w:pgSz w:w="16838" w:h="11906" w:orient="landscape" w:code="9"/>
      <w:pgMar w:top="567" w:right="737" w:bottom="567" w:left="1361" w:header="397" w:footer="794" w:gutter="0"/>
      <w:cols w:space="720"/>
      <w:noEndnote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68B484" w14:textId="77777777" w:rsidR="00E768E5" w:rsidRDefault="00E768E5" w:rsidP="00457995">
      <w:r>
        <w:separator/>
      </w:r>
    </w:p>
  </w:endnote>
  <w:endnote w:type="continuationSeparator" w:id="0">
    <w:p w14:paraId="56DAC9E8" w14:textId="77777777" w:rsidR="00E768E5" w:rsidRDefault="00E768E5" w:rsidP="00457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F Cartoonist Hand">
    <w:charset w:val="00"/>
    <w:family w:val="auto"/>
    <w:pitch w:val="variable"/>
    <w:sig w:usb0="80000027" w:usb1="00000000" w:usb2="00000000" w:usb3="00000000" w:csb0="00000011" w:csb1="00000000"/>
    <w:embedRegular r:id="rId1" w:fontKey="{C1AF8C9A-90FC-4535-8A53-7A405D6A2EFC}"/>
    <w:embedBold r:id="rId2" w:fontKey="{024B4F23-CC58-48D7-9722-633FF0F3C09F}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3" w:fontKey="{072EC185-9719-4220-810D-554167003AF6}"/>
    <w:embedBold r:id="rId4" w:fontKey="{35E2DBF1-098A-4AED-BA58-2CC514EDCE8D}"/>
  </w:font>
  <w:font w:name="Twinkl">
    <w:panose1 w:val="00000000000000000000"/>
    <w:charset w:val="00"/>
    <w:family w:val="modern"/>
    <w:notTrueType/>
    <w:pitch w:val="variable"/>
    <w:sig w:usb0="A00000AF" w:usb1="5000205B" w:usb2="00000000" w:usb3="00000000" w:csb0="00000093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00" w:usb3="00000000" w:csb0="00000001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1055DD00-095E-42EB-AB0E-14C966CDCCBF}"/>
  </w:font>
  <w:font w:name="CCW Precursive 6">
    <w:panose1 w:val="03050602040000000000"/>
    <w:charset w:val="00"/>
    <w:family w:val="script"/>
    <w:pitch w:val="variable"/>
    <w:sig w:usb0="800000A7" w:usb1="1000004A" w:usb2="00000000" w:usb3="00000000" w:csb0="00000011" w:csb1="00000000"/>
    <w:embedBold r:id="rId6" w:fontKey="{4AE2E40F-0E03-4FA3-871F-42D6B229919F}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  <w:embedRegular r:id="rId7" w:fontKey="{F78DAEF8-95A0-4383-9F06-5C47F288C4F9}"/>
    <w:embedBold r:id="rId8" w:fontKey="{AC53C58A-70B7-4D74-A791-7CD95072CE27}"/>
  </w:font>
  <w:font w:name="Calibri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  <w:embedRegular r:id="rId9" w:fontKey="{7ED581F0-F2B1-4AA6-80C2-B8581A9AACAD}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BD6E1C" w14:textId="78F68512" w:rsidR="3E851242" w:rsidRPr="00302106" w:rsidRDefault="00302106" w:rsidP="00302106">
    <w:pPr>
      <w:pStyle w:val="Footer"/>
      <w:rPr>
        <w:rFonts w:ascii="CCW Cursive Writing 23" w:hAnsi="CCW Cursive Writing 23"/>
      </w:rPr>
    </w:pPr>
    <w:r w:rsidRPr="00302106">
      <w:rPr>
        <w:rFonts w:ascii="CCW Cursive Writing 23" w:hAnsi="CCW Cursive Writing 23"/>
      </w:rPr>
      <w:t>Please write a sentence for each word on the reverse of the sheet.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8655E4" w14:textId="77777777" w:rsidR="00E768E5" w:rsidRDefault="00E768E5" w:rsidP="00457995">
      <w:r>
        <w:separator/>
      </w:r>
    </w:p>
  </w:footnote>
  <w:footnote w:type="continuationSeparator" w:id="0">
    <w:p w14:paraId="5B9E62A5" w14:textId="77777777" w:rsidR="00E768E5" w:rsidRDefault="00E768E5" w:rsidP="004579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0B9213" w14:textId="27036EE7" w:rsidR="00335C8E" w:rsidRPr="00BB0534" w:rsidRDefault="00BB0534" w:rsidP="3E851242">
    <w:pPr>
      <w:pStyle w:val="Header"/>
      <w:rPr>
        <w:rFonts w:ascii="CCW Precursive 6" w:hAnsi="CCW Precursive 6"/>
        <w:b/>
        <w:bCs/>
        <w:sz w:val="18"/>
        <w:szCs w:val="18"/>
      </w:rPr>
    </w:pPr>
    <w:r w:rsidRPr="3E851242">
      <w:rPr>
        <w:rFonts w:ascii="CCW Precursive 6" w:hAnsi="CCW Precursive 6"/>
        <w:b/>
        <w:bCs/>
        <w:sz w:val="18"/>
        <w:szCs w:val="18"/>
      </w:rPr>
      <w:t>Name</w:t>
    </w:r>
    <w:proofErr w:type="gramStart"/>
    <w:r w:rsidRPr="3E851242">
      <w:rPr>
        <w:rFonts w:ascii="CCW Precursive 6" w:hAnsi="CCW Precursive 6"/>
        <w:b/>
        <w:bCs/>
        <w:sz w:val="18"/>
        <w:szCs w:val="18"/>
      </w:rPr>
      <w:t>:……………………………………</w:t>
    </w:r>
    <w:proofErr w:type="gramEnd"/>
    <w:r w:rsidRPr="00BB0534">
      <w:rPr>
        <w:rFonts w:ascii="CCW Precursive 6" w:hAnsi="CCW Precursive 6"/>
        <w:b/>
        <w:sz w:val="18"/>
        <w:szCs w:val="18"/>
      </w:rPr>
      <w:tab/>
    </w:r>
    <w:r w:rsidRPr="3E851242">
      <w:rPr>
        <w:rFonts w:ascii="CCW Precursive 6" w:hAnsi="CCW Precursive 6"/>
        <w:b/>
        <w:bCs/>
        <w:sz w:val="18"/>
        <w:szCs w:val="18"/>
      </w:rPr>
      <w:t xml:space="preserve">                                   </w:t>
    </w:r>
    <w:r w:rsidR="00A712FE" w:rsidRPr="3E851242">
      <w:rPr>
        <w:rFonts w:ascii="CCW Precursive 6" w:hAnsi="CCW Precursive 6"/>
        <w:b/>
        <w:bCs/>
        <w:sz w:val="18"/>
        <w:szCs w:val="18"/>
      </w:rPr>
      <w:t>W</w:t>
    </w:r>
    <w:r w:rsidR="00302106">
      <w:rPr>
        <w:rFonts w:ascii="CCW Precursive 6" w:hAnsi="CCW Precursive 6"/>
        <w:b/>
        <w:bCs/>
        <w:sz w:val="18"/>
        <w:szCs w:val="18"/>
      </w:rPr>
      <w:t>/c 30</w:t>
    </w:r>
    <w:r w:rsidR="00904E08">
      <w:rPr>
        <w:rFonts w:ascii="CCW Precursive 6" w:hAnsi="CCW Precursive 6"/>
        <w:b/>
        <w:bCs/>
        <w:sz w:val="18"/>
        <w:szCs w:val="18"/>
      </w:rPr>
      <w:t>th</w:t>
    </w:r>
    <w:r w:rsidR="00983E2D">
      <w:rPr>
        <w:rFonts w:ascii="CCW Precursive 6" w:hAnsi="CCW Precursive 6"/>
        <w:b/>
        <w:bCs/>
        <w:sz w:val="18"/>
        <w:szCs w:val="18"/>
      </w:rPr>
      <w:t xml:space="preserve"> March </w:t>
    </w:r>
    <w:r w:rsidR="009F5208">
      <w:rPr>
        <w:rFonts w:ascii="CCW Precursive 6" w:hAnsi="CCW Precursive 6"/>
        <w:b/>
        <w:bCs/>
        <w:sz w:val="18"/>
        <w:szCs w:val="18"/>
      </w:rPr>
      <w:t>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F7152"/>
    <w:multiLevelType w:val="hybridMultilevel"/>
    <w:tmpl w:val="2FD6A956"/>
    <w:lvl w:ilvl="0" w:tplc="FCE6B1C8">
      <w:start w:val="1"/>
      <w:numFmt w:val="bullet"/>
      <w:pStyle w:val="Bullets-Twinkl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CB43C99"/>
    <w:multiLevelType w:val="hybridMultilevel"/>
    <w:tmpl w:val="DC320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2B0611"/>
    <w:multiLevelType w:val="hybridMultilevel"/>
    <w:tmpl w:val="DFAA3A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E0E66FE"/>
    <w:multiLevelType w:val="hybridMultilevel"/>
    <w:tmpl w:val="CC68281C"/>
    <w:lvl w:ilvl="0" w:tplc="206C2B7A">
      <w:start w:val="1"/>
      <w:numFmt w:val="decimal"/>
      <w:pStyle w:val="NumberedBullets-Twink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690FA7"/>
    <w:multiLevelType w:val="hybridMultilevel"/>
    <w:tmpl w:val="04C439F2"/>
    <w:lvl w:ilvl="0" w:tplc="546C1754">
      <w:start w:val="1"/>
      <w:numFmt w:val="bullet"/>
      <w:pStyle w:val="ListParagraph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73169AD"/>
    <w:multiLevelType w:val="hybridMultilevel"/>
    <w:tmpl w:val="5046DBB4"/>
    <w:lvl w:ilvl="0" w:tplc="C740A046">
      <w:start w:val="1"/>
      <w:numFmt w:val="decimal"/>
      <w:lvlText w:val="%1."/>
      <w:lvlJc w:val="left"/>
      <w:pPr>
        <w:ind w:left="720" w:hanging="360"/>
      </w:pPr>
      <w:rPr>
        <w:rFonts w:ascii="SF Cartoonist Hand" w:hAnsi="SF Cartoonist Hand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319"/>
    <w:rsid w:val="00013B29"/>
    <w:rsid w:val="000174D9"/>
    <w:rsid w:val="00035CE2"/>
    <w:rsid w:val="0004479D"/>
    <w:rsid w:val="00066D9F"/>
    <w:rsid w:val="00086F2E"/>
    <w:rsid w:val="000A1509"/>
    <w:rsid w:val="000A520F"/>
    <w:rsid w:val="000B1400"/>
    <w:rsid w:val="000C442B"/>
    <w:rsid w:val="000E76D7"/>
    <w:rsid w:val="000F1645"/>
    <w:rsid w:val="0010511B"/>
    <w:rsid w:val="001125D4"/>
    <w:rsid w:val="00120F2F"/>
    <w:rsid w:val="00121259"/>
    <w:rsid w:val="001414D3"/>
    <w:rsid w:val="00142649"/>
    <w:rsid w:val="001710F9"/>
    <w:rsid w:val="00187DC4"/>
    <w:rsid w:val="001A516A"/>
    <w:rsid w:val="001B10D5"/>
    <w:rsid w:val="001D024F"/>
    <w:rsid w:val="001D6A87"/>
    <w:rsid w:val="001E14CE"/>
    <w:rsid w:val="001F2D3A"/>
    <w:rsid w:val="00232878"/>
    <w:rsid w:val="00235C4F"/>
    <w:rsid w:val="00256319"/>
    <w:rsid w:val="00257840"/>
    <w:rsid w:val="00262E38"/>
    <w:rsid w:val="00292CDA"/>
    <w:rsid w:val="002A14CB"/>
    <w:rsid w:val="002B6C81"/>
    <w:rsid w:val="002C2D4B"/>
    <w:rsid w:val="002D31CD"/>
    <w:rsid w:val="00302106"/>
    <w:rsid w:val="00303028"/>
    <w:rsid w:val="003061FE"/>
    <w:rsid w:val="00307B41"/>
    <w:rsid w:val="003163C1"/>
    <w:rsid w:val="00335C8E"/>
    <w:rsid w:val="00336683"/>
    <w:rsid w:val="003407DA"/>
    <w:rsid w:val="003519A6"/>
    <w:rsid w:val="00355C56"/>
    <w:rsid w:val="003D02E3"/>
    <w:rsid w:val="00404866"/>
    <w:rsid w:val="00427FF5"/>
    <w:rsid w:val="00457995"/>
    <w:rsid w:val="00461653"/>
    <w:rsid w:val="00461B21"/>
    <w:rsid w:val="00461CF1"/>
    <w:rsid w:val="00464EB3"/>
    <w:rsid w:val="004953B3"/>
    <w:rsid w:val="004A4526"/>
    <w:rsid w:val="004E733E"/>
    <w:rsid w:val="004F3113"/>
    <w:rsid w:val="00500A9A"/>
    <w:rsid w:val="00505F8C"/>
    <w:rsid w:val="00587B38"/>
    <w:rsid w:val="005B6D56"/>
    <w:rsid w:val="005D3C40"/>
    <w:rsid w:val="005F3B5C"/>
    <w:rsid w:val="005F72ED"/>
    <w:rsid w:val="0060570E"/>
    <w:rsid w:val="00615BA7"/>
    <w:rsid w:val="00665E2B"/>
    <w:rsid w:val="006B08A2"/>
    <w:rsid w:val="006D543D"/>
    <w:rsid w:val="006D666A"/>
    <w:rsid w:val="006E382F"/>
    <w:rsid w:val="006F2305"/>
    <w:rsid w:val="00702C17"/>
    <w:rsid w:val="007032EC"/>
    <w:rsid w:val="00715C3F"/>
    <w:rsid w:val="00726326"/>
    <w:rsid w:val="007271A4"/>
    <w:rsid w:val="00756C0B"/>
    <w:rsid w:val="007B5E4B"/>
    <w:rsid w:val="007C0BF6"/>
    <w:rsid w:val="00806420"/>
    <w:rsid w:val="008249E5"/>
    <w:rsid w:val="0083500D"/>
    <w:rsid w:val="008678C8"/>
    <w:rsid w:val="00875F2D"/>
    <w:rsid w:val="008951C8"/>
    <w:rsid w:val="008953CF"/>
    <w:rsid w:val="00896C57"/>
    <w:rsid w:val="008B61F2"/>
    <w:rsid w:val="008D1F80"/>
    <w:rsid w:val="008E3019"/>
    <w:rsid w:val="008F0508"/>
    <w:rsid w:val="008F384D"/>
    <w:rsid w:val="008F4BD9"/>
    <w:rsid w:val="00904E08"/>
    <w:rsid w:val="00920F12"/>
    <w:rsid w:val="0092159D"/>
    <w:rsid w:val="00926563"/>
    <w:rsid w:val="00945DC9"/>
    <w:rsid w:val="00952465"/>
    <w:rsid w:val="00973910"/>
    <w:rsid w:val="00983E2D"/>
    <w:rsid w:val="009A53EA"/>
    <w:rsid w:val="009F3C31"/>
    <w:rsid w:val="009F5208"/>
    <w:rsid w:val="00A12BD3"/>
    <w:rsid w:val="00A1324C"/>
    <w:rsid w:val="00A230DF"/>
    <w:rsid w:val="00A33FA4"/>
    <w:rsid w:val="00A61C35"/>
    <w:rsid w:val="00A671B4"/>
    <w:rsid w:val="00A712FE"/>
    <w:rsid w:val="00A724E6"/>
    <w:rsid w:val="00A7385D"/>
    <w:rsid w:val="00A80A7E"/>
    <w:rsid w:val="00A83723"/>
    <w:rsid w:val="00A84945"/>
    <w:rsid w:val="00AC7268"/>
    <w:rsid w:val="00AE15C8"/>
    <w:rsid w:val="00AE4DE8"/>
    <w:rsid w:val="00AE5C0E"/>
    <w:rsid w:val="00AF2B53"/>
    <w:rsid w:val="00AF32A8"/>
    <w:rsid w:val="00AF60FA"/>
    <w:rsid w:val="00B13355"/>
    <w:rsid w:val="00B15408"/>
    <w:rsid w:val="00B2259E"/>
    <w:rsid w:val="00B25427"/>
    <w:rsid w:val="00B54691"/>
    <w:rsid w:val="00B55640"/>
    <w:rsid w:val="00B70C81"/>
    <w:rsid w:val="00B75A7B"/>
    <w:rsid w:val="00B84FE8"/>
    <w:rsid w:val="00BB0534"/>
    <w:rsid w:val="00BB7EE0"/>
    <w:rsid w:val="00BE7781"/>
    <w:rsid w:val="00C34DE3"/>
    <w:rsid w:val="00C51913"/>
    <w:rsid w:val="00C900D8"/>
    <w:rsid w:val="00C93EA9"/>
    <w:rsid w:val="00C96F0A"/>
    <w:rsid w:val="00CA6C27"/>
    <w:rsid w:val="00CD0198"/>
    <w:rsid w:val="00CD18B7"/>
    <w:rsid w:val="00CE3F14"/>
    <w:rsid w:val="00D3001A"/>
    <w:rsid w:val="00D355DB"/>
    <w:rsid w:val="00D35846"/>
    <w:rsid w:val="00D61A22"/>
    <w:rsid w:val="00D94707"/>
    <w:rsid w:val="00D96467"/>
    <w:rsid w:val="00DD096A"/>
    <w:rsid w:val="00DD163F"/>
    <w:rsid w:val="00DD5D67"/>
    <w:rsid w:val="00DE7F90"/>
    <w:rsid w:val="00DF498B"/>
    <w:rsid w:val="00DF771F"/>
    <w:rsid w:val="00E06194"/>
    <w:rsid w:val="00E20F00"/>
    <w:rsid w:val="00E25E1F"/>
    <w:rsid w:val="00E4111B"/>
    <w:rsid w:val="00E463B5"/>
    <w:rsid w:val="00E52F05"/>
    <w:rsid w:val="00E738F6"/>
    <w:rsid w:val="00E768E5"/>
    <w:rsid w:val="00EA2C2C"/>
    <w:rsid w:val="00EB2AB3"/>
    <w:rsid w:val="00EC4E4E"/>
    <w:rsid w:val="00ED1CDA"/>
    <w:rsid w:val="00EE66D9"/>
    <w:rsid w:val="00EF44C9"/>
    <w:rsid w:val="00F33400"/>
    <w:rsid w:val="00F467C2"/>
    <w:rsid w:val="00F50AC6"/>
    <w:rsid w:val="00F534DB"/>
    <w:rsid w:val="00F57274"/>
    <w:rsid w:val="00FA0E5B"/>
    <w:rsid w:val="00FA5088"/>
    <w:rsid w:val="00FC05F9"/>
    <w:rsid w:val="00FC13B8"/>
    <w:rsid w:val="00FF13C5"/>
    <w:rsid w:val="3E851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6B65DC"/>
  <w15:chartTrackingRefBased/>
  <w15:docId w15:val="{6BD49F17-54F3-4BEA-AA00-2CD1E04D0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Copy - Twinkl"/>
    <w:qFormat/>
    <w:rsid w:val="000174D9"/>
    <w:pPr>
      <w:suppressAutoHyphens/>
      <w:autoSpaceDE w:val="0"/>
      <w:autoSpaceDN w:val="0"/>
      <w:adjustRightInd w:val="0"/>
      <w:spacing w:after="160" w:line="259" w:lineRule="auto"/>
      <w:jc w:val="both"/>
      <w:textAlignment w:val="center"/>
    </w:pPr>
    <w:rPr>
      <w:rFonts w:ascii="Twinkl" w:hAnsi="Twinkl" w:cs="Twinkl"/>
      <w:color w:val="1C1C1C"/>
      <w:sz w:val="26"/>
      <w:szCs w:val="26"/>
      <w:lang w:eastAsia="en-GB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57995"/>
    <w:pPr>
      <w:spacing w:after="120" w:line="240" w:lineRule="auto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AC7268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AC7268"/>
    <w:pPr>
      <w:spacing w:before="57" w:after="0" w:line="320" w:lineRule="atLeast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- Twinkl Char"/>
    <w:link w:val="Heading1"/>
    <w:uiPriority w:val="9"/>
    <w:rsid w:val="00457995"/>
    <w:rPr>
      <w:rFonts w:ascii="Twinkl" w:hAnsi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57995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57995"/>
    <w:rPr>
      <w:rFonts w:ascii="Twinkl" w:hAnsi="Twinkl" w:cs="Twinkl"/>
      <w:b/>
      <w:bCs/>
      <w:color w:val="1C1C1C"/>
      <w:sz w:val="28"/>
      <w:szCs w:val="28"/>
    </w:rPr>
  </w:style>
  <w:style w:type="paragraph" w:customStyle="1" w:styleId="BasicParagraph">
    <w:name w:val="[Basic Paragraph]"/>
    <w:basedOn w:val="Normal"/>
    <w:link w:val="BasicParagraphChar"/>
    <w:uiPriority w:val="99"/>
    <w:rsid w:val="00EF44C9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57995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AC7268"/>
    <w:pPr>
      <w:numPr>
        <w:numId w:val="6"/>
      </w:numPr>
      <w:ind w:left="714" w:hanging="357"/>
    </w:pPr>
  </w:style>
  <w:style w:type="paragraph" w:styleId="Header">
    <w:name w:val="header"/>
    <w:basedOn w:val="Normal"/>
    <w:link w:val="HeaderChar"/>
    <w:uiPriority w:val="99"/>
    <w:unhideWhenUsed/>
    <w:rsid w:val="000C44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0C442B"/>
    <w:rPr>
      <w:rFonts w:ascii="SF Cartoonist Hand" w:hAnsi="SF Cartoonist Hand"/>
      <w:color w:val="1C1C1C"/>
      <w:sz w:val="24"/>
    </w:rPr>
  </w:style>
  <w:style w:type="paragraph" w:styleId="Footer">
    <w:name w:val="footer"/>
    <w:basedOn w:val="Normal"/>
    <w:link w:val="FooterChar"/>
    <w:uiPriority w:val="99"/>
    <w:unhideWhenUsed/>
    <w:rsid w:val="000C44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0C442B"/>
    <w:rPr>
      <w:rFonts w:ascii="SF Cartoonist Hand" w:hAnsi="SF Cartoonist Hand"/>
      <w:color w:val="1C1C1C"/>
      <w:sz w:val="24"/>
    </w:rPr>
  </w:style>
  <w:style w:type="paragraph" w:customStyle="1" w:styleId="Aim-Twinkl">
    <w:name w:val="Aim - Twinkl"/>
    <w:basedOn w:val="Normal"/>
    <w:link w:val="Aim-TwinklChar"/>
    <w:qFormat/>
    <w:rsid w:val="00AC7268"/>
    <w:pPr>
      <w:spacing w:after="113" w:line="288" w:lineRule="auto"/>
    </w:pPr>
    <w:rPr>
      <w:sz w:val="24"/>
      <w:szCs w:val="24"/>
    </w:rPr>
  </w:style>
  <w:style w:type="character" w:customStyle="1" w:styleId="Aim-TwinklChar">
    <w:name w:val="Aim - Twinkl Char"/>
    <w:link w:val="Aim-Twinkl"/>
    <w:rsid w:val="00457995"/>
    <w:rPr>
      <w:rFonts w:ascii="Twinkl" w:hAnsi="Twinkl" w:cs="Twinkl"/>
      <w:color w:val="1C1C1C"/>
      <w:sz w:val="24"/>
      <w:szCs w:val="24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AC7268"/>
    <w:pPr>
      <w:numPr>
        <w:numId w:val="5"/>
      </w:numPr>
      <w:ind w:left="357" w:hanging="357"/>
      <w:jc w:val="left"/>
    </w:pPr>
  </w:style>
  <w:style w:type="character" w:customStyle="1" w:styleId="NumberedBullets-TwinklChar">
    <w:name w:val="Numbered Bullets - Twinkl Char"/>
    <w:link w:val="NumberedBullets-Twinkl"/>
    <w:rsid w:val="00AC7268"/>
    <w:rPr>
      <w:rFonts w:ascii="Twinkl" w:hAnsi="Twinkl" w:cs="Twinkl"/>
      <w:color w:val="1C1C1C"/>
      <w:spacing w:val="-6"/>
      <w:sz w:val="26"/>
      <w:szCs w:val="26"/>
    </w:rPr>
  </w:style>
  <w:style w:type="paragraph" w:customStyle="1" w:styleId="Bullets-Twinkl">
    <w:name w:val="Bullets - Twinkl"/>
    <w:basedOn w:val="Normal"/>
    <w:link w:val="Bullets-TwinklChar"/>
    <w:qFormat/>
    <w:rsid w:val="00AC7268"/>
    <w:pPr>
      <w:numPr>
        <w:numId w:val="4"/>
      </w:numPr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AC7268"/>
    <w:rPr>
      <w:rFonts w:ascii="Twinkl" w:hAnsi="Twinkl" w:cs="Twinkl"/>
      <w:color w:val="1C1C1C"/>
      <w:spacing w:val="-6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57995"/>
    <w:pPr>
      <w:ind w:left="720" w:hanging="360"/>
    </w:pPr>
  </w:style>
  <w:style w:type="character" w:customStyle="1" w:styleId="IndentedNumberedBullets-TwinklChar">
    <w:name w:val="Indented Numbered Bullets - Twinkl Char"/>
    <w:basedOn w:val="NumberedBullets-TwinklChar"/>
    <w:link w:val="IndentedNumberedBullets-Twinkl"/>
    <w:rsid w:val="00457995"/>
    <w:rPr>
      <w:rFonts w:ascii="Twinkl" w:hAnsi="Twinkl" w:cs="Twinkl"/>
      <w:color w:val="1C1C1C"/>
      <w:spacing w:val="-6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B13355"/>
    <w:pPr>
      <w:spacing w:before="57" w:after="0" w:line="320" w:lineRule="atLeast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B13355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PageNumbers-Twinkl">
    <w:name w:val="Page Numbers - Twinkl"/>
    <w:basedOn w:val="Header"/>
    <w:link w:val="PageNumbers-TwinklChar"/>
    <w:qFormat/>
    <w:rsid w:val="000174D9"/>
    <w:pPr>
      <w:spacing w:after="160" w:line="259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0174D9"/>
    <w:rPr>
      <w:rFonts w:ascii="Twinkl" w:hAnsi="Twinkl" w:cs="Twinkl"/>
      <w:noProof/>
      <w:color w:val="1C1C1C"/>
      <w:sz w:val="16"/>
      <w:szCs w:val="16"/>
    </w:rPr>
  </w:style>
  <w:style w:type="paragraph" w:customStyle="1" w:styleId="KS2BodyCopy">
    <w:name w:val="KS2 Body Copy"/>
    <w:basedOn w:val="Normal"/>
    <w:uiPriority w:val="99"/>
    <w:rsid w:val="00256319"/>
    <w:pPr>
      <w:spacing w:after="170" w:line="360" w:lineRule="atLeast"/>
    </w:pPr>
    <w:rPr>
      <w:color w:val="131312"/>
    </w:rPr>
  </w:style>
  <w:style w:type="table" w:styleId="TableGrid">
    <w:name w:val="Table Grid"/>
    <w:basedOn w:val="TableNormal"/>
    <w:uiPriority w:val="39"/>
    <w:rsid w:val="002563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5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35846"/>
    <w:rPr>
      <w:rFonts w:ascii="Tahoma" w:hAnsi="Tahoma" w:cs="Tahoma"/>
      <w:color w:val="1C1C1C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%23Action\templates\Activity%20Sheet%20Template%20Portrai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BECB00-EE3A-4050-8B6F-2E720267F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Portrait</Template>
  <TotalTime>10</TotalTime>
  <Pages>2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Chappell</dc:creator>
  <cp:keywords/>
  <cp:lastModifiedBy>Mrs S. Spong</cp:lastModifiedBy>
  <cp:revision>5</cp:revision>
  <cp:lastPrinted>2020-02-07T07:51:00Z</cp:lastPrinted>
  <dcterms:created xsi:type="dcterms:W3CDTF">2020-03-24T16:04:00Z</dcterms:created>
  <dcterms:modified xsi:type="dcterms:W3CDTF">2020-03-24T16:19:00Z</dcterms:modified>
</cp:coreProperties>
</file>