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23F" w:rsidRDefault="004D0F1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1323974</wp:posOffset>
                </wp:positionV>
                <wp:extent cx="2667000" cy="71342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713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0F15" w:rsidRDefault="004D0F15"/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other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mother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brother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nothing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Monday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money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cover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honey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discover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</w:rPr>
                              <w:t>wonder</w:t>
                            </w:r>
                          </w:p>
                          <w:p w:rsidR="004D0F15" w:rsidRDefault="004D0F15"/>
                          <w:p w:rsidR="004D0F15" w:rsidRDefault="004D0F15"/>
                          <w:p w:rsidR="004D0F15" w:rsidRDefault="004D0F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75pt;margin-top:104.25pt;width:210pt;height:56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" fillcolor="white [3201]" strokeweight=".5pt">
                <v:textbox>
                  <w:txbxContent>
                    <w:p w:rsidR="004D0F15" w:rsidRDefault="004D0F15"/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other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mother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brother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nothing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Monday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money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cover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honey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discover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</w:rPr>
                        <w:t>wonder</w:t>
                      </w:r>
                    </w:p>
                    <w:p w:rsidR="004D0F15" w:rsidRDefault="004D0F15"/>
                    <w:p w:rsidR="004D0F15" w:rsidRDefault="004D0F15"/>
                    <w:p w:rsidR="004D0F15" w:rsidRDefault="004D0F1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-409575</wp:posOffset>
                </wp:positionV>
                <wp:extent cx="5143500" cy="10953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0F15" w:rsidRDefault="004D0F15"/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Summer term 2 Week 1: 8/6-11/6</w:t>
                            </w:r>
                          </w:p>
                          <w:p w:rsidR="004D0F15" w:rsidRPr="004D0F15" w:rsidRDefault="004D0F15">
                            <w:pPr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</w:pPr>
                            <w:r w:rsidRPr="004D0F15">
                              <w:rPr>
                                <w:rFonts w:ascii="CCW Cursive Writing 23" w:hAnsi="CCW Cursive Writing 23"/>
                                <w:b/>
                                <w:sz w:val="24"/>
                                <w:szCs w:val="24"/>
                              </w:rPr>
                              <w:t>The sound u spelt with an 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12.75pt;margin-top:-32.25pt;width:405pt;height:8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" fillcolor="white [3201]" strokeweight=".5pt">
                <v:textbox>
                  <w:txbxContent>
                    <w:p w:rsidR="004D0F15" w:rsidRDefault="004D0F15"/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Summer term 2 Week 1: 8/6-11/6</w:t>
                      </w:r>
                    </w:p>
                    <w:p w:rsidR="004D0F15" w:rsidRPr="004D0F15" w:rsidRDefault="004D0F15">
                      <w:pPr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</w:pPr>
                      <w:r w:rsidRPr="004D0F15">
                        <w:rPr>
                          <w:rFonts w:ascii="CCW Cursive Writing 23" w:hAnsi="CCW Cursive Writing 23"/>
                          <w:b/>
                          <w:sz w:val="24"/>
                          <w:szCs w:val="24"/>
                        </w:rPr>
                        <w:t>The sound u spelt with an 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C4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15"/>
    <w:rsid w:val="000C423F"/>
    <w:rsid w:val="004D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432E1"/>
  <w15:chartTrackingRefBased/>
  <w15:docId w15:val="{9129B8F0-0CCC-439F-BC8F-0DEC15B5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E125DB90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2021-06-07T17:09:00Z</dcterms:created>
  <dcterms:modified xsi:type="dcterms:W3CDTF">2021-06-07T17:14:00Z</dcterms:modified>
</cp:coreProperties>
</file>