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F5F" w:rsidRDefault="004A0F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-523876</wp:posOffset>
                </wp:positionV>
                <wp:extent cx="1390650" cy="14001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0F5F" w:rsidRPr="002C26E1" w:rsidRDefault="002C26E1">
                            <w:pPr>
                              <w:rPr>
                                <w:rFonts w:ascii="CCW Precursive 6" w:hAnsi="CCW Precursive 6"/>
                                <w:noProof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noProof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 xml:space="preserve">Week 6 </w:t>
                            </w:r>
                          </w:p>
                          <w:p w:rsidR="002C26E1" w:rsidRPr="002C26E1" w:rsidRDefault="002C26E1">
                            <w:pPr>
                              <w:rPr>
                                <w:rFonts w:ascii="CCW Precursive 6" w:hAnsi="CCW Precursive 6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noProof/>
                                <w:color w:val="00B050"/>
                                <w:sz w:val="24"/>
                                <w:szCs w:val="24"/>
                                <w:lang w:eastAsia="en-GB"/>
                              </w:rPr>
                              <w:t>Common exception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25pt;margin-top:-41.25pt;width:109.5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" fillcolor="white [3201]" strokeweight=".5pt">
                <v:textbox>
                  <w:txbxContent>
                    <w:p w:rsidR="004A0F5F" w:rsidRPr="002C26E1" w:rsidRDefault="002C26E1">
                      <w:pPr>
                        <w:rPr>
                          <w:rFonts w:ascii="CCW Precursive 6" w:hAnsi="CCW Precursive 6"/>
                          <w:noProof/>
                          <w:color w:val="00B050"/>
                          <w:sz w:val="24"/>
                          <w:szCs w:val="24"/>
                          <w:lang w:eastAsia="en-GB"/>
                        </w:rPr>
                      </w:pPr>
                      <w:r w:rsidRPr="002C26E1">
                        <w:rPr>
                          <w:rFonts w:ascii="CCW Precursive 6" w:hAnsi="CCW Precursive 6"/>
                          <w:noProof/>
                          <w:color w:val="00B050"/>
                          <w:sz w:val="24"/>
                          <w:szCs w:val="24"/>
                          <w:lang w:eastAsia="en-GB"/>
                        </w:rPr>
                        <w:t xml:space="preserve">Week 6 </w:t>
                      </w:r>
                    </w:p>
                    <w:p w:rsidR="002C26E1" w:rsidRPr="002C26E1" w:rsidRDefault="002C26E1">
                      <w:pPr>
                        <w:rPr>
                          <w:rFonts w:ascii="CCW Precursive 6" w:hAnsi="CCW Precursive 6"/>
                          <w:color w:val="00B050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noProof/>
                          <w:color w:val="00B050"/>
                          <w:sz w:val="24"/>
                          <w:szCs w:val="24"/>
                          <w:lang w:eastAsia="en-GB"/>
                        </w:rPr>
                        <w:t>Common exception words</w:t>
                      </w:r>
                    </w:p>
                  </w:txbxContent>
                </v:textbox>
              </v:shape>
            </w:pict>
          </mc:Fallback>
        </mc:AlternateContent>
      </w:r>
    </w:p>
    <w:p w:rsidR="004A0F5F" w:rsidRDefault="004A0F5F"/>
    <w:p w:rsidR="004A0F5F" w:rsidRDefault="004A0F5F"/>
    <w:p w:rsidR="000D6C21" w:rsidRDefault="002C26E1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F3556D" wp14:editId="67211920">
                <wp:simplePos x="0" y="0"/>
                <wp:positionH relativeFrom="column">
                  <wp:posOffset>3743325</wp:posOffset>
                </wp:positionH>
                <wp:positionV relativeFrom="paragraph">
                  <wp:posOffset>1200785</wp:posOffset>
                </wp:positionV>
                <wp:extent cx="1949450" cy="2276475"/>
                <wp:effectExtent l="0" t="0" r="1270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A0F5F" w:rsidRPr="003706CB" w:rsidRDefault="002C26E1">
                            <w:pP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CW Cursive Writing 23" w:hAnsi="CCW Cursive Writing 23"/>
                                <w:b/>
                                <w:color w:val="FF0000"/>
                                <w:sz w:val="28"/>
                                <w:szCs w:val="28"/>
                              </w:rPr>
                              <w:t>Think about how you can group these words to make learning them easier.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3556D" id="Text Box 4" o:spid="_x0000_s1027" type="#_x0000_t202" style="position:absolute;margin-left:294.75pt;margin-top:94.55pt;width:153.5pt;height:179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" fillcolor="white [3201]" strokeweight=".5pt">
                <v:textbox>
                  <w:txbxContent>
                    <w:p w:rsidR="004A0F5F" w:rsidRPr="003706CB" w:rsidRDefault="002C26E1">
                      <w:pP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CW Cursive Writing 23" w:hAnsi="CCW Cursive Writing 23"/>
                          <w:b/>
                          <w:color w:val="FF0000"/>
                          <w:sz w:val="28"/>
                          <w:szCs w:val="28"/>
                        </w:rPr>
                        <w:t>Think about how you can group these words to make learning them easier.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5EFBF" wp14:editId="1A3B6076">
                <wp:simplePos x="0" y="0"/>
                <wp:positionH relativeFrom="column">
                  <wp:posOffset>57150</wp:posOffset>
                </wp:positionH>
                <wp:positionV relativeFrom="paragraph">
                  <wp:posOffset>419735</wp:posOffset>
                </wp:positionV>
                <wp:extent cx="2657475" cy="68770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687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26E1" w:rsidRDefault="002C26E1"/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even</w:t>
                            </w:r>
                          </w:p>
                          <w:p w:rsidR="002C26E1" w:rsidRPr="002C26E1" w:rsidRDefault="002C26E1" w:rsidP="002C26E1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break</w:t>
                            </w: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steak</w:t>
                            </w:r>
                          </w:p>
                          <w:p w:rsidR="002C26E1" w:rsidRPr="002C26E1" w:rsidRDefault="002C26E1" w:rsidP="002C26E1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great</w:t>
                            </w:r>
                          </w:p>
                          <w:p w:rsidR="002C26E1" w:rsidRPr="002C26E1" w:rsidRDefault="002C26E1" w:rsidP="002C26E1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move</w:t>
                            </w: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prove</w:t>
                            </w: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improve</w:t>
                            </w: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sure</w:t>
                            </w: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   9.sugar</w:t>
                            </w:r>
                          </w:p>
                          <w:p w:rsidR="002C26E1" w:rsidRPr="002C26E1" w:rsidRDefault="002C26E1" w:rsidP="002C26E1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</w:p>
                          <w:p w:rsidR="002C26E1" w:rsidRPr="002C26E1" w:rsidRDefault="002C26E1" w:rsidP="002C26E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2C26E1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eye</w:t>
                            </w:r>
                          </w:p>
                          <w:p w:rsidR="002C26E1" w:rsidRDefault="002C26E1" w:rsidP="002C26E1"/>
                          <w:p w:rsidR="002C26E1" w:rsidRDefault="002C26E1" w:rsidP="002C26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5EFBF" id="Text Box 5" o:spid="_x0000_s1028" type="#_x0000_t202" style="position:absolute;margin-left:4.5pt;margin-top:33.05pt;width:209.25pt;height:54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" fillcolor="white [3201]" strokeweight=".5pt">
                <v:textbox>
                  <w:txbxContent>
                    <w:p w:rsidR="002C26E1" w:rsidRDefault="002C26E1"/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even</w:t>
                      </w:r>
                    </w:p>
                    <w:p w:rsidR="002C26E1" w:rsidRPr="002C26E1" w:rsidRDefault="002C26E1" w:rsidP="002C26E1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break</w:t>
                      </w: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steak</w:t>
                      </w:r>
                    </w:p>
                    <w:p w:rsidR="002C26E1" w:rsidRPr="002C26E1" w:rsidRDefault="002C26E1" w:rsidP="002C26E1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great</w:t>
                      </w:r>
                    </w:p>
                    <w:p w:rsidR="002C26E1" w:rsidRPr="002C26E1" w:rsidRDefault="002C26E1" w:rsidP="002C26E1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move</w:t>
                      </w: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prove</w:t>
                      </w: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improve</w:t>
                      </w: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sure</w:t>
                      </w:r>
                    </w:p>
                    <w:p w:rsidR="002C26E1" w:rsidRPr="002C26E1" w:rsidRDefault="002C26E1" w:rsidP="002C26E1">
                      <w:pPr>
                        <w:pStyle w:val="ListParagraph"/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   9.sugar</w:t>
                      </w:r>
                    </w:p>
                    <w:p w:rsidR="002C26E1" w:rsidRPr="002C26E1" w:rsidRDefault="002C26E1" w:rsidP="002C26E1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</w:p>
                    <w:p w:rsidR="002C26E1" w:rsidRPr="002C26E1" w:rsidRDefault="002C26E1" w:rsidP="002C26E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2C26E1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eye</w:t>
                      </w:r>
                    </w:p>
                    <w:p w:rsidR="002C26E1" w:rsidRDefault="002C26E1" w:rsidP="002C26E1"/>
                    <w:p w:rsidR="002C26E1" w:rsidRDefault="002C26E1" w:rsidP="002C26E1"/>
                  </w:txbxContent>
                </v:textbox>
              </v:shape>
            </w:pict>
          </mc:Fallback>
        </mc:AlternateContent>
      </w:r>
    </w:p>
    <w:sectPr w:rsidR="000D6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74919"/>
    <w:multiLevelType w:val="hybridMultilevel"/>
    <w:tmpl w:val="0C90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36DF4"/>
    <w:multiLevelType w:val="hybridMultilevel"/>
    <w:tmpl w:val="C4FA3EA6"/>
    <w:lvl w:ilvl="0" w:tplc="A18AAD4C">
      <w:start w:val="10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86859"/>
    <w:multiLevelType w:val="hybridMultilevel"/>
    <w:tmpl w:val="A8D6AA80"/>
    <w:lvl w:ilvl="0" w:tplc="FA9250C2">
      <w:start w:val="10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F5F"/>
    <w:rsid w:val="000D6C21"/>
    <w:rsid w:val="002C26E1"/>
    <w:rsid w:val="003706CB"/>
    <w:rsid w:val="004A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A9540"/>
  <w15:chartTrackingRefBased/>
  <w15:docId w15:val="{212098E0-0670-4164-AAF0-A926E8D3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2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B2CD17EE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2</cp:revision>
  <dcterms:created xsi:type="dcterms:W3CDTF">2021-07-09T17:34:00Z</dcterms:created>
  <dcterms:modified xsi:type="dcterms:W3CDTF">2021-07-09T17:34:00Z</dcterms:modified>
</cp:coreProperties>
</file>