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4C6" w:rsidRDefault="00DF16A7">
      <w:pPr>
        <w:rPr>
          <w:rFonts w:ascii="Segoe Print" w:hAnsi="Segoe Print"/>
        </w:rPr>
      </w:pPr>
      <w:r w:rsidRPr="00DF16A7">
        <w:rPr>
          <w:rFonts w:ascii="Segoe Print" w:hAnsi="Segoe Print"/>
        </w:rPr>
        <w:t>Dear Parents/carer</w:t>
      </w:r>
      <w:r>
        <w:rPr>
          <w:rFonts w:ascii="Segoe Print" w:hAnsi="Segoe Print"/>
        </w:rPr>
        <w:t>,</w:t>
      </w:r>
    </w:p>
    <w:p w:rsidR="00DF16A7" w:rsidRDefault="00DF16A7">
      <w:pPr>
        <w:rPr>
          <w:rFonts w:ascii="Segoe Print" w:hAnsi="Segoe Print"/>
        </w:rPr>
      </w:pPr>
      <w:r>
        <w:rPr>
          <w:rFonts w:ascii="Segoe Print" w:hAnsi="Segoe Print"/>
        </w:rPr>
        <w:t>Hope this finds you well and keeping safe? Things seem to be moving in the right direction so hopefully it won’t be too long until we are able to be back together again.</w:t>
      </w:r>
    </w:p>
    <w:p w:rsidR="00DF16A7" w:rsidRDefault="00DF16A7">
      <w:pPr>
        <w:rPr>
          <w:rFonts w:ascii="Segoe Print" w:hAnsi="Segoe Print"/>
        </w:rPr>
      </w:pPr>
      <w:r>
        <w:rPr>
          <w:rFonts w:ascii="Segoe Print" w:hAnsi="Segoe Print"/>
        </w:rPr>
        <w:t>I hope the children enjoyed learning a few steps of the Samba?</w:t>
      </w:r>
    </w:p>
    <w:p w:rsidR="00996EDB" w:rsidRPr="00996EDB" w:rsidRDefault="00996EDB">
      <w:pPr>
        <w:rPr>
          <w:rFonts w:ascii="Segoe Print" w:hAnsi="Segoe Print"/>
          <w:b/>
        </w:rPr>
      </w:pPr>
      <w:r w:rsidRPr="00996EDB">
        <w:rPr>
          <w:rFonts w:ascii="Segoe Print" w:hAnsi="Segoe Print"/>
          <w:b/>
        </w:rPr>
        <w:t>ENGLISH:</w:t>
      </w:r>
    </w:p>
    <w:p w:rsidR="00DF16A7" w:rsidRDefault="00DF16A7">
      <w:pPr>
        <w:rPr>
          <w:rFonts w:ascii="Segoe Print" w:hAnsi="Segoe Print"/>
        </w:rPr>
      </w:pPr>
      <w:r>
        <w:rPr>
          <w:rFonts w:ascii="Segoe Print" w:hAnsi="Segoe Print"/>
        </w:rPr>
        <w:t>For this weeks’ home learning</w:t>
      </w:r>
      <w:r w:rsidR="00D52931">
        <w:rPr>
          <w:rFonts w:ascii="Segoe Print" w:hAnsi="Segoe Print"/>
        </w:rPr>
        <w:t xml:space="preserve"> we are focusing on writing – the children have a funny little video to watch</w:t>
      </w:r>
      <w:r w:rsidR="007F0C56">
        <w:rPr>
          <w:rFonts w:ascii="Segoe Print" w:hAnsi="Segoe Print"/>
        </w:rPr>
        <w:t xml:space="preserve">, which hopefully, </w:t>
      </w:r>
      <w:r w:rsidR="00D52931">
        <w:rPr>
          <w:rFonts w:ascii="Segoe Print" w:hAnsi="Segoe Print"/>
        </w:rPr>
        <w:t xml:space="preserve">will motivate them to put ‘pen to paper’. You will see that the first activity is </w:t>
      </w:r>
      <w:r w:rsidR="00594A5A">
        <w:rPr>
          <w:rFonts w:ascii="Segoe Print" w:hAnsi="Segoe Print"/>
        </w:rPr>
        <w:t>to be divided over two days; plan and rough draft on the first day and edit and rewrite on the second day. On day 3 I would like them to write up a descriptive paragra</w:t>
      </w:r>
      <w:r w:rsidR="007F0C56">
        <w:rPr>
          <w:rFonts w:ascii="Segoe Print" w:hAnsi="Segoe Print"/>
        </w:rPr>
        <w:t>ph/</w:t>
      </w:r>
      <w:r w:rsidR="00594A5A">
        <w:rPr>
          <w:rFonts w:ascii="Segoe Print" w:hAnsi="Segoe Print"/>
        </w:rPr>
        <w:t>sentences using a range of wow words</w:t>
      </w:r>
      <w:r w:rsidR="007F0C56">
        <w:rPr>
          <w:rFonts w:ascii="Segoe Print" w:hAnsi="Segoe Print"/>
        </w:rPr>
        <w:t xml:space="preserve">. </w:t>
      </w:r>
      <w:r w:rsidR="00996EDB">
        <w:rPr>
          <w:rFonts w:ascii="Segoe Print" w:hAnsi="Segoe Print"/>
        </w:rPr>
        <w:t>Day 4 is writing in some speech bubbles and Day 5 is creating a Sports commentary!</w:t>
      </w:r>
    </w:p>
    <w:p w:rsidR="00996EDB" w:rsidRDefault="00996EDB">
      <w:pPr>
        <w:rPr>
          <w:rFonts w:ascii="Segoe Print" w:hAnsi="Segoe Print"/>
        </w:rPr>
      </w:pPr>
      <w:r>
        <w:rPr>
          <w:rFonts w:ascii="Segoe Print" w:hAnsi="Segoe Print"/>
        </w:rPr>
        <w:t>Please don’t be alarmed by the amount of writing – if your child can only manage as few sentences then that is absolutely fine. If we were all in class as normal work would be differentiated so NO pressure.</w:t>
      </w:r>
    </w:p>
    <w:p w:rsidR="00996EDB" w:rsidRDefault="00996EDB">
      <w:pPr>
        <w:rPr>
          <w:rFonts w:ascii="Segoe Print" w:hAnsi="Segoe Print"/>
          <w:b/>
        </w:rPr>
      </w:pPr>
      <w:r w:rsidRPr="00996EDB">
        <w:rPr>
          <w:rFonts w:ascii="Segoe Print" w:hAnsi="Segoe Print"/>
          <w:b/>
        </w:rPr>
        <w:t>MATHS</w:t>
      </w:r>
      <w:r>
        <w:rPr>
          <w:rFonts w:ascii="Segoe Print" w:hAnsi="Segoe Print"/>
          <w:b/>
        </w:rPr>
        <w:t>:</w:t>
      </w:r>
    </w:p>
    <w:p w:rsidR="00996EDB" w:rsidRDefault="00996EDB">
      <w:pPr>
        <w:rPr>
          <w:rFonts w:ascii="Segoe Print" w:hAnsi="Segoe Print"/>
        </w:rPr>
      </w:pPr>
      <w:r w:rsidRPr="00996EDB">
        <w:rPr>
          <w:rFonts w:ascii="Segoe Print" w:hAnsi="Segoe Print"/>
        </w:rPr>
        <w:t xml:space="preserve">I have included 3 challenges for Fri </w:t>
      </w:r>
      <w:r>
        <w:rPr>
          <w:rFonts w:ascii="Segoe Print" w:hAnsi="Segoe Print"/>
        </w:rPr>
        <w:t>as White Rose have changed the layout of their home learning for this term. Let the children choose the number of challenges they want to try – might just be one.</w:t>
      </w:r>
    </w:p>
    <w:p w:rsidR="00996EDB" w:rsidRDefault="00996EDB">
      <w:pPr>
        <w:rPr>
          <w:rFonts w:ascii="Segoe Print" w:hAnsi="Segoe Print"/>
          <w:b/>
        </w:rPr>
      </w:pPr>
      <w:r w:rsidRPr="00996EDB">
        <w:rPr>
          <w:rFonts w:ascii="Segoe Print" w:hAnsi="Segoe Print"/>
          <w:b/>
        </w:rPr>
        <w:t>SCIENCE:</w:t>
      </w:r>
    </w:p>
    <w:p w:rsidR="00996EDB" w:rsidRDefault="006772E2">
      <w:pPr>
        <w:rPr>
          <w:rFonts w:ascii="Segoe Print" w:hAnsi="Segoe Print"/>
        </w:rPr>
      </w:pPr>
      <w:r w:rsidRPr="006772E2">
        <w:rPr>
          <w:rFonts w:ascii="Segoe Print" w:hAnsi="Segoe Print"/>
        </w:rPr>
        <w:t>Th</w:t>
      </w:r>
      <w:r>
        <w:rPr>
          <w:rFonts w:ascii="Segoe Print" w:hAnsi="Segoe Print"/>
        </w:rPr>
        <w:t>is week the children have 2 worksheets which will allow the children to share their knowledge.</w:t>
      </w:r>
    </w:p>
    <w:p w:rsidR="006772E2" w:rsidRDefault="006772E2">
      <w:pPr>
        <w:rPr>
          <w:rFonts w:ascii="Segoe Print" w:hAnsi="Segoe Print"/>
          <w:b/>
        </w:rPr>
      </w:pPr>
      <w:r w:rsidRPr="006772E2">
        <w:rPr>
          <w:rFonts w:ascii="Segoe Print" w:hAnsi="Segoe Print"/>
          <w:b/>
        </w:rPr>
        <w:t>GENERAL:</w:t>
      </w:r>
    </w:p>
    <w:p w:rsidR="006772E2" w:rsidRDefault="006772E2">
      <w:pPr>
        <w:rPr>
          <w:rFonts w:ascii="Segoe Print" w:hAnsi="Segoe Print"/>
        </w:rPr>
      </w:pPr>
      <w:r w:rsidRPr="006772E2">
        <w:rPr>
          <w:rFonts w:ascii="Segoe Print" w:hAnsi="Segoe Print"/>
        </w:rPr>
        <w:t>Please do look at the curriculum pages for ideas and suggestions for every subject should your child wish to have a go at something different</w:t>
      </w:r>
      <w:r>
        <w:rPr>
          <w:rFonts w:ascii="Segoe Print" w:hAnsi="Segoe Print"/>
        </w:rPr>
        <w:t>. I have put a few ideas on, both the History and the Art pages, so have a look…</w:t>
      </w:r>
    </w:p>
    <w:p w:rsidR="006772E2" w:rsidRDefault="006772E2">
      <w:pPr>
        <w:rPr>
          <w:rFonts w:ascii="Segoe Print" w:hAnsi="Segoe Print"/>
        </w:rPr>
      </w:pPr>
      <w:r>
        <w:rPr>
          <w:rFonts w:ascii="Segoe Print" w:hAnsi="Segoe Print"/>
        </w:rPr>
        <w:lastRenderedPageBreak/>
        <w:t>Take care and keep safe and don’t hesitate to email if you’re unsure of anything or need some support.</w:t>
      </w:r>
    </w:p>
    <w:p w:rsidR="006772E2" w:rsidRDefault="006772E2">
      <w:pPr>
        <w:rPr>
          <w:rFonts w:ascii="Segoe Print" w:hAnsi="Segoe Print"/>
        </w:rPr>
      </w:pPr>
      <w:hyperlink r:id="rId4" w:history="1">
        <w:r w:rsidRPr="002B6ECF">
          <w:rPr>
            <w:rStyle w:val="Hyperlink"/>
            <w:rFonts w:ascii="Segoe Print" w:hAnsi="Segoe Print"/>
          </w:rPr>
          <w:t>f.day@cheapsideschool.org.uk</w:t>
        </w:r>
      </w:hyperlink>
    </w:p>
    <w:p w:rsidR="006772E2" w:rsidRDefault="006772E2">
      <w:pPr>
        <w:rPr>
          <w:rFonts w:ascii="Segoe Print" w:hAnsi="Segoe Print"/>
        </w:rPr>
      </w:pPr>
      <w:r>
        <w:rPr>
          <w:rFonts w:ascii="Segoe Print" w:hAnsi="Segoe Print"/>
        </w:rPr>
        <w:t>Kind regards,</w:t>
      </w:r>
    </w:p>
    <w:p w:rsidR="006772E2" w:rsidRPr="006772E2" w:rsidRDefault="006772E2">
      <w:pPr>
        <w:rPr>
          <w:rFonts w:ascii="Segoe Print" w:hAnsi="Segoe Print"/>
        </w:rPr>
      </w:pPr>
      <w:r>
        <w:rPr>
          <w:rFonts w:ascii="Segoe Print" w:hAnsi="Segoe Print"/>
        </w:rPr>
        <w:t>Fiona Day</w:t>
      </w:r>
      <w:bookmarkStart w:id="0" w:name="_GoBack"/>
      <w:bookmarkEnd w:id="0"/>
    </w:p>
    <w:p w:rsidR="006772E2" w:rsidRPr="006772E2" w:rsidRDefault="006772E2">
      <w:pPr>
        <w:rPr>
          <w:rFonts w:ascii="Segoe Print" w:hAnsi="Segoe Print"/>
        </w:rPr>
      </w:pPr>
    </w:p>
    <w:sectPr w:rsidR="006772E2" w:rsidRPr="00677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35B"/>
    <w:rsid w:val="000C135B"/>
    <w:rsid w:val="00594A5A"/>
    <w:rsid w:val="006772E2"/>
    <w:rsid w:val="006A74C6"/>
    <w:rsid w:val="007F0C56"/>
    <w:rsid w:val="00996EDB"/>
    <w:rsid w:val="00D52931"/>
    <w:rsid w:val="00DF1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B7263"/>
  <w15:chartTrackingRefBased/>
  <w15:docId w15:val="{DACF2E6C-7891-4E7B-BF97-37CB31786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2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day@cheapsideschool.org.uk"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0B311C17D4304F9C71F082F2810203" ma:contentTypeVersion="12" ma:contentTypeDescription="Create a new document." ma:contentTypeScope="" ma:versionID="ec29648d92f3db64b80aeb195af69bd1">
  <xsd:schema xmlns:xsd="http://www.w3.org/2001/XMLSchema" xmlns:xs="http://www.w3.org/2001/XMLSchema" xmlns:p="http://schemas.microsoft.com/office/2006/metadata/properties" xmlns:ns2="30227bce-33e0-4921-afc1-a89521c5466f" xmlns:ns3="7196d613-9c3b-44a3-b0ed-fac20461e46d" targetNamespace="http://schemas.microsoft.com/office/2006/metadata/properties" ma:root="true" ma:fieldsID="df8ad0ec20889e8d2e0372d8be17dbb8" ns2:_="" ns3:_="">
    <xsd:import namespace="30227bce-33e0-4921-afc1-a89521c5466f"/>
    <xsd:import namespace="7196d613-9c3b-44a3-b0ed-fac20461e46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227bce-33e0-4921-afc1-a89521c5466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96d613-9c3b-44a3-b0ed-fac20461e46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ECBB6A-5009-43A2-9AA2-009AE8E7AA89}"/>
</file>

<file path=customXml/itemProps2.xml><?xml version="1.0" encoding="utf-8"?>
<ds:datastoreItem xmlns:ds="http://schemas.openxmlformats.org/officeDocument/2006/customXml" ds:itemID="{02682D6B-42D4-405D-B8BB-7E8BFC6A3999}"/>
</file>

<file path=customXml/itemProps3.xml><?xml version="1.0" encoding="utf-8"?>
<ds:datastoreItem xmlns:ds="http://schemas.openxmlformats.org/officeDocument/2006/customXml" ds:itemID="{984C550A-4056-4CB2-AB67-8CD4792A5992}"/>
</file>

<file path=docProps/app.xml><?xml version="1.0" encoding="utf-8"?>
<Properties xmlns="http://schemas.openxmlformats.org/officeDocument/2006/extended-properties" xmlns:vt="http://schemas.openxmlformats.org/officeDocument/2006/docPropsVTypes">
  <Template>8863E58A</Template>
  <TotalTime>74</TotalTime>
  <Pages>2</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Day</dc:creator>
  <cp:keywords/>
  <dc:description/>
  <cp:lastModifiedBy>Fiona Day</cp:lastModifiedBy>
  <cp:revision>1</cp:revision>
  <dcterms:created xsi:type="dcterms:W3CDTF">2020-06-04T07:56:00Z</dcterms:created>
  <dcterms:modified xsi:type="dcterms:W3CDTF">2020-06-04T09:10:00Z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0x0101009A0B311C17D4304F9C71F082F2810203</vt:lpwstr>
  </property>
</Properties>
</file>