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275" w:rsidRDefault="00387275" w:rsidP="00387275">
      <w:pPr>
        <w:tabs>
          <w:tab w:val="left" w:pos="112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24960" behindDoc="1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11430</wp:posOffset>
            </wp:positionV>
            <wp:extent cx="5648325" cy="158949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6513" cy="159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3936" behindDoc="1" locked="0" layoutInCell="1" allowOverlap="1" wp14:anchorId="208A0F74" wp14:editId="6B7F8C5C">
            <wp:simplePos x="0" y="0"/>
            <wp:positionH relativeFrom="column">
              <wp:posOffset>-657225</wp:posOffset>
            </wp:positionH>
            <wp:positionV relativeFrom="paragraph">
              <wp:posOffset>144780</wp:posOffset>
            </wp:positionV>
            <wp:extent cx="1085433" cy="9620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433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:rsidR="00387275" w:rsidRPr="00387275" w:rsidRDefault="00387275" w:rsidP="00387275"/>
    <w:p w:rsidR="00387275" w:rsidRPr="00387275" w:rsidRDefault="00387275" w:rsidP="00387275"/>
    <w:p w:rsidR="00387275" w:rsidRPr="00387275" w:rsidRDefault="00387275" w:rsidP="00387275"/>
    <w:p w:rsidR="00387275" w:rsidRPr="00387275" w:rsidRDefault="00387275" w:rsidP="00387275"/>
    <w:p w:rsidR="00387275" w:rsidRDefault="00387275" w:rsidP="00387275">
      <w:r>
        <w:rPr>
          <w:noProof/>
          <w:lang w:eastAsia="en-GB"/>
        </w:rPr>
        <w:drawing>
          <wp:anchor distT="0" distB="0" distL="114300" distR="114300" simplePos="0" relativeHeight="2516259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868045"/>
            <wp:effectExtent l="0" t="0" r="254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8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7275" w:rsidRDefault="00387275" w:rsidP="00387275"/>
    <w:p w:rsidR="00387275" w:rsidRPr="00387275" w:rsidRDefault="00387275" w:rsidP="00387275"/>
    <w:p w:rsidR="00387275" w:rsidRDefault="00387275" w:rsidP="00387275"/>
    <w:p w:rsidR="004D2D39" w:rsidRPr="00387275" w:rsidRDefault="00387275" w:rsidP="00387275">
      <w:pPr>
        <w:tabs>
          <w:tab w:val="left" w:pos="5775"/>
        </w:tabs>
        <w:rPr>
          <w:b/>
          <w:sz w:val="28"/>
          <w:u w:val="single"/>
        </w:rPr>
      </w:pPr>
      <w:r w:rsidRPr="00387275">
        <w:rPr>
          <w:b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34176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331470</wp:posOffset>
                </wp:positionV>
                <wp:extent cx="2360930" cy="254317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431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7275" w:rsidRPr="00387275" w:rsidRDefault="00387275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387275">
                              <w:rPr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do I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to 60 to make 100?</w:t>
                            </w:r>
                          </w:p>
                          <w:p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is 100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take away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60?</w:t>
                            </w:r>
                          </w:p>
                          <w:p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is 70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minus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40?</w:t>
                            </w:r>
                          </w:p>
                          <w:p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What is 20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50?</w:t>
                            </w:r>
                          </w:p>
                          <w:p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 xml:space="preserve">How many 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>more than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60 is 100?</w:t>
                            </w:r>
                          </w:p>
                          <w:p w:rsidR="00387275" w:rsidRPr="00387275" w:rsidRDefault="00387275">
                            <w:pPr>
                              <w:rPr>
                                <w:color w:val="FF0000"/>
                              </w:rPr>
                            </w:pPr>
                            <w:r w:rsidRPr="00387275">
                              <w:rPr>
                                <w:color w:val="FF0000"/>
                              </w:rPr>
                              <w:t>What is the</w:t>
                            </w:r>
                            <w:r w:rsidRPr="00387275">
                              <w:rPr>
                                <w:b/>
                                <w:color w:val="FF0000"/>
                              </w:rPr>
                              <w:t xml:space="preserve"> difference</w:t>
                            </w:r>
                            <w:r w:rsidRPr="00387275">
                              <w:rPr>
                                <w:color w:val="FF0000"/>
                              </w:rPr>
                              <w:t xml:space="preserve"> between 50 and 30?</w:t>
                            </w:r>
                          </w:p>
                          <w:p w:rsidR="00387275" w:rsidRDefault="00387275"/>
                          <w:p w:rsidR="00387275" w:rsidRDefault="0038727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5pt;margin-top:26.1pt;width:185.9pt;height:200.25pt;z-index:25163417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" fillcolor="white [3201]" strokecolor="red" strokeweight="2pt">
                <v:textbox>
                  <w:txbxContent>
                    <w:p w:rsidR="00387275" w:rsidRPr="00387275" w:rsidRDefault="00387275">
                      <w:pPr>
                        <w:rPr>
                          <w:color w:val="FF0000"/>
                          <w:u w:val="single"/>
                        </w:rPr>
                      </w:pPr>
                      <w:r w:rsidRPr="00387275">
                        <w:rPr>
                          <w:color w:val="FF0000"/>
                          <w:u w:val="single"/>
                        </w:rPr>
                        <w:t>Key Vocabulary</w:t>
                      </w:r>
                    </w:p>
                    <w:p w:rsidR="00387275" w:rsidRPr="00387275" w:rsidRDefault="00387275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do I </w:t>
                      </w:r>
                      <w:r w:rsidRPr="00387275">
                        <w:rPr>
                          <w:b/>
                          <w:color w:val="FF0000"/>
                        </w:rPr>
                        <w:t>add</w:t>
                      </w:r>
                      <w:r w:rsidRPr="00387275">
                        <w:rPr>
                          <w:color w:val="FF0000"/>
                        </w:rPr>
                        <w:t xml:space="preserve"> to 60 to make 100?</w:t>
                      </w:r>
                    </w:p>
                    <w:p w:rsidR="00387275" w:rsidRPr="00387275" w:rsidRDefault="00387275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is 100 </w:t>
                      </w:r>
                      <w:r w:rsidRPr="00387275">
                        <w:rPr>
                          <w:b/>
                          <w:color w:val="FF0000"/>
                        </w:rPr>
                        <w:t>take away</w:t>
                      </w:r>
                      <w:r w:rsidRPr="00387275">
                        <w:rPr>
                          <w:color w:val="FF0000"/>
                        </w:rPr>
                        <w:t xml:space="preserve"> 60?</w:t>
                      </w:r>
                    </w:p>
                    <w:p w:rsidR="00387275" w:rsidRPr="00387275" w:rsidRDefault="00387275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is 70 </w:t>
                      </w:r>
                      <w:r w:rsidRPr="00387275">
                        <w:rPr>
                          <w:b/>
                          <w:color w:val="FF0000"/>
                        </w:rPr>
                        <w:t>minus</w:t>
                      </w:r>
                      <w:r w:rsidRPr="00387275">
                        <w:rPr>
                          <w:color w:val="FF0000"/>
                        </w:rPr>
                        <w:t xml:space="preserve"> 40?</w:t>
                      </w:r>
                    </w:p>
                    <w:p w:rsidR="00387275" w:rsidRPr="00387275" w:rsidRDefault="00387275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What is 20 </w:t>
                      </w:r>
                      <w:r w:rsidRPr="00387275">
                        <w:rPr>
                          <w:b/>
                          <w:color w:val="FF0000"/>
                        </w:rPr>
                        <w:t>less than</w:t>
                      </w:r>
                      <w:r w:rsidRPr="00387275">
                        <w:rPr>
                          <w:color w:val="FF0000"/>
                        </w:rPr>
                        <w:t xml:space="preserve"> 50?</w:t>
                      </w:r>
                    </w:p>
                    <w:p w:rsidR="00387275" w:rsidRPr="00387275" w:rsidRDefault="00387275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 xml:space="preserve">How many </w:t>
                      </w:r>
                      <w:r w:rsidRPr="00387275">
                        <w:rPr>
                          <w:b/>
                          <w:color w:val="FF0000"/>
                        </w:rPr>
                        <w:t>more than</w:t>
                      </w:r>
                      <w:r w:rsidRPr="00387275">
                        <w:rPr>
                          <w:color w:val="FF0000"/>
                        </w:rPr>
                        <w:t xml:space="preserve"> 60 is 100?</w:t>
                      </w:r>
                    </w:p>
                    <w:p w:rsidR="00387275" w:rsidRPr="00387275" w:rsidRDefault="00387275">
                      <w:pPr>
                        <w:rPr>
                          <w:color w:val="FF0000"/>
                        </w:rPr>
                      </w:pPr>
                      <w:r w:rsidRPr="00387275">
                        <w:rPr>
                          <w:color w:val="FF0000"/>
                        </w:rPr>
                        <w:t>What is the</w:t>
                      </w:r>
                      <w:r w:rsidRPr="00387275">
                        <w:rPr>
                          <w:b/>
                          <w:color w:val="FF0000"/>
                        </w:rPr>
                        <w:t xml:space="preserve"> difference</w:t>
                      </w:r>
                      <w:r w:rsidRPr="00387275">
                        <w:rPr>
                          <w:color w:val="FF0000"/>
                        </w:rPr>
                        <w:t xml:space="preserve"> between 50 and 30?</w:t>
                      </w:r>
                    </w:p>
                    <w:p w:rsidR="00387275" w:rsidRDefault="00387275"/>
                    <w:p w:rsidR="00387275" w:rsidRDefault="00387275"/>
                  </w:txbxContent>
                </v:textbox>
                <w10:wrap type="square"/>
              </v:shape>
            </w:pict>
          </mc:Fallback>
        </mc:AlternateContent>
      </w:r>
      <w:r w:rsidRPr="00387275">
        <w:rPr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311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255905</wp:posOffset>
            </wp:positionV>
            <wp:extent cx="1790700" cy="2743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87275">
        <w:rPr>
          <w:b/>
          <w:sz w:val="28"/>
          <w:u w:val="single"/>
        </w:rPr>
        <w:t>Some Examples</w:t>
      </w:r>
    </w:p>
    <w:p w:rsidR="00387275" w:rsidRDefault="00387275" w:rsidP="00387275"/>
    <w:p w:rsidR="00387275" w:rsidRPr="00387275" w:rsidRDefault="00387275" w:rsidP="00387275"/>
    <w:p w:rsidR="00387275" w:rsidRPr="00387275" w:rsidRDefault="00387275" w:rsidP="00387275"/>
    <w:p w:rsidR="00387275" w:rsidRPr="00387275" w:rsidRDefault="00387275" w:rsidP="00387275"/>
    <w:p w:rsidR="00387275" w:rsidRPr="00387275" w:rsidRDefault="00387275" w:rsidP="00387275"/>
    <w:p w:rsidR="00387275" w:rsidRPr="00387275" w:rsidRDefault="00387275" w:rsidP="00387275"/>
    <w:p w:rsidR="00387275" w:rsidRPr="00387275" w:rsidRDefault="00387275" w:rsidP="00387275"/>
    <w:p w:rsidR="00387275" w:rsidRPr="00387275" w:rsidRDefault="00387275" w:rsidP="00387275"/>
    <w:p w:rsidR="00466C18" w:rsidRDefault="00466C18" w:rsidP="00466C18"/>
    <w:p w:rsidR="00466C18" w:rsidRPr="001B4BD0" w:rsidRDefault="00466C18" w:rsidP="00466C18">
      <w:pPr>
        <w:rPr>
          <w:b/>
          <w:u w:val="single"/>
        </w:rPr>
      </w:pPr>
      <w:r w:rsidRPr="001B4BD0">
        <w:rPr>
          <w:b/>
          <w:u w:val="single"/>
        </w:rPr>
        <w:t>Top Tips</w:t>
      </w:r>
    </w:p>
    <w:p w:rsidR="00466C18" w:rsidRDefault="00466C18" w:rsidP="00466C18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1B4BD0">
        <w:rPr>
          <w:b/>
        </w:rPr>
        <w:t>little</w:t>
      </w:r>
      <w:r>
        <w:t xml:space="preserve"> and </w:t>
      </w:r>
      <w:r w:rsidRPr="001B4BD0">
        <w:rPr>
          <w:b/>
        </w:rPr>
        <w:t>often</w:t>
      </w:r>
      <w:r>
        <w:t xml:space="preserve">. Use time wisely. Can you practise these KIRFs while walking to school or during a car journey? You </w:t>
      </w:r>
      <w:r w:rsidR="007A60D2">
        <w:t>do not</w:t>
      </w:r>
      <w:r>
        <w:t xml:space="preserve"> need </w:t>
      </w:r>
      <w:r w:rsidR="007A60D2">
        <w:t>to</w:t>
      </w:r>
      <w:r>
        <w:t xml:space="preserve"> practise them all at once: perhaps you could have a fact family of the day.</w:t>
      </w:r>
    </w:p>
    <w:p w:rsidR="00466C18" w:rsidRDefault="00466C18" w:rsidP="00466C18">
      <w:pPr>
        <w:pStyle w:val="ListParagraph"/>
        <w:numPr>
          <w:ilvl w:val="0"/>
          <w:numId w:val="1"/>
        </w:numPr>
      </w:pPr>
      <w:r>
        <w:t>Buy one get three free – if your child knows one fact (e.g. 30 + 40 = 70) can they tell you the other three facts in the same fact family?</w:t>
      </w:r>
    </w:p>
    <w:p w:rsidR="00466C18" w:rsidRDefault="00466C18" w:rsidP="00466C18">
      <w:pPr>
        <w:pStyle w:val="ListParagraph"/>
        <w:numPr>
          <w:ilvl w:val="0"/>
          <w:numId w:val="1"/>
        </w:numPr>
      </w:pPr>
      <w:r>
        <w:t>Use number bonds to 10 – How can number bonds to 10 hep you work out number bonds to 100?</w:t>
      </w:r>
    </w:p>
    <w:p w:rsidR="00466C18" w:rsidRDefault="00466C18" w:rsidP="00466C18">
      <w:pPr>
        <w:pStyle w:val="ListParagraph"/>
        <w:numPr>
          <w:ilvl w:val="0"/>
          <w:numId w:val="1"/>
        </w:numPr>
      </w:pPr>
      <w:r>
        <w:t xml:space="preserve">Play games – there are missing number questions at </w:t>
      </w:r>
      <w:hyperlink r:id="rId9" w:history="1">
        <w:r w:rsidRPr="003911B4">
          <w:rPr>
            <w:rStyle w:val="Hyperlink"/>
          </w:rPr>
          <w:t>www.conkermaths.com</w:t>
        </w:r>
      </w:hyperlink>
      <w:r>
        <w:t xml:space="preserve">. See how many questions you can answer in just 90 seconds. There is also a number bond pair game to play. </w:t>
      </w:r>
    </w:p>
    <w:p w:rsidR="00387275" w:rsidRDefault="00387275" w:rsidP="00387275">
      <w:pPr>
        <w:ind w:firstLine="720"/>
      </w:pPr>
    </w:p>
    <w:p w:rsidR="00466C18" w:rsidRDefault="00466C18" w:rsidP="00387275">
      <w:pPr>
        <w:ind w:firstLine="720"/>
      </w:pPr>
    </w:p>
    <w:p w:rsidR="00466C18" w:rsidRPr="00466C18" w:rsidRDefault="00333EC1" w:rsidP="00387275">
      <w:pPr>
        <w:ind w:firstLine="720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335915</wp:posOffset>
            </wp:positionV>
            <wp:extent cx="2351405" cy="48577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326390</wp:posOffset>
                </wp:positionV>
                <wp:extent cx="2228850" cy="254317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543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BC7049D" id="Rectangle 11" o:spid="_x0000_s1026" style="position:absolute;margin-left:1.5pt;margin-top:25.7pt;width:175.5pt;height:200.25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" filled="f" strokecolor="#7030a0" strokeweight="2pt"/>
            </w:pict>
          </mc:Fallback>
        </mc:AlternateContent>
      </w:r>
      <w:r w:rsidR="00466C18" w:rsidRPr="00466C18">
        <w:rPr>
          <w:b/>
          <w:u w:val="single"/>
        </w:rPr>
        <w:t>Make it Real!</w:t>
      </w:r>
    </w:p>
    <w:p w:rsidR="00466C18" w:rsidRDefault="00192392" w:rsidP="00387275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630555</wp:posOffset>
            </wp:positionV>
            <wp:extent cx="2266950" cy="1915795"/>
            <wp:effectExtent l="0" t="0" r="0" b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>
                <wp:simplePos x="0" y="0"/>
                <wp:positionH relativeFrom="column">
                  <wp:posOffset>3219450</wp:posOffset>
                </wp:positionH>
                <wp:positionV relativeFrom="paragraph">
                  <wp:posOffset>12700</wp:posOffset>
                </wp:positionV>
                <wp:extent cx="3286125" cy="13335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1333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392" w:rsidRDefault="00192392">
                            <w:r>
                              <w:t>If I put 60 pence into my piggy bank, how much more do I need to put in to make it £1?</w:t>
                            </w:r>
                          </w:p>
                          <w:p w:rsid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40 pence!        How do you know? </w:t>
                            </w:r>
                          </w:p>
                          <w:p w:rsidR="00192392" w:rsidRP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 Because £1 is equal to 100 pennies and 100 subtract 60 is 40.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left:0;text-align:left;margin-left:253.5pt;margin-top:1pt;width:258.75pt;height:105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" fillcolor="white [3201]" strokecolor="black [3200]" strokeweight="2pt">
                <v:textbox>
                  <w:txbxContent>
                    <w:p w:rsidR="00192392" w:rsidRDefault="00192392">
                      <w:r>
                        <w:t>If I put 60 pence into my piggy bank, how much more do I need to put in to make it £1?</w:t>
                      </w:r>
                    </w:p>
                    <w:p w:rsidR="00192392" w:rsidRDefault="00192392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 xml:space="preserve">40 pence!        How do you know? </w:t>
                      </w:r>
                    </w:p>
                    <w:p w:rsidR="00192392" w:rsidRPr="00192392" w:rsidRDefault="00192392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 xml:space="preserve"> Because £1 is equal to 100 pennies and 100 subtract 60 is 40.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5731510</wp:posOffset>
            </wp:positionH>
            <wp:positionV relativeFrom="paragraph">
              <wp:posOffset>231775</wp:posOffset>
            </wp:positionV>
            <wp:extent cx="495300" cy="4953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C14" w:rsidRDefault="00526C14" w:rsidP="00192392">
      <w:pPr>
        <w:ind w:firstLine="720"/>
      </w:pPr>
      <w:r>
        <w:tab/>
      </w:r>
    </w:p>
    <w:p w:rsidR="00526C14" w:rsidRDefault="00526C14" w:rsidP="00526C14"/>
    <w:p w:rsidR="00333EC1" w:rsidRDefault="00333EC1" w:rsidP="00526C14">
      <w:r>
        <w:rPr>
          <w:noProof/>
          <w:lang w:eastAsia="en-GB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5226685</wp:posOffset>
            </wp:positionH>
            <wp:positionV relativeFrom="paragraph">
              <wp:posOffset>1338580</wp:posOffset>
            </wp:positionV>
            <wp:extent cx="676275" cy="514350"/>
            <wp:effectExtent l="0" t="0" r="952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843915</wp:posOffset>
                </wp:positionV>
                <wp:extent cx="3267075" cy="1626870"/>
                <wp:effectExtent l="0" t="0" r="28575" b="1143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6268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392" w:rsidRDefault="00192392">
                            <w:r>
                              <w:t>There are 100 pages in my book. I have read 30 of them; how many pages do I have left until I have finished the book?</w:t>
                            </w:r>
                          </w:p>
                          <w:p w:rsid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 w:rsidRPr="00192392">
                              <w:rPr>
                                <w:i/>
                                <w:color w:val="00B0F0"/>
                              </w:rPr>
                              <w:t xml:space="preserve">70 pages!   Explain why.  </w:t>
                            </w:r>
                          </w:p>
                          <w:p w:rsidR="00192392" w:rsidRPr="00192392" w:rsidRDefault="00192392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 w:rsidRPr="00192392">
                              <w:rPr>
                                <w:i/>
                                <w:color w:val="00B0F0"/>
                              </w:rPr>
                              <w:t>Because 100 take away 30 is 70 and 70 plus 30 is the same as 100.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8" type="#_x0000_t202" style="position:absolute;margin-left:246.75pt;margin-top:66.45pt;width:257.25pt;height:128.1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" fillcolor="white [3201]" strokecolor="#4bacc6 [3208]" strokeweight="2pt">
                <v:textbox>
                  <w:txbxContent>
                    <w:p w:rsidR="00192392" w:rsidRDefault="00192392">
                      <w:r>
                        <w:t>There are 100 pages in my book. I have read 30 of them; how many pages do I have left until I have finished the book?</w:t>
                      </w:r>
                    </w:p>
                    <w:p w:rsidR="00192392" w:rsidRDefault="00192392">
                      <w:pPr>
                        <w:rPr>
                          <w:i/>
                          <w:color w:val="00B0F0"/>
                        </w:rPr>
                      </w:pPr>
                      <w:proofErr w:type="gramStart"/>
                      <w:r w:rsidRPr="00192392">
                        <w:rPr>
                          <w:i/>
                          <w:color w:val="00B0F0"/>
                        </w:rPr>
                        <w:t>70</w:t>
                      </w:r>
                      <w:proofErr w:type="gramEnd"/>
                      <w:r w:rsidRPr="00192392">
                        <w:rPr>
                          <w:i/>
                          <w:color w:val="00B0F0"/>
                        </w:rPr>
                        <w:t xml:space="preserve"> pages!   Explain why.  </w:t>
                      </w:r>
                    </w:p>
                    <w:p w:rsidR="00192392" w:rsidRPr="00192392" w:rsidRDefault="00192392">
                      <w:pPr>
                        <w:rPr>
                          <w:i/>
                          <w:color w:val="00B0F0"/>
                        </w:rPr>
                      </w:pPr>
                      <w:r w:rsidRPr="00192392">
                        <w:rPr>
                          <w:i/>
                          <w:color w:val="00B0F0"/>
                        </w:rPr>
                        <w:t>Because 100 take away 30 is 70 and 70 plus 30 is the same as 100.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23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1747520</wp:posOffset>
                </wp:positionV>
                <wp:extent cx="3294380" cy="666750"/>
                <wp:effectExtent l="57150" t="38100" r="77470" b="952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2392" w:rsidRPr="00333EC1" w:rsidRDefault="00192392">
                            <w:pPr>
                              <w:rPr>
                                <w:b/>
                                <w:color w:val="00B050"/>
                              </w:rPr>
                            </w:pPr>
                            <w:r w:rsidRPr="00333EC1">
                              <w:rPr>
                                <w:b/>
                                <w:color w:val="00B050"/>
                              </w:rPr>
                              <w:t>Remind children that if they know 6 + 3 = 9 then they also know that 3 +6 =9, 60 + 30 = 90, and that 600 +300 = 900.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9" type="#_x0000_t202" style="position:absolute;margin-left:-36pt;margin-top:137.6pt;width:259.4pt;height:52.5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192392" w:rsidRPr="00333EC1" w:rsidRDefault="00192392">
                      <w:pPr>
                        <w:rPr>
                          <w:b/>
                          <w:color w:val="00B050"/>
                        </w:rPr>
                      </w:pPr>
                      <w:r w:rsidRPr="00333EC1">
                        <w:rPr>
                          <w:b/>
                          <w:color w:val="00B050"/>
                        </w:rPr>
                        <w:t>Remind children that if they know 6 + 3 = 9 then they also know that 3 +6 =9, 60 + 30 = 90, and that 600 +300 = 900.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33EC1" w:rsidRPr="00333EC1" w:rsidRDefault="00333EC1" w:rsidP="00333EC1"/>
    <w:p w:rsidR="00333EC1" w:rsidRPr="00333EC1" w:rsidRDefault="00333EC1" w:rsidP="00333EC1"/>
    <w:p w:rsidR="00333EC1" w:rsidRPr="00333EC1" w:rsidRDefault="00333EC1" w:rsidP="00333EC1"/>
    <w:p w:rsidR="00333EC1" w:rsidRPr="00333EC1" w:rsidRDefault="00333EC1" w:rsidP="00333EC1"/>
    <w:p w:rsidR="00333EC1" w:rsidRPr="00333EC1" w:rsidRDefault="00333EC1" w:rsidP="00333EC1"/>
    <w:p w:rsidR="00333EC1" w:rsidRDefault="00333EC1" w:rsidP="00333EC1">
      <w:pPr>
        <w:rPr>
          <w:b/>
          <w:u w:val="single"/>
        </w:rPr>
      </w:pPr>
      <w:r w:rsidRPr="00333EC1">
        <w:rPr>
          <w:b/>
          <w:u w:val="single"/>
        </w:rPr>
        <w:t>Make it Fun!</w:t>
      </w:r>
    </w:p>
    <w:p w:rsidR="00333EC1" w:rsidRDefault="00333EC1" w:rsidP="00333EC1">
      <w:r w:rsidRPr="00333EC1">
        <w:rPr>
          <w:b/>
        </w:rPr>
        <w:t xml:space="preserve">Call out! </w:t>
      </w:r>
      <w:r w:rsidRPr="00333EC1">
        <w:t xml:space="preserve">Tap a number of regular beats. Ask the child to count silently in </w:t>
      </w:r>
      <w:r w:rsidR="007A60D2" w:rsidRPr="00333EC1">
        <w:t>tens;</w:t>
      </w:r>
      <w:r w:rsidRPr="00333EC1">
        <w:t xml:space="preserve"> calling out the number you stop on.</w:t>
      </w:r>
    </w:p>
    <w:p w:rsidR="00333EC1" w:rsidRDefault="00333EC1" w:rsidP="00333EC1">
      <w:r>
        <w:rPr>
          <w:noProof/>
          <w:lang w:eastAsia="en-GB"/>
        </w:rPr>
        <w:drawing>
          <wp:anchor distT="0" distB="0" distL="114300" distR="114300" simplePos="0" relativeHeight="251691520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389890</wp:posOffset>
            </wp:positionV>
            <wp:extent cx="695325" cy="668655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68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33EC1">
        <w:rPr>
          <w:b/>
        </w:rPr>
        <w:t xml:space="preserve">What’s hidden? </w:t>
      </w:r>
      <w:r>
        <w:t>Have a bag of ten ten</w:t>
      </w:r>
      <w:r w:rsidRPr="00333EC1">
        <w:t xml:space="preserve"> pence pieces. Ask the child to select a random number of coins from the bag and quickly call out the change from a pound. Check by looking</w:t>
      </w:r>
      <w:r w:rsidR="007A60D2">
        <w:t xml:space="preserve"> at</w:t>
      </w:r>
      <w:r w:rsidRPr="00333EC1">
        <w:t xml:space="preserve"> how many coins are left in the bag.</w:t>
      </w:r>
      <w:r w:rsidRPr="00333EC1">
        <w:rPr>
          <w:noProof/>
          <w:lang w:eastAsia="en-GB"/>
        </w:rPr>
        <w:t xml:space="preserve"> </w:t>
      </w:r>
    </w:p>
    <w:p w:rsidR="00333EC1" w:rsidRPr="00333EC1" w:rsidRDefault="00333EC1" w:rsidP="00333EC1"/>
    <w:p w:rsidR="00333EC1" w:rsidRDefault="00333EC1" w:rsidP="00333EC1">
      <w:r>
        <w:rPr>
          <w:noProof/>
          <w:lang w:eastAsia="en-GB"/>
        </w:rPr>
        <w:drawing>
          <wp:anchor distT="0" distB="0" distL="114300" distR="114300" simplePos="0" relativeHeight="251689472" behindDoc="0" locked="0" layoutInCell="1" allowOverlap="1" wp14:anchorId="0FDC8366" wp14:editId="19A9AA9C">
            <wp:simplePos x="0" y="0"/>
            <wp:positionH relativeFrom="column">
              <wp:posOffset>4038600</wp:posOffset>
            </wp:positionH>
            <wp:positionV relativeFrom="paragraph">
              <wp:posOffset>254635</wp:posOffset>
            </wp:positionV>
            <wp:extent cx="640549" cy="561975"/>
            <wp:effectExtent l="0" t="0" r="762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549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2627">
        <w:rPr>
          <w:b/>
        </w:rPr>
        <w:t>Playing cards</w:t>
      </w:r>
      <w:r>
        <w:t xml:space="preserve"> Remove picture cards from the pack. Hold up a card and child replies with the number needed to equal 100. 2 becomes worth 20, 4 becomes 40 etc.  </w:t>
      </w:r>
    </w:p>
    <w:p w:rsidR="00333EC1" w:rsidRDefault="00333EC1" w:rsidP="00333EC1">
      <w:pPr>
        <w:rPr>
          <w:b/>
        </w:rPr>
      </w:pPr>
    </w:p>
    <w:p w:rsidR="00333EC1" w:rsidRDefault="00333EC1" w:rsidP="00333EC1">
      <w:r>
        <w:rPr>
          <w:noProof/>
          <w:lang w:eastAsia="en-GB"/>
        </w:rPr>
        <w:drawing>
          <wp:anchor distT="0" distB="0" distL="114300" distR="114300" simplePos="0" relativeHeight="251688448" behindDoc="0" locked="0" layoutInCell="1" allowOverlap="1" wp14:anchorId="1D02F240" wp14:editId="151430FB">
            <wp:simplePos x="0" y="0"/>
            <wp:positionH relativeFrom="column">
              <wp:posOffset>5429250</wp:posOffset>
            </wp:positionH>
            <wp:positionV relativeFrom="paragraph">
              <wp:posOffset>163195</wp:posOffset>
            </wp:positionV>
            <wp:extent cx="352425" cy="342900"/>
            <wp:effectExtent l="0" t="0" r="952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2627">
        <w:rPr>
          <w:b/>
        </w:rPr>
        <w:t>Songs and rhymes</w:t>
      </w:r>
      <w:r>
        <w:t xml:space="preserve"> There are lots of songs available to support number bonds e.g. 10 green bottles or 10 in a bed. </w:t>
      </w:r>
      <w:r w:rsidRPr="00C22627">
        <w:rPr>
          <w:b/>
        </w:rPr>
        <w:t>Play online</w:t>
      </w:r>
      <w:r>
        <w:t xml:space="preserve"> you can play number bond games online at </w:t>
      </w:r>
      <w:hyperlink r:id="rId17" w:history="1">
        <w:r w:rsidRPr="003911B4">
          <w:rPr>
            <w:rStyle w:val="Hyperlink"/>
          </w:rPr>
          <w:t>www.conkermaths.com</w:t>
        </w:r>
      </w:hyperlink>
      <w:r>
        <w:t xml:space="preserve">. </w:t>
      </w:r>
    </w:p>
    <w:p w:rsidR="00333EC1" w:rsidRPr="00C22627" w:rsidRDefault="00333EC1" w:rsidP="00333EC1">
      <w:r w:rsidRPr="00C22627">
        <w:rPr>
          <w:b/>
        </w:rPr>
        <w:t>Timed Games</w:t>
      </w:r>
      <w:r>
        <w:t xml:space="preserve"> How well are you doing? How many questions can you answer in 2 minutes? Can you beat your own record?</w:t>
      </w:r>
    </w:p>
    <w:p w:rsidR="00466C18" w:rsidRPr="00333EC1" w:rsidRDefault="00466C18" w:rsidP="00333EC1"/>
    <w:sectPr w:rsidR="00466C18" w:rsidRPr="00333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D7397"/>
    <w:multiLevelType w:val="hybridMultilevel"/>
    <w:tmpl w:val="57385466"/>
    <w:lvl w:ilvl="0" w:tplc="E44CECA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75"/>
    <w:rsid w:val="00192392"/>
    <w:rsid w:val="00333EC1"/>
    <w:rsid w:val="00387275"/>
    <w:rsid w:val="00466C18"/>
    <w:rsid w:val="004D2D39"/>
    <w:rsid w:val="00526C14"/>
    <w:rsid w:val="007A60D2"/>
    <w:rsid w:val="007D3864"/>
    <w:rsid w:val="00EC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2924DE-DAB8-406D-B1D8-120153DC3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C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C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://www.conkermaths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kermaths.com" TargetMode="External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E125DB90</Template>
  <TotalTime>0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Fiona Day</cp:lastModifiedBy>
  <cp:revision>2</cp:revision>
  <dcterms:created xsi:type="dcterms:W3CDTF">2021-06-07T17:23:00Z</dcterms:created>
  <dcterms:modified xsi:type="dcterms:W3CDTF">2021-06-07T17:23:00Z</dcterms:modified>
</cp:coreProperties>
</file>