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1E5" w:rsidRDefault="00F351A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1476375</wp:posOffset>
                </wp:positionV>
                <wp:extent cx="2162175" cy="59817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598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hiking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hiked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hiker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nicer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nicest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shiny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being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shining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</w:rPr>
                              <w:t>scary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</w:rPr>
                            </w:pP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</w:rPr>
                              <w:t>scaring</w:t>
                            </w:r>
                          </w:p>
                          <w:p w:rsidR="00F351A7" w:rsidRDefault="00F351A7"/>
                          <w:p w:rsidR="00F351A7" w:rsidRDefault="00F351A7"/>
                          <w:p w:rsidR="00F351A7" w:rsidRDefault="00F351A7"/>
                          <w:p w:rsidR="00F351A7" w:rsidRDefault="00F351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116.25pt;width:170.25pt;height:47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" fillcolor="white [3201]" strokeweight=".5pt">
                <v:textbox>
                  <w:txbxContent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hiking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hiked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hiker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nicer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nicest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shiny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being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shining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</w:rPr>
                        <w:t>scary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</w:rPr>
                      </w:pP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</w:rPr>
                      </w:pPr>
                      <w:r w:rsidRPr="00F351A7">
                        <w:rPr>
                          <w:rFonts w:ascii="CCW Cursive Writing 23" w:hAnsi="CCW Cursive Writing 23"/>
                        </w:rPr>
                        <w:t>scaring</w:t>
                      </w:r>
                    </w:p>
                    <w:p w:rsidR="00F351A7" w:rsidRDefault="00F351A7"/>
                    <w:p w:rsidR="00F351A7" w:rsidRDefault="00F351A7"/>
                    <w:p w:rsidR="00F351A7" w:rsidRDefault="00F351A7"/>
                    <w:p w:rsidR="00F351A7" w:rsidRDefault="00F351A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-266700</wp:posOffset>
                </wp:positionV>
                <wp:extent cx="5438775" cy="13049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Summer term 1 – week 1 20</w:t>
                            </w: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- 23</w:t>
                            </w: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 xml:space="preserve"> April</w:t>
                            </w:r>
                          </w:p>
                          <w:p w:rsidR="00F351A7" w:rsidRPr="00F351A7" w:rsidRDefault="00F351A7">
                            <w:pP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Adding –</w:t>
                            </w:r>
                            <w:proofErr w:type="spellStart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ing</w:t>
                            </w:r>
                            <w:proofErr w:type="spellEnd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, -</w:t>
                            </w:r>
                            <w:proofErr w:type="spellStart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ed</w:t>
                            </w:r>
                            <w:proofErr w:type="spellEnd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, -</w:t>
                            </w:r>
                            <w:proofErr w:type="spellStart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er</w:t>
                            </w:r>
                            <w:proofErr w:type="spellEnd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, -</w:t>
                            </w:r>
                            <w:proofErr w:type="spellStart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est</w:t>
                            </w:r>
                            <w:proofErr w:type="spellEnd"/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 xml:space="preserve"> and –y 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 xml:space="preserve">to words of one </w:t>
                            </w:r>
                            <w:r w:rsidRPr="00F351A7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syllable ending in a single consonant after a single vowel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pt;margin-top:-21pt;width:428.25pt;height:10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" fillcolor="white [3201]" strokeweight=".5pt">
                <v:textbox>
                  <w:txbxContent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Summer term 1 – week 1 20</w:t>
                      </w: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- 23</w:t>
                      </w: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 xml:space="preserve"> April</w:t>
                      </w:r>
                    </w:p>
                    <w:p w:rsidR="00F351A7" w:rsidRPr="00F351A7" w:rsidRDefault="00F351A7">
                      <w:pP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Adding –</w:t>
                      </w:r>
                      <w:proofErr w:type="spellStart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ing</w:t>
                      </w:r>
                      <w:proofErr w:type="spellEnd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, -</w:t>
                      </w:r>
                      <w:proofErr w:type="spellStart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ed</w:t>
                      </w:r>
                      <w:proofErr w:type="spellEnd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, -</w:t>
                      </w:r>
                      <w:proofErr w:type="spellStart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er</w:t>
                      </w:r>
                      <w:proofErr w:type="spellEnd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, -</w:t>
                      </w:r>
                      <w:proofErr w:type="spellStart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est</w:t>
                      </w:r>
                      <w:proofErr w:type="spellEnd"/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 xml:space="preserve"> and –y </w:t>
                      </w:r>
                      <w: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 xml:space="preserve">to words of one </w:t>
                      </w:r>
                      <w:r w:rsidRPr="00F351A7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syllable ending in a single consonant after a single vowel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B31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1A7"/>
    <w:rsid w:val="00EB31E5"/>
    <w:rsid w:val="00F3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EF58"/>
  <w15:chartTrackingRefBased/>
  <w15:docId w15:val="{AA95FE4E-2AC2-419B-A19C-B1AFB404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4E071AA9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2021-04-19T15:47:00Z</dcterms:created>
  <dcterms:modified xsi:type="dcterms:W3CDTF">2021-04-19T15:53:00Z</dcterms:modified>
</cp:coreProperties>
</file>