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815" w:rsidRDefault="000249F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942975</wp:posOffset>
                </wp:positionV>
                <wp:extent cx="3143250" cy="78867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788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49F3" w:rsidRDefault="000249F3" w:rsidP="000249F3"/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fast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last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father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class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grass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pass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plant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path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bath</w:t>
                            </w: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249F3" w:rsidRPr="000249F3" w:rsidRDefault="000249F3" w:rsidP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people</w:t>
                            </w:r>
                          </w:p>
                          <w:p w:rsidR="000249F3" w:rsidRDefault="000249F3" w:rsidP="000249F3">
                            <w: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74.25pt;width:247.5pt;height:62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" fillcolor="white [3201]" strokeweight=".5pt">
                <v:textbox>
                  <w:txbxContent>
                    <w:p w:rsidR="000249F3" w:rsidRDefault="000249F3" w:rsidP="000249F3"/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fast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last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father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class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grass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pass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plant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path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bath</w:t>
                      </w: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0249F3" w:rsidRPr="000249F3" w:rsidRDefault="000249F3" w:rsidP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people</w:t>
                      </w:r>
                    </w:p>
                    <w:p w:rsidR="000249F3" w:rsidRDefault="000249F3" w:rsidP="000249F3">
                      <w: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-381000</wp:posOffset>
                </wp:positionV>
                <wp:extent cx="5848350" cy="7715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49F3" w:rsidRDefault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Summer term 1 – Week 4 10</w:t>
                            </w: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-14</w:t>
                            </w: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0249F3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may</w:t>
                            </w:r>
                          </w:p>
                          <w:p w:rsidR="000249F3" w:rsidRPr="000249F3" w:rsidRDefault="000249F3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Common exception words:</w:t>
                            </w:r>
                          </w:p>
                          <w:p w:rsidR="000249F3" w:rsidRPr="000249F3" w:rsidRDefault="000249F3">
                            <w:pP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15pt;margin-top:-30pt;width:460.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" fillcolor="white [3201]" strokeweight=".5pt">
                <v:textbox>
                  <w:txbxContent>
                    <w:p w:rsidR="000249F3" w:rsidRDefault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Summer term 1 – Week 4 10</w:t>
                      </w: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-14</w:t>
                      </w: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0249F3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may</w:t>
                      </w:r>
                    </w:p>
                    <w:p w:rsidR="000249F3" w:rsidRPr="000249F3" w:rsidRDefault="000249F3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Common exception words:</w:t>
                      </w:r>
                    </w:p>
                    <w:p w:rsidR="000249F3" w:rsidRPr="000249F3" w:rsidRDefault="000249F3">
                      <w:pP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418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C71D9"/>
    <w:multiLevelType w:val="hybridMultilevel"/>
    <w:tmpl w:val="470E65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76BE5"/>
    <w:multiLevelType w:val="hybridMultilevel"/>
    <w:tmpl w:val="D00850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F3"/>
    <w:rsid w:val="000249F3"/>
    <w:rsid w:val="00D4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410F4"/>
  <w15:chartTrackingRefBased/>
  <w15:docId w15:val="{BC31433D-F0AB-4D11-A70F-0AE70CA5F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9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91CF0C07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2021-05-09T12:45:00Z</dcterms:created>
  <dcterms:modified xsi:type="dcterms:W3CDTF">2021-05-09T12:52:00Z</dcterms:modified>
</cp:coreProperties>
</file>