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1C0A" w:rsidRDefault="005C524E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-133350</wp:posOffset>
                </wp:positionH>
                <wp:positionV relativeFrom="paragraph">
                  <wp:posOffset>-95250</wp:posOffset>
                </wp:positionV>
                <wp:extent cx="3038475" cy="712470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8475" cy="7124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C524E" w:rsidRDefault="005C524E">
                            <w:r>
                              <w:t xml:space="preserve"> </w:t>
                            </w:r>
                          </w:p>
                          <w:p w:rsidR="005C524E" w:rsidRPr="005C524E" w:rsidRDefault="005C524E" w:rsidP="005C524E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5C524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Week 2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C524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Spellings: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– Mon 23 – 27 Nov</w:t>
                            </w:r>
                          </w:p>
                          <w:p w:rsidR="005C524E" w:rsidRDefault="005C524E">
                            <w:pP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C524E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Silent w at the beginning of words.</w:t>
                            </w:r>
                          </w:p>
                          <w:p w:rsidR="005C524E" w:rsidRDefault="005C524E" w:rsidP="005C524E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wr</w:t>
                            </w:r>
                            <w:r w:rsidRPr="005C524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ite</w:t>
                            </w:r>
                          </w:p>
                          <w:p w:rsidR="005C524E" w:rsidRDefault="005C524E" w:rsidP="005C524E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5C524E" w:rsidRDefault="005C524E" w:rsidP="005C524E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wr</w:t>
                            </w:r>
                            <w:r w:rsidRPr="005C524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itten</w:t>
                            </w:r>
                          </w:p>
                          <w:p w:rsidR="005C524E" w:rsidRDefault="005C524E" w:rsidP="005C524E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5C524E" w:rsidRDefault="005C524E" w:rsidP="005C524E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wr</w:t>
                            </w:r>
                            <w:r w:rsidRPr="005C524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ote</w:t>
                            </w:r>
                          </w:p>
                          <w:p w:rsidR="005C524E" w:rsidRDefault="005C524E" w:rsidP="005C524E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5C524E" w:rsidRDefault="005C524E" w:rsidP="005C524E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wr</w:t>
                            </w:r>
                            <w:r w:rsidRPr="005C524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ong</w:t>
                            </w:r>
                          </w:p>
                          <w:p w:rsidR="005C524E" w:rsidRDefault="005C524E" w:rsidP="005C524E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5C524E" w:rsidRDefault="005C524E" w:rsidP="005C524E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wr</w:t>
                            </w:r>
                            <w:r w:rsidRPr="005C524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ap</w:t>
                            </w:r>
                          </w:p>
                          <w:p w:rsidR="005C524E" w:rsidRDefault="005C524E" w:rsidP="005C524E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5C524E" w:rsidRDefault="005C524E" w:rsidP="005C524E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wr</w:t>
                            </w:r>
                            <w:r w:rsidRPr="005C524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ist</w:t>
                            </w:r>
                          </w:p>
                          <w:p w:rsidR="005C524E" w:rsidRDefault="005C524E" w:rsidP="005C524E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5C524E" w:rsidRDefault="005C524E" w:rsidP="005C524E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wr</w:t>
                            </w:r>
                            <w:r w:rsidRPr="005C524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eck</w:t>
                            </w:r>
                          </w:p>
                          <w:p w:rsidR="005C524E" w:rsidRDefault="005C524E" w:rsidP="005C524E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5C524E" w:rsidRDefault="005C524E" w:rsidP="005C524E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wr</w:t>
                            </w:r>
                            <w:r w:rsidRPr="005C524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estle</w:t>
                            </w:r>
                          </w:p>
                          <w:p w:rsidR="005C524E" w:rsidRDefault="005C524E" w:rsidP="005C524E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5C524E" w:rsidRDefault="005C524E" w:rsidP="005C524E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wr</w:t>
                            </w:r>
                            <w:r w:rsidRPr="005C524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iggle</w:t>
                            </w:r>
                          </w:p>
                          <w:p w:rsidR="005C524E" w:rsidRDefault="005C524E" w:rsidP="005C524E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5C524E" w:rsidRDefault="005C524E" w:rsidP="005C524E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wr</w:t>
                            </w:r>
                            <w:r w:rsidRPr="005C524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</w:t>
                            </w:r>
                          </w:p>
                          <w:p w:rsidR="005C524E" w:rsidRDefault="005C524E" w:rsidP="005C524E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5C524E" w:rsidRPr="005C524E" w:rsidRDefault="005C524E" w:rsidP="005C524E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0.5pt;margin-top:-7.5pt;width:239.25pt;height:561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" fillcolor="white [3201]" strokeweight=".5pt">
                <v:textbox>
                  <w:txbxContent>
                    <w:p w:rsidR="005C524E" w:rsidRDefault="005C524E">
                      <w:r>
                        <w:t xml:space="preserve"> </w:t>
                      </w:r>
                    </w:p>
                    <w:p w:rsidR="005C524E" w:rsidRPr="005C524E" w:rsidRDefault="005C524E" w:rsidP="005C524E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5C524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Week 2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5C524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Spellings: 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– Mon 23 – 27 Nov</w:t>
                      </w:r>
                    </w:p>
                    <w:p w:rsidR="005C524E" w:rsidRDefault="005C524E">
                      <w:pPr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5C524E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Silent w at the beginning of words.</w:t>
                      </w:r>
                    </w:p>
                    <w:p w:rsidR="005C524E" w:rsidRDefault="005C524E" w:rsidP="005C524E">
                      <w:pPr>
                        <w:pStyle w:val="ListParagraph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wr</w:t>
                      </w:r>
                      <w:r w:rsidRPr="005C524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ite</w:t>
                      </w:r>
                    </w:p>
                    <w:p w:rsidR="005C524E" w:rsidRDefault="005C524E" w:rsidP="005C524E">
                      <w:pPr>
                        <w:pStyle w:val="ListParagraph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5C524E" w:rsidRDefault="005C524E" w:rsidP="005C524E">
                      <w:pPr>
                        <w:pStyle w:val="ListParagraph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wr</w:t>
                      </w:r>
                      <w:r w:rsidRPr="005C524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itten</w:t>
                      </w:r>
                    </w:p>
                    <w:p w:rsidR="005C524E" w:rsidRDefault="005C524E" w:rsidP="005C524E">
                      <w:pPr>
                        <w:pStyle w:val="ListParagraph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5C524E" w:rsidRDefault="005C524E" w:rsidP="005C524E">
                      <w:pPr>
                        <w:pStyle w:val="ListParagraph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wr</w:t>
                      </w:r>
                      <w:r w:rsidRPr="005C524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ote</w:t>
                      </w:r>
                    </w:p>
                    <w:p w:rsidR="005C524E" w:rsidRDefault="005C524E" w:rsidP="005C524E">
                      <w:pPr>
                        <w:pStyle w:val="ListParagraph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5C524E" w:rsidRDefault="005C524E" w:rsidP="005C524E">
                      <w:pPr>
                        <w:pStyle w:val="ListParagraph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wr</w:t>
                      </w:r>
                      <w:r w:rsidRPr="005C524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ong</w:t>
                      </w:r>
                    </w:p>
                    <w:p w:rsidR="005C524E" w:rsidRDefault="005C524E" w:rsidP="005C524E">
                      <w:pPr>
                        <w:pStyle w:val="ListParagraph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5C524E" w:rsidRDefault="005C524E" w:rsidP="005C524E">
                      <w:pPr>
                        <w:pStyle w:val="ListParagraph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wr</w:t>
                      </w:r>
                      <w:r w:rsidRPr="005C524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ap</w:t>
                      </w:r>
                    </w:p>
                    <w:p w:rsidR="005C524E" w:rsidRDefault="005C524E" w:rsidP="005C524E">
                      <w:pPr>
                        <w:pStyle w:val="ListParagraph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5C524E" w:rsidRDefault="005C524E" w:rsidP="005C524E">
                      <w:pPr>
                        <w:pStyle w:val="ListParagraph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wr</w:t>
                      </w:r>
                      <w:r w:rsidRPr="005C524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ist</w:t>
                      </w:r>
                    </w:p>
                    <w:p w:rsidR="005C524E" w:rsidRDefault="005C524E" w:rsidP="005C524E">
                      <w:pPr>
                        <w:pStyle w:val="ListParagraph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5C524E" w:rsidRDefault="005C524E" w:rsidP="005C524E">
                      <w:pPr>
                        <w:pStyle w:val="ListParagraph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wr</w:t>
                      </w:r>
                      <w:r w:rsidRPr="005C524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eck</w:t>
                      </w:r>
                    </w:p>
                    <w:p w:rsidR="005C524E" w:rsidRDefault="005C524E" w:rsidP="005C524E">
                      <w:pPr>
                        <w:pStyle w:val="ListParagraph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5C524E" w:rsidRDefault="005C524E" w:rsidP="005C524E">
                      <w:pPr>
                        <w:pStyle w:val="ListParagraph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wr</w:t>
                      </w:r>
                      <w:r w:rsidRPr="005C524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estle</w:t>
                      </w:r>
                    </w:p>
                    <w:p w:rsidR="005C524E" w:rsidRDefault="005C524E" w:rsidP="005C524E">
                      <w:pPr>
                        <w:pStyle w:val="ListParagraph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5C524E" w:rsidRDefault="005C524E" w:rsidP="005C524E">
                      <w:pPr>
                        <w:pStyle w:val="ListParagraph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wr</w:t>
                      </w:r>
                      <w:r w:rsidRPr="005C524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iggle</w:t>
                      </w:r>
                    </w:p>
                    <w:p w:rsidR="005C524E" w:rsidRDefault="005C524E" w:rsidP="005C524E">
                      <w:pPr>
                        <w:pStyle w:val="ListParagraph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5C524E" w:rsidRDefault="005C524E" w:rsidP="005C524E">
                      <w:pPr>
                        <w:pStyle w:val="ListParagraph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wr</w:t>
                      </w:r>
                      <w:r w:rsidRPr="005C524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</w:t>
                      </w:r>
                    </w:p>
                    <w:p w:rsidR="005C524E" w:rsidRDefault="005C524E" w:rsidP="005C524E">
                      <w:pPr>
                        <w:pStyle w:val="ListParagraph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5C524E" w:rsidRPr="005C524E" w:rsidRDefault="005C524E" w:rsidP="005C524E">
                      <w:pPr>
                        <w:pStyle w:val="ListParagraph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FB1C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7506B"/>
    <w:multiLevelType w:val="hybridMultilevel"/>
    <w:tmpl w:val="D826DB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24E"/>
    <w:rsid w:val="005C524E"/>
    <w:rsid w:val="00FB1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D4FD6A"/>
  <w15:chartTrackingRefBased/>
  <w15:docId w15:val="{22BD20B5-2105-46B0-A853-D697B17AA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52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449DA5D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Day</dc:creator>
  <cp:keywords/>
  <dc:description/>
  <cp:lastModifiedBy>Fiona Day</cp:lastModifiedBy>
  <cp:revision>2</cp:revision>
  <dcterms:created xsi:type="dcterms:W3CDTF">2020-11-20T17:04:00Z</dcterms:created>
  <dcterms:modified xsi:type="dcterms:W3CDTF">2020-11-20T17:04:00Z</dcterms:modified>
</cp:coreProperties>
</file>