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21"/>
      </w:tblGrid>
      <w:tr w:rsidR="001F6C96" w:rsidTr="001F6C96">
        <w:trPr>
          <w:trHeight w:val="542"/>
        </w:trPr>
        <w:tc>
          <w:tcPr>
            <w:tcW w:w="7921" w:type="dxa"/>
          </w:tcPr>
          <w:p w:rsidR="001F6C96" w:rsidRPr="001F6C96" w:rsidRDefault="001F6C96">
            <w:pPr>
              <w:rPr>
                <w:rFonts w:ascii="CCW Cursive Writing 23" w:hAnsi="CCW Cursive Writing 23"/>
                <w:b/>
                <w:sz w:val="32"/>
                <w:szCs w:val="32"/>
              </w:rPr>
            </w:pPr>
            <w:r w:rsidRPr="001F6C96">
              <w:rPr>
                <w:rFonts w:ascii="CCW Cursive Writing 23" w:hAnsi="CCW Cursive Writing 23"/>
                <w:b/>
                <w:sz w:val="32"/>
                <w:szCs w:val="32"/>
              </w:rPr>
              <w:t>Week 3 Spellings: soft c sound</w:t>
            </w:r>
          </w:p>
        </w:tc>
      </w:tr>
      <w:tr w:rsidR="001F6C96" w:rsidTr="001F6C96">
        <w:trPr>
          <w:trHeight w:val="10254"/>
        </w:trPr>
        <w:tc>
          <w:tcPr>
            <w:tcW w:w="7921" w:type="dxa"/>
          </w:tcPr>
          <w:p w:rsidR="001F6C96" w:rsidRPr="001F6C96" w:rsidRDefault="001F6C96" w:rsidP="001F6C96">
            <w:pPr>
              <w:pStyle w:val="ListParagraph"/>
              <w:numPr>
                <w:ilvl w:val="0"/>
                <w:numId w:val="1"/>
              </w:numPr>
              <w:rPr>
                <w:rFonts w:ascii="CCW Cursive Writing 23" w:hAnsi="CCW Cursive Writing 23"/>
                <w:b/>
                <w:sz w:val="32"/>
                <w:szCs w:val="32"/>
              </w:rPr>
            </w:pPr>
            <w:r w:rsidRPr="001F6C96">
              <w:rPr>
                <w:rFonts w:ascii="CCW Cursive Writing 23" w:hAnsi="CCW Cursive Writing 23"/>
                <w:b/>
                <w:sz w:val="32"/>
                <w:szCs w:val="32"/>
              </w:rPr>
              <w:t>race</w:t>
            </w:r>
          </w:p>
          <w:p w:rsidR="001F6C96" w:rsidRPr="001F6C96" w:rsidRDefault="001F6C96">
            <w:pPr>
              <w:rPr>
                <w:rFonts w:ascii="CCW Cursive Writing 23" w:hAnsi="CCW Cursive Writing 23"/>
                <w:b/>
                <w:sz w:val="32"/>
                <w:szCs w:val="32"/>
              </w:rPr>
            </w:pPr>
          </w:p>
          <w:p w:rsidR="001F6C96" w:rsidRPr="001F6C96" w:rsidRDefault="001F6C96" w:rsidP="001F6C96">
            <w:pPr>
              <w:pStyle w:val="ListParagraph"/>
              <w:numPr>
                <w:ilvl w:val="0"/>
                <w:numId w:val="1"/>
              </w:numPr>
              <w:rPr>
                <w:rFonts w:ascii="CCW Cursive Writing 23" w:hAnsi="CCW Cursive Writing 23"/>
                <w:b/>
                <w:sz w:val="32"/>
                <w:szCs w:val="32"/>
              </w:rPr>
            </w:pPr>
            <w:r w:rsidRPr="001F6C96">
              <w:rPr>
                <w:rFonts w:ascii="CCW Cursive Writing 23" w:hAnsi="CCW Cursive Writing 23"/>
                <w:b/>
                <w:sz w:val="32"/>
                <w:szCs w:val="32"/>
              </w:rPr>
              <w:t>ice</w:t>
            </w:r>
          </w:p>
          <w:p w:rsidR="001F6C96" w:rsidRPr="001F6C96" w:rsidRDefault="001F6C96">
            <w:pPr>
              <w:rPr>
                <w:rFonts w:ascii="CCW Cursive Writing 23" w:hAnsi="CCW Cursive Writing 23"/>
                <w:b/>
                <w:sz w:val="32"/>
                <w:szCs w:val="32"/>
              </w:rPr>
            </w:pPr>
          </w:p>
          <w:p w:rsidR="001F6C96" w:rsidRPr="001F6C96" w:rsidRDefault="001F6C96">
            <w:pPr>
              <w:rPr>
                <w:rFonts w:ascii="CCW Cursive Writing 23" w:hAnsi="CCW Cursive Writing 23"/>
                <w:b/>
                <w:sz w:val="32"/>
                <w:szCs w:val="32"/>
              </w:rPr>
            </w:pPr>
            <w:r>
              <w:rPr>
                <w:rFonts w:ascii="CCW Cursive Writing 23" w:hAnsi="CCW Cursive Writing 23"/>
                <w:b/>
                <w:sz w:val="32"/>
                <w:szCs w:val="32"/>
              </w:rPr>
              <w:t xml:space="preserve">  </w:t>
            </w:r>
            <w:r w:rsidRPr="001F6C96">
              <w:rPr>
                <w:rFonts w:ascii="CCW Cursive Writing 23" w:hAnsi="CCW Cursive Writing 23"/>
                <w:b/>
                <w:sz w:val="32"/>
                <w:szCs w:val="32"/>
              </w:rPr>
              <w:t>3. cell</w:t>
            </w:r>
          </w:p>
          <w:p w:rsidR="001F6C96" w:rsidRPr="001F6C96" w:rsidRDefault="001F6C96">
            <w:pPr>
              <w:rPr>
                <w:rFonts w:ascii="CCW Cursive Writing 23" w:hAnsi="CCW Cursive Writing 23"/>
                <w:b/>
                <w:sz w:val="32"/>
                <w:szCs w:val="32"/>
              </w:rPr>
            </w:pPr>
          </w:p>
          <w:p w:rsidR="001F6C96" w:rsidRPr="001F6C96" w:rsidRDefault="001F6C96">
            <w:pPr>
              <w:rPr>
                <w:rFonts w:ascii="CCW Cursive Writing 23" w:hAnsi="CCW Cursive Writing 23"/>
                <w:b/>
                <w:sz w:val="32"/>
                <w:szCs w:val="32"/>
              </w:rPr>
            </w:pPr>
            <w:r>
              <w:rPr>
                <w:rFonts w:ascii="CCW Cursive Writing 23" w:hAnsi="CCW Cursive Writing 23"/>
                <w:b/>
                <w:sz w:val="32"/>
                <w:szCs w:val="32"/>
              </w:rPr>
              <w:t xml:space="preserve">  </w:t>
            </w:r>
            <w:r w:rsidRPr="001F6C96">
              <w:rPr>
                <w:rFonts w:ascii="CCW Cursive Writing 23" w:hAnsi="CCW Cursive Writing 23"/>
                <w:b/>
                <w:sz w:val="32"/>
                <w:szCs w:val="32"/>
              </w:rPr>
              <w:t>4</w:t>
            </w:r>
            <w:r>
              <w:rPr>
                <w:rFonts w:ascii="CCW Cursive Writing 23" w:hAnsi="CCW Cursive Writing 23"/>
                <w:b/>
                <w:sz w:val="32"/>
                <w:szCs w:val="32"/>
              </w:rPr>
              <w:t xml:space="preserve"> </w:t>
            </w:r>
            <w:r w:rsidRPr="001F6C96">
              <w:rPr>
                <w:rFonts w:ascii="CCW Cursive Writing 23" w:hAnsi="CCW Cursive Writing 23"/>
                <w:b/>
                <w:sz w:val="32"/>
                <w:szCs w:val="32"/>
              </w:rPr>
              <w:t>city</w:t>
            </w:r>
          </w:p>
          <w:p w:rsidR="001F6C96" w:rsidRPr="001F6C96" w:rsidRDefault="001F6C96">
            <w:pPr>
              <w:rPr>
                <w:rFonts w:ascii="CCW Cursive Writing 23" w:hAnsi="CCW Cursive Writing 23"/>
                <w:b/>
                <w:sz w:val="32"/>
                <w:szCs w:val="32"/>
              </w:rPr>
            </w:pPr>
          </w:p>
          <w:p w:rsidR="001F6C96" w:rsidRPr="001F6C96" w:rsidRDefault="001F6C96">
            <w:pPr>
              <w:rPr>
                <w:rFonts w:ascii="CCW Cursive Writing 23" w:hAnsi="CCW Cursive Writing 23"/>
                <w:b/>
                <w:sz w:val="32"/>
                <w:szCs w:val="32"/>
              </w:rPr>
            </w:pPr>
            <w:r>
              <w:rPr>
                <w:rFonts w:ascii="CCW Cursive Writing 23" w:hAnsi="CCW Cursive Writing 23"/>
                <w:b/>
                <w:sz w:val="32"/>
                <w:szCs w:val="32"/>
              </w:rPr>
              <w:t xml:space="preserve">  </w:t>
            </w:r>
            <w:r w:rsidRPr="001F6C96">
              <w:rPr>
                <w:rFonts w:ascii="CCW Cursive Writing 23" w:hAnsi="CCW Cursive Writing 23"/>
                <w:b/>
                <w:sz w:val="32"/>
                <w:szCs w:val="32"/>
              </w:rPr>
              <w:t>5.</w:t>
            </w:r>
            <w:r>
              <w:rPr>
                <w:rFonts w:ascii="CCW Cursive Writing 23" w:hAnsi="CCW Cursive Writing 23"/>
                <w:b/>
                <w:sz w:val="32"/>
                <w:szCs w:val="32"/>
              </w:rPr>
              <w:t xml:space="preserve"> </w:t>
            </w:r>
            <w:r w:rsidRPr="001F6C96">
              <w:rPr>
                <w:rFonts w:ascii="CCW Cursive Writing 23" w:hAnsi="CCW Cursive Writing 23"/>
                <w:b/>
                <w:sz w:val="32"/>
                <w:szCs w:val="32"/>
              </w:rPr>
              <w:t>fancy</w:t>
            </w:r>
          </w:p>
          <w:p w:rsidR="001F6C96" w:rsidRPr="001F6C96" w:rsidRDefault="001F6C96">
            <w:pPr>
              <w:rPr>
                <w:rFonts w:ascii="CCW Cursive Writing 23" w:hAnsi="CCW Cursive Writing 23"/>
                <w:b/>
                <w:sz w:val="32"/>
                <w:szCs w:val="32"/>
              </w:rPr>
            </w:pPr>
          </w:p>
          <w:p w:rsidR="001F6C96" w:rsidRPr="001F6C96" w:rsidRDefault="001F6C96">
            <w:pPr>
              <w:rPr>
                <w:rFonts w:ascii="CCW Cursive Writing 23" w:hAnsi="CCW Cursive Writing 23"/>
                <w:b/>
                <w:sz w:val="32"/>
                <w:szCs w:val="32"/>
              </w:rPr>
            </w:pPr>
            <w:r>
              <w:rPr>
                <w:rFonts w:ascii="CCW Cursive Writing 23" w:hAnsi="CCW Cursive Writing 23"/>
                <w:b/>
                <w:sz w:val="32"/>
                <w:szCs w:val="32"/>
              </w:rPr>
              <w:t xml:space="preserve">  </w:t>
            </w:r>
            <w:r w:rsidRPr="001F6C96">
              <w:rPr>
                <w:rFonts w:ascii="CCW Cursive Writing 23" w:hAnsi="CCW Cursive Writing 23"/>
                <w:b/>
                <w:sz w:val="32"/>
                <w:szCs w:val="32"/>
              </w:rPr>
              <w:t>6.</w:t>
            </w:r>
            <w:r>
              <w:rPr>
                <w:rFonts w:ascii="CCW Cursive Writing 23" w:hAnsi="CCW Cursive Writing 23"/>
                <w:b/>
                <w:sz w:val="32"/>
                <w:szCs w:val="32"/>
              </w:rPr>
              <w:t xml:space="preserve"> </w:t>
            </w:r>
            <w:r w:rsidRPr="001F6C96">
              <w:rPr>
                <w:rFonts w:ascii="CCW Cursive Writing 23" w:hAnsi="CCW Cursive Writing 23"/>
                <w:b/>
                <w:sz w:val="32"/>
                <w:szCs w:val="32"/>
              </w:rPr>
              <w:t>face</w:t>
            </w:r>
          </w:p>
          <w:p w:rsidR="001F6C96" w:rsidRPr="001F6C96" w:rsidRDefault="001F6C96">
            <w:pPr>
              <w:rPr>
                <w:rFonts w:ascii="CCW Cursive Writing 23" w:hAnsi="CCW Cursive Writing 23"/>
                <w:b/>
                <w:sz w:val="32"/>
                <w:szCs w:val="32"/>
              </w:rPr>
            </w:pPr>
          </w:p>
          <w:p w:rsidR="001F6C96" w:rsidRPr="001F6C96" w:rsidRDefault="001F6C96">
            <w:pPr>
              <w:rPr>
                <w:rFonts w:ascii="CCW Cursive Writing 23" w:hAnsi="CCW Cursive Writing 23"/>
                <w:b/>
                <w:sz w:val="32"/>
                <w:szCs w:val="32"/>
              </w:rPr>
            </w:pPr>
            <w:r>
              <w:rPr>
                <w:rFonts w:ascii="CCW Cursive Writing 23" w:hAnsi="CCW Cursive Writing 23"/>
                <w:b/>
                <w:sz w:val="32"/>
                <w:szCs w:val="32"/>
              </w:rPr>
              <w:t xml:space="preserve">  </w:t>
            </w:r>
            <w:r w:rsidRPr="001F6C96">
              <w:rPr>
                <w:rFonts w:ascii="CCW Cursive Writing 23" w:hAnsi="CCW Cursive Writing 23"/>
                <w:b/>
                <w:sz w:val="32"/>
                <w:szCs w:val="32"/>
              </w:rPr>
              <w:t>7.</w:t>
            </w:r>
            <w:r>
              <w:rPr>
                <w:rFonts w:ascii="CCW Cursive Writing 23" w:hAnsi="CCW Cursive Writing 23"/>
                <w:b/>
                <w:sz w:val="32"/>
                <w:szCs w:val="32"/>
              </w:rPr>
              <w:t xml:space="preserve"> </w:t>
            </w:r>
            <w:r w:rsidRPr="001F6C96">
              <w:rPr>
                <w:rFonts w:ascii="CCW Cursive Writing 23" w:hAnsi="CCW Cursive Writing 23"/>
                <w:b/>
                <w:sz w:val="32"/>
                <w:szCs w:val="32"/>
              </w:rPr>
              <w:t>space</w:t>
            </w:r>
          </w:p>
          <w:p w:rsidR="001F6C96" w:rsidRPr="001F6C96" w:rsidRDefault="001F6C96">
            <w:pPr>
              <w:rPr>
                <w:rFonts w:ascii="CCW Cursive Writing 23" w:hAnsi="CCW Cursive Writing 23"/>
                <w:b/>
                <w:sz w:val="32"/>
                <w:szCs w:val="32"/>
              </w:rPr>
            </w:pPr>
          </w:p>
          <w:p w:rsidR="001F6C96" w:rsidRPr="001F6C96" w:rsidRDefault="001F6C96">
            <w:pPr>
              <w:rPr>
                <w:rFonts w:ascii="CCW Cursive Writing 23" w:hAnsi="CCW Cursive Writing 23"/>
                <w:b/>
                <w:sz w:val="32"/>
                <w:szCs w:val="32"/>
              </w:rPr>
            </w:pPr>
            <w:r>
              <w:rPr>
                <w:rFonts w:ascii="CCW Cursive Writing 23" w:hAnsi="CCW Cursive Writing 23"/>
                <w:b/>
                <w:sz w:val="32"/>
                <w:szCs w:val="32"/>
              </w:rPr>
              <w:t xml:space="preserve">  </w:t>
            </w:r>
            <w:r w:rsidRPr="001F6C96">
              <w:rPr>
                <w:rFonts w:ascii="CCW Cursive Writing 23" w:hAnsi="CCW Cursive Writing 23"/>
                <w:b/>
                <w:sz w:val="32"/>
                <w:szCs w:val="32"/>
              </w:rPr>
              <w:t>8.</w:t>
            </w:r>
            <w:r>
              <w:rPr>
                <w:rFonts w:ascii="CCW Cursive Writing 23" w:hAnsi="CCW Cursive Writing 23"/>
                <w:b/>
                <w:sz w:val="32"/>
                <w:szCs w:val="32"/>
              </w:rPr>
              <w:t xml:space="preserve"> </w:t>
            </w:r>
            <w:r w:rsidRPr="001F6C96">
              <w:rPr>
                <w:rFonts w:ascii="CCW Cursive Writing 23" w:hAnsi="CCW Cursive Writing 23"/>
                <w:b/>
                <w:sz w:val="32"/>
                <w:szCs w:val="32"/>
              </w:rPr>
              <w:t>bicycle</w:t>
            </w:r>
          </w:p>
          <w:p w:rsidR="001F6C96" w:rsidRPr="001F6C96" w:rsidRDefault="001F6C96">
            <w:pPr>
              <w:rPr>
                <w:rFonts w:ascii="CCW Cursive Writing 23" w:hAnsi="CCW Cursive Writing 23"/>
                <w:b/>
                <w:sz w:val="32"/>
                <w:szCs w:val="32"/>
              </w:rPr>
            </w:pPr>
          </w:p>
          <w:p w:rsidR="001F6C96" w:rsidRPr="001F6C96" w:rsidRDefault="001F6C96">
            <w:pPr>
              <w:rPr>
                <w:rFonts w:ascii="CCW Cursive Writing 23" w:hAnsi="CCW Cursive Writing 23"/>
                <w:b/>
                <w:sz w:val="32"/>
                <w:szCs w:val="32"/>
              </w:rPr>
            </w:pPr>
            <w:r>
              <w:rPr>
                <w:rFonts w:ascii="CCW Cursive Writing 23" w:hAnsi="CCW Cursive Writing 23"/>
                <w:b/>
                <w:sz w:val="32"/>
                <w:szCs w:val="32"/>
              </w:rPr>
              <w:t xml:space="preserve">  </w:t>
            </w:r>
            <w:r w:rsidRPr="001F6C96">
              <w:rPr>
                <w:rFonts w:ascii="CCW Cursive Writing 23" w:hAnsi="CCW Cursive Writing 23"/>
                <w:b/>
                <w:sz w:val="32"/>
                <w:szCs w:val="32"/>
              </w:rPr>
              <w:t>9.</w:t>
            </w:r>
            <w:r>
              <w:rPr>
                <w:rFonts w:ascii="CCW Cursive Writing 23" w:hAnsi="CCW Cursive Writing 23"/>
                <w:b/>
                <w:sz w:val="32"/>
                <w:szCs w:val="32"/>
              </w:rPr>
              <w:t xml:space="preserve"> </w:t>
            </w:r>
            <w:r w:rsidRPr="001F6C96">
              <w:rPr>
                <w:rFonts w:ascii="CCW Cursive Writing 23" w:hAnsi="CCW Cursive Writing 23"/>
                <w:b/>
                <w:sz w:val="32"/>
                <w:szCs w:val="32"/>
              </w:rPr>
              <w:t>circle</w:t>
            </w:r>
          </w:p>
          <w:p w:rsidR="001F6C96" w:rsidRPr="001F6C96" w:rsidRDefault="001F6C96">
            <w:pPr>
              <w:rPr>
                <w:rFonts w:ascii="CCW Cursive Writing 23" w:hAnsi="CCW Cursive Writing 23"/>
                <w:b/>
                <w:sz w:val="32"/>
                <w:szCs w:val="32"/>
              </w:rPr>
            </w:pPr>
          </w:p>
          <w:p w:rsidR="001F6C96" w:rsidRDefault="001F6C96">
            <w:r>
              <w:rPr>
                <w:rFonts w:ascii="CCW Cursive Writing 23" w:hAnsi="CCW Cursive Writing 23"/>
                <w:b/>
                <w:sz w:val="32"/>
                <w:szCs w:val="32"/>
              </w:rPr>
              <w:t xml:space="preserve">  </w:t>
            </w:r>
            <w:r w:rsidRPr="001F6C96">
              <w:rPr>
                <w:rFonts w:ascii="CCW Cursive Writing 23" w:hAnsi="CCW Cursive Writing 23"/>
                <w:b/>
                <w:sz w:val="32"/>
                <w:szCs w:val="32"/>
              </w:rPr>
              <w:t>10.</w:t>
            </w:r>
            <w:r>
              <w:rPr>
                <w:rFonts w:ascii="CCW Cursive Writing 23" w:hAnsi="CCW Cursive Writing 23"/>
                <w:b/>
                <w:sz w:val="32"/>
                <w:szCs w:val="32"/>
              </w:rPr>
              <w:t xml:space="preserve"> </w:t>
            </w:r>
            <w:r w:rsidRPr="001F6C96">
              <w:rPr>
                <w:rFonts w:ascii="CCW Cursive Writing 23" w:hAnsi="CCW Cursive Writing 23"/>
                <w:b/>
                <w:sz w:val="32"/>
                <w:szCs w:val="32"/>
              </w:rPr>
              <w:t>spicy</w:t>
            </w:r>
          </w:p>
        </w:tc>
        <w:bookmarkStart w:id="0" w:name="_GoBack"/>
        <w:bookmarkEnd w:id="0"/>
      </w:tr>
    </w:tbl>
    <w:p w:rsidR="0069314E" w:rsidRDefault="0069314E"/>
    <w:sectPr w:rsidR="006931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DF5710"/>
    <w:multiLevelType w:val="hybridMultilevel"/>
    <w:tmpl w:val="1604207E"/>
    <w:lvl w:ilvl="0" w:tplc="EF423A0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C96"/>
    <w:rsid w:val="001F6C96"/>
    <w:rsid w:val="00693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4327B"/>
  <w15:chartTrackingRefBased/>
  <w15:docId w15:val="{FE0E27B5-2CCB-4DBB-ADFD-C3FB7CF2B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6C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F6C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E1797FE1</Template>
  <TotalTime>5</TotalTime>
  <Pages>1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Day</dc:creator>
  <cp:keywords/>
  <dc:description/>
  <cp:lastModifiedBy>Fiona Day</cp:lastModifiedBy>
  <cp:revision>1</cp:revision>
  <dcterms:created xsi:type="dcterms:W3CDTF">2020-11-27T18:42:00Z</dcterms:created>
  <dcterms:modified xsi:type="dcterms:W3CDTF">2020-11-27T18:47:00Z</dcterms:modified>
</cp:coreProperties>
</file>