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82B" w:rsidRPr="00B3382B" w:rsidRDefault="002C0419">
      <w:pPr>
        <w:rPr>
          <w:rFonts w:ascii="CCW Cursive Writing 23" w:hAnsi="CCW Cursive Writing 23"/>
          <w:b/>
          <w:sz w:val="28"/>
          <w:szCs w:val="28"/>
        </w:rPr>
      </w:pPr>
      <w:r>
        <w:rPr>
          <w:rFonts w:ascii="CCW Cursive Writing 23" w:hAnsi="CCW Cursive Writing 23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342900</wp:posOffset>
                </wp:positionV>
                <wp:extent cx="3267075" cy="63150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631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0419" w:rsidRDefault="002C0419"/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Week 6: The ‘j’ sound spelt with a ‘g’ before </w:t>
                            </w:r>
                            <w:proofErr w:type="spellStart"/>
                            <w:r w:rsidRPr="002C041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2C041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, e and y –</w:t>
                            </w:r>
                            <w:r w:rsidRPr="002C041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C0419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a soft ‘g’ 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The ‘j’ sound spelt with a ‘j’ </w:t>
                            </w:r>
                            <w:r w:rsidRPr="002C0419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always spelt with a ‘j’ before a,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2C0419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o and u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1. badge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2. edge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3. bridge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4. dodge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5. fudge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6. age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7. huge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8. change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9. charge</w:t>
                            </w:r>
                          </w:p>
                          <w:p w:rsidR="002C0419" w:rsidRPr="002C0419" w:rsidRDefault="002C0419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2C0419">
                              <w:rPr>
                                <w:rFonts w:ascii="CCW Cursive Writing 23" w:hAnsi="CCW Cursive Writing 23"/>
                                <w:b/>
                              </w:rPr>
                              <w:t>10.village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27pt;width:257.25pt;height:497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" fillcolor="white [3201]" strokeweight=".5pt">
                <v:textbox>
                  <w:txbxContent>
                    <w:p w:rsidR="002C0419" w:rsidRDefault="002C0419"/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Week 6: The ‘j’ sound spelt with a ‘g’ before </w:t>
                      </w:r>
                      <w:proofErr w:type="spellStart"/>
                      <w:r w:rsidRPr="002C041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2C041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, e and y –</w:t>
                      </w:r>
                      <w:r w:rsidRPr="002C0419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C0419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a soft ‘g’ 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The ‘j’ sound spelt with a ‘j’ </w:t>
                      </w:r>
                      <w:r w:rsidRPr="002C0419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always spelt with a ‘j’ before a,</w:t>
                      </w:r>
                      <w: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Pr="002C0419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o and u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1. badge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2. edge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3. bridge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4. dodge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5. fudge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6. age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7. huge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8. change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9. charge</w:t>
                      </w:r>
                    </w:p>
                    <w:p w:rsidR="002C0419" w:rsidRPr="002C0419" w:rsidRDefault="002C0419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2C0419">
                        <w:rPr>
                          <w:rFonts w:ascii="CCW Cursive Writing 23" w:hAnsi="CCW Cursive Writing 23"/>
                          <w:b/>
                        </w:rPr>
                        <w:t>10.village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3382B" w:rsidRPr="00B33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82B"/>
    <w:rsid w:val="002C0419"/>
    <w:rsid w:val="009D320A"/>
    <w:rsid w:val="00B3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15DC3"/>
  <w15:chartTrackingRefBased/>
  <w15:docId w15:val="{87E2C0E5-0BCD-46D9-805A-DE005B85E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3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4E73267</Template>
  <TotalTime>241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cp:lastPrinted>2020-12-02T14:57:00Z</cp:lastPrinted>
  <dcterms:created xsi:type="dcterms:W3CDTF">2020-12-02T14:50:00Z</dcterms:created>
  <dcterms:modified xsi:type="dcterms:W3CDTF">2020-12-02T18:53:00Z</dcterms:modified>
</cp:coreProperties>
</file>