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C4E" w:rsidRPr="00721A71" w:rsidRDefault="00721A71">
      <w:pPr>
        <w:rPr>
          <w:rFonts w:ascii="CCW Cursive Writing 23" w:hAnsi="CCW Cursive Writing 23"/>
          <w:b/>
          <w:noProof/>
          <w:color w:val="FF0000"/>
          <w:sz w:val="36"/>
          <w:szCs w:val="36"/>
          <w:lang w:eastAsia="en-GB"/>
        </w:rPr>
      </w:pPr>
      <w:r w:rsidRPr="00721A71">
        <w:rPr>
          <w:rFonts w:ascii="CCW Cursive Writing 23" w:hAnsi="CCW Cursive Writing 23"/>
          <w:b/>
          <w:noProof/>
          <w:sz w:val="36"/>
          <w:szCs w:val="36"/>
          <w:lang w:eastAsia="en-GB"/>
        </w:rPr>
        <w:t xml:space="preserve">HERE ARE THE COMMON EXCEPTION WORDS FOR AUTUMN </w:t>
      </w:r>
      <w:r w:rsidR="002057EA">
        <w:rPr>
          <w:rFonts w:ascii="CCW Cursive Writing 23" w:hAnsi="CCW Cursive Writing 23"/>
          <w:b/>
          <w:noProof/>
          <w:color w:val="FF0000"/>
          <w:sz w:val="36"/>
          <w:szCs w:val="36"/>
          <w:lang w:eastAsia="en-GB"/>
        </w:rPr>
        <w:t>TERM 2</w:t>
      </w:r>
    </w:p>
    <w:p w:rsidR="00721A71" w:rsidRPr="00721A71" w:rsidRDefault="00721A71">
      <w:pPr>
        <w:rPr>
          <w:rFonts w:ascii="CCW Cursive Writing 23" w:hAnsi="CCW Cursive Writing 23"/>
          <w:b/>
          <w:sz w:val="36"/>
          <w:szCs w:val="36"/>
        </w:rPr>
      </w:pPr>
      <w:r>
        <w:rPr>
          <w:rFonts w:ascii="CCW Cursive Writing 23" w:hAnsi="CCW Cursive Writing 23"/>
          <w:b/>
          <w:noProof/>
          <w:sz w:val="36"/>
          <w:szCs w:val="36"/>
          <w:lang w:eastAsia="en-GB"/>
        </w:rPr>
        <w:t xml:space="preserve">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</w:tblGrid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every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everybody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told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hold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only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both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old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cold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gold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who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any</w:t>
            </w:r>
          </w:p>
        </w:tc>
      </w:tr>
      <w:tr w:rsidR="00721A71" w:rsidTr="00721A71">
        <w:tc>
          <w:tcPr>
            <w:tcW w:w="3397" w:type="dxa"/>
          </w:tcPr>
          <w:p w:rsidR="00721A71" w:rsidRPr="00721A71" w:rsidRDefault="002057EA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many</w:t>
            </w:r>
            <w:bookmarkStart w:id="0" w:name="_GoBack"/>
            <w:bookmarkEnd w:id="0"/>
          </w:p>
        </w:tc>
      </w:tr>
      <w:tr w:rsidR="00721A71" w:rsidTr="00721A71">
        <w:tc>
          <w:tcPr>
            <w:tcW w:w="3397" w:type="dxa"/>
          </w:tcPr>
          <w:p w:rsidR="00721A71" w:rsidRPr="00721A71" w:rsidRDefault="00721A71">
            <w:pPr>
              <w:rPr>
                <w:rFonts w:ascii="CCW Cursive Writing 23" w:hAnsi="CCW Cursive Writing 23"/>
                <w:b/>
                <w:sz w:val="28"/>
                <w:szCs w:val="28"/>
              </w:rPr>
            </w:pPr>
          </w:p>
        </w:tc>
      </w:tr>
    </w:tbl>
    <w:p w:rsidR="00721A71" w:rsidRPr="00601077" w:rsidRDefault="00721A71">
      <w:pPr>
        <w:rPr>
          <w:rFonts w:ascii="CCW Cursive Writing 23" w:hAnsi="CCW Cursive Writing 23"/>
          <w:b/>
          <w:sz w:val="24"/>
          <w:szCs w:val="24"/>
        </w:rPr>
      </w:pPr>
    </w:p>
    <w:p w:rsidR="00721A71" w:rsidRPr="00601077" w:rsidRDefault="00721A71">
      <w:pPr>
        <w:rPr>
          <w:rFonts w:ascii="CCW Cursive Writing 23" w:hAnsi="CCW Cursive Writing 23"/>
          <w:b/>
          <w:sz w:val="24"/>
          <w:szCs w:val="24"/>
        </w:rPr>
      </w:pPr>
      <w:r w:rsidRPr="00601077">
        <w:rPr>
          <w:rFonts w:ascii="CCW Cursive Writing 23" w:hAnsi="CCW Cursive Writing 23"/>
          <w:b/>
          <w:sz w:val="24"/>
          <w:szCs w:val="24"/>
        </w:rPr>
        <w:t xml:space="preserve">These are not </w:t>
      </w:r>
      <w:r w:rsidRPr="00601077">
        <w:rPr>
          <w:rFonts w:ascii="CCW Cursive Writing 23" w:hAnsi="CCW Cursive Writing 23"/>
          <w:b/>
          <w:color w:val="FF0000"/>
          <w:sz w:val="24"/>
          <w:szCs w:val="24"/>
        </w:rPr>
        <w:t xml:space="preserve">phonetically decodable </w:t>
      </w:r>
      <w:r w:rsidRPr="00601077">
        <w:rPr>
          <w:rFonts w:ascii="CCW Cursive Writing 23" w:hAnsi="CCW Cursive Writing 23"/>
          <w:b/>
          <w:sz w:val="24"/>
          <w:szCs w:val="24"/>
        </w:rPr>
        <w:t xml:space="preserve">and are often referred to as </w:t>
      </w:r>
      <w:r w:rsidRPr="00601077">
        <w:rPr>
          <w:rFonts w:ascii="CCW Cursive Writing 23" w:hAnsi="CCW Cursive Writing 23"/>
          <w:b/>
          <w:color w:val="FF0000"/>
          <w:sz w:val="24"/>
          <w:szCs w:val="24"/>
        </w:rPr>
        <w:t>tricky words.</w:t>
      </w:r>
      <w:r w:rsidRPr="00601077">
        <w:rPr>
          <w:rFonts w:ascii="CCW Cursive Writing 23" w:hAnsi="CCW Cursive Writing 23"/>
          <w:b/>
          <w:sz w:val="24"/>
          <w:szCs w:val="24"/>
        </w:rPr>
        <w:t xml:space="preserve"> The objective is to be able to read, spell and apply in their written work.</w:t>
      </w:r>
    </w:p>
    <w:p w:rsidR="00721A71" w:rsidRPr="00601077" w:rsidRDefault="00721A71">
      <w:pPr>
        <w:rPr>
          <w:rFonts w:ascii="CCW Cursive Writing 23" w:hAnsi="CCW Cursive Writing 23"/>
          <w:b/>
          <w:sz w:val="24"/>
          <w:szCs w:val="24"/>
        </w:rPr>
      </w:pPr>
      <w:r w:rsidRPr="00601077">
        <w:rPr>
          <w:rFonts w:ascii="CCW Cursive Writing 23" w:hAnsi="CCW Cursive Writing 23"/>
          <w:b/>
          <w:sz w:val="24"/>
          <w:szCs w:val="24"/>
        </w:rPr>
        <w:t>They will be tested on them at the end of every half term.</w:t>
      </w:r>
    </w:p>
    <w:p w:rsidR="00601077" w:rsidRPr="00601077" w:rsidRDefault="00601077">
      <w:pPr>
        <w:rPr>
          <w:rFonts w:ascii="CCW Cursive Writing 23" w:hAnsi="CCW Cursive Writing 23"/>
          <w:b/>
          <w:color w:val="FF0000"/>
          <w:sz w:val="24"/>
          <w:szCs w:val="24"/>
        </w:rPr>
      </w:pPr>
      <w:r w:rsidRPr="00601077">
        <w:rPr>
          <w:rFonts w:ascii="CCW Cursive Writing 23" w:hAnsi="CCW Cursive Writing 23"/>
          <w:b/>
          <w:color w:val="FF0000"/>
          <w:sz w:val="24"/>
          <w:szCs w:val="24"/>
        </w:rPr>
        <w:t>Please note: There will be no weekly spellings until after the Phonics screening has taken place later on in the Autumn term</w:t>
      </w:r>
      <w:r>
        <w:rPr>
          <w:rFonts w:ascii="CCW Cursive Writing 23" w:hAnsi="CCW Cursive Writing 23"/>
          <w:b/>
          <w:color w:val="FF0000"/>
          <w:sz w:val="24"/>
          <w:szCs w:val="24"/>
        </w:rPr>
        <w:t>.</w:t>
      </w:r>
    </w:p>
    <w:sectPr w:rsidR="00601077" w:rsidRPr="006010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A71"/>
    <w:rsid w:val="002057EA"/>
    <w:rsid w:val="00340C4E"/>
    <w:rsid w:val="00601077"/>
    <w:rsid w:val="0072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4B302"/>
  <w15:chartTrackingRefBased/>
  <w15:docId w15:val="{FED61F00-0845-4370-9F31-E7E85A9E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1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E9E9CAEC</Template>
  <TotalTime>0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2</cp:revision>
  <dcterms:created xsi:type="dcterms:W3CDTF">2020-11-20T18:33:00Z</dcterms:created>
  <dcterms:modified xsi:type="dcterms:W3CDTF">2020-11-20T18:33:00Z</dcterms:modified>
</cp:coreProperties>
</file>