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DD7" w:rsidRDefault="00044DD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819150</wp:posOffset>
            </wp:positionH>
            <wp:positionV relativeFrom="paragraph">
              <wp:posOffset>40005</wp:posOffset>
            </wp:positionV>
            <wp:extent cx="5486400" cy="1576747"/>
            <wp:effectExtent l="0" t="0" r="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3048" cy="15872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BD6DCF4" wp14:editId="3CE74313">
            <wp:simplePos x="0" y="0"/>
            <wp:positionH relativeFrom="column">
              <wp:posOffset>-600075</wp:posOffset>
            </wp:positionH>
            <wp:positionV relativeFrom="paragraph">
              <wp:posOffset>239395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44DD7" w:rsidRPr="00044DD7" w:rsidRDefault="00044DD7" w:rsidP="00044DD7"/>
    <w:p w:rsidR="00044DD7" w:rsidRPr="00044DD7" w:rsidRDefault="00044DD7" w:rsidP="00044DD7"/>
    <w:p w:rsidR="00044DD7" w:rsidRPr="00044DD7" w:rsidRDefault="00044DD7" w:rsidP="00044DD7"/>
    <w:p w:rsidR="00044DD7" w:rsidRPr="00044DD7" w:rsidRDefault="00044DD7" w:rsidP="00044DD7"/>
    <w:p w:rsidR="00044DD7" w:rsidRPr="00044DD7" w:rsidRDefault="00044DD7" w:rsidP="004D1473">
      <w:pPr>
        <w:jc w:val="center"/>
        <w:rPr>
          <w:b/>
          <w:sz w:val="32"/>
        </w:rPr>
      </w:pPr>
      <w:r w:rsidRPr="00044DD7">
        <w:rPr>
          <w:b/>
          <w:sz w:val="32"/>
        </w:rPr>
        <w:t xml:space="preserve">To know the multiplication and division facts for the 2 </w:t>
      </w:r>
      <w:r w:rsidR="004D1473" w:rsidRPr="00044DD7">
        <w:rPr>
          <w:b/>
          <w:sz w:val="32"/>
        </w:rPr>
        <w:t xml:space="preserve">times </w:t>
      </w:r>
      <w:r w:rsidR="004D1473">
        <w:rPr>
          <w:b/>
          <w:sz w:val="32"/>
        </w:rPr>
        <w:t>table</w:t>
      </w:r>
      <w:r w:rsidRPr="00044DD7">
        <w:rPr>
          <w:b/>
          <w:sz w:val="32"/>
        </w:rPr>
        <w:t>.</w:t>
      </w:r>
    </w:p>
    <w:p w:rsidR="00044DD7" w:rsidRDefault="00044DD7" w:rsidP="00044DD7">
      <w:pPr>
        <w:tabs>
          <w:tab w:val="left" w:pos="1470"/>
        </w:tabs>
        <w:jc w:val="both"/>
      </w:pPr>
      <w:r w:rsidRPr="009A4BC4">
        <w:rPr>
          <w:sz w:val="24"/>
        </w:rPr>
        <w:t xml:space="preserve">By the end of this half term, children should know the following facts. The aim is for them to recall these facts </w:t>
      </w:r>
      <w:r w:rsidRPr="009A4BC4">
        <w:rPr>
          <w:b/>
          <w:sz w:val="24"/>
        </w:rPr>
        <w:t>instantly</w:t>
      </w:r>
      <w:r w:rsidRPr="009A4BC4">
        <w:rPr>
          <w:sz w:val="24"/>
        </w:rPr>
        <w:t>.</w:t>
      </w:r>
    </w:p>
    <w:p w:rsidR="00044DD7" w:rsidRDefault="007B15AD" w:rsidP="00044DD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182245</wp:posOffset>
                </wp:positionV>
                <wp:extent cx="2562225" cy="220027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2200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36E2B91" id="Rectangle 6" o:spid="_x0000_s1026" style="position:absolute;margin-left:150.55pt;margin-top:14.35pt;width:201.75pt;height:173.25pt;z-index:-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" fillcolor="white [3212]" strokecolor="red" strokeweight="2pt">
                <w10:wrap anchorx="margin"/>
              </v:rect>
            </w:pict>
          </mc:Fallback>
        </mc:AlternateContent>
      </w:r>
      <w:r w:rsidR="004D1473">
        <w:rPr>
          <w:noProof/>
          <w:lang w:eastAsia="en-GB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3143250" cy="282067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2820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4DD7" w:rsidRPr="00044DD7" w:rsidRDefault="00044DD7" w:rsidP="00044DD7">
      <w:pPr>
        <w:rPr>
          <w:color w:val="FF0000"/>
        </w:rPr>
      </w:pPr>
      <w:r w:rsidRPr="00044DD7">
        <w:rPr>
          <w:color w:val="FF0000"/>
        </w:rPr>
        <w:t>Key Vocabulary</w:t>
      </w:r>
    </w:p>
    <w:p w:rsidR="00044DD7" w:rsidRPr="00044DD7" w:rsidRDefault="004D1473" w:rsidP="00044DD7">
      <w:pPr>
        <w:rPr>
          <w:color w:val="FF0000"/>
        </w:rPr>
      </w:pPr>
      <w:r>
        <w:rPr>
          <w:color w:val="FF0000"/>
        </w:rPr>
        <w:t xml:space="preserve">What is </w:t>
      </w:r>
      <w:r w:rsidR="00044DD7" w:rsidRPr="00044DD7">
        <w:rPr>
          <w:color w:val="FF0000"/>
        </w:rPr>
        <w:t xml:space="preserve">2 </w:t>
      </w:r>
      <w:r w:rsidR="00044DD7" w:rsidRPr="00044DD7">
        <w:rPr>
          <w:b/>
          <w:color w:val="FF0000"/>
        </w:rPr>
        <w:t>multiplied</w:t>
      </w:r>
      <w:r w:rsidR="00044DD7" w:rsidRPr="00044DD7">
        <w:rPr>
          <w:color w:val="FF0000"/>
        </w:rPr>
        <w:t xml:space="preserve"> by 6? </w:t>
      </w:r>
    </w:p>
    <w:p w:rsidR="00044DD7" w:rsidRPr="00044DD7" w:rsidRDefault="00044DD7" w:rsidP="00044DD7">
      <w:pPr>
        <w:rPr>
          <w:color w:val="FF0000"/>
        </w:rPr>
      </w:pPr>
      <w:r w:rsidRPr="00044DD7">
        <w:rPr>
          <w:color w:val="FF0000"/>
        </w:rPr>
        <w:t xml:space="preserve">What is 7 </w:t>
      </w:r>
      <w:r w:rsidRPr="00044DD7">
        <w:rPr>
          <w:b/>
          <w:color w:val="FF0000"/>
        </w:rPr>
        <w:t>times</w:t>
      </w:r>
      <w:r w:rsidR="004D1473">
        <w:rPr>
          <w:color w:val="FF0000"/>
        </w:rPr>
        <w:t xml:space="preserve"> 2</w:t>
      </w:r>
      <w:r w:rsidRPr="00044DD7">
        <w:rPr>
          <w:color w:val="FF0000"/>
        </w:rPr>
        <w:t>?</w:t>
      </w:r>
    </w:p>
    <w:p w:rsidR="00044DD7" w:rsidRPr="00044DD7" w:rsidRDefault="00044DD7" w:rsidP="00044DD7">
      <w:pPr>
        <w:rPr>
          <w:color w:val="FF0000"/>
        </w:rPr>
      </w:pPr>
      <w:r w:rsidRPr="00044DD7">
        <w:rPr>
          <w:color w:val="FF0000"/>
        </w:rPr>
        <w:t>What is the</w:t>
      </w:r>
      <w:r w:rsidRPr="00044DD7">
        <w:rPr>
          <w:b/>
          <w:color w:val="FF0000"/>
        </w:rPr>
        <w:t xml:space="preserve"> product</w:t>
      </w:r>
      <w:r w:rsidR="004D1473">
        <w:rPr>
          <w:color w:val="FF0000"/>
        </w:rPr>
        <w:t xml:space="preserve"> of 3 and 2</w:t>
      </w:r>
      <w:r w:rsidRPr="00044DD7">
        <w:rPr>
          <w:color w:val="FF0000"/>
        </w:rPr>
        <w:t>?</w:t>
      </w:r>
    </w:p>
    <w:p w:rsidR="00044DD7" w:rsidRPr="00044DD7" w:rsidRDefault="004D1473" w:rsidP="00044DD7">
      <w:pPr>
        <w:rPr>
          <w:color w:val="FF0000"/>
        </w:rPr>
      </w:pPr>
      <w:r>
        <w:rPr>
          <w:color w:val="FF0000"/>
        </w:rPr>
        <w:t>What is 22</w:t>
      </w:r>
      <w:r w:rsidR="00044DD7" w:rsidRPr="00044DD7">
        <w:rPr>
          <w:color w:val="FF0000"/>
        </w:rPr>
        <w:t xml:space="preserve"> </w:t>
      </w:r>
      <w:r w:rsidR="00044DD7" w:rsidRPr="00044DD7">
        <w:rPr>
          <w:b/>
          <w:color w:val="FF0000"/>
        </w:rPr>
        <w:t>divided by</w:t>
      </w:r>
      <w:r>
        <w:rPr>
          <w:color w:val="FF0000"/>
        </w:rPr>
        <w:t xml:space="preserve"> 2</w:t>
      </w:r>
      <w:r w:rsidR="00044DD7" w:rsidRPr="00044DD7">
        <w:rPr>
          <w:color w:val="FF0000"/>
        </w:rPr>
        <w:t>?</w:t>
      </w:r>
    </w:p>
    <w:p w:rsidR="00044DD7" w:rsidRPr="00044DD7" w:rsidRDefault="004D1473" w:rsidP="00044DD7">
      <w:pPr>
        <w:rPr>
          <w:color w:val="FF0000"/>
        </w:rPr>
      </w:pPr>
      <w:r>
        <w:rPr>
          <w:color w:val="FF0000"/>
        </w:rPr>
        <w:t xml:space="preserve">How many </w:t>
      </w:r>
      <w:r w:rsidRPr="004D1473">
        <w:rPr>
          <w:b/>
          <w:color w:val="FF0000"/>
        </w:rPr>
        <w:t>groups of</w:t>
      </w:r>
      <w:r>
        <w:rPr>
          <w:color w:val="FF0000"/>
        </w:rPr>
        <w:t xml:space="preserve"> 2 can you make out of 16?  </w:t>
      </w:r>
    </w:p>
    <w:p w:rsidR="00044DD7" w:rsidRPr="00044DD7" w:rsidRDefault="00044DD7" w:rsidP="00044DD7">
      <w:pPr>
        <w:rPr>
          <w:color w:val="FF0000"/>
        </w:rPr>
      </w:pPr>
    </w:p>
    <w:p w:rsidR="00044DD7" w:rsidRDefault="002A5C04" w:rsidP="00044DD7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80010</wp:posOffset>
            </wp:positionV>
            <wp:extent cx="5731510" cy="629920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9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4DD7">
        <w:br w:type="textWrapping" w:clear="all"/>
      </w:r>
    </w:p>
    <w:p w:rsidR="004D1473" w:rsidRDefault="004D1473" w:rsidP="00044DD7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15240</wp:posOffset>
            </wp:positionV>
            <wp:extent cx="5731510" cy="288798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7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1473" w:rsidRDefault="004D1473" w:rsidP="004D1473"/>
    <w:p w:rsidR="004D1473" w:rsidRDefault="004D1473" w:rsidP="004D1473"/>
    <w:p w:rsidR="004D1473" w:rsidRDefault="004D1473" w:rsidP="004D1473"/>
    <w:p w:rsidR="004D1473" w:rsidRDefault="004D1473" w:rsidP="004D1473"/>
    <w:p w:rsidR="004D1473" w:rsidRDefault="004D1473" w:rsidP="004D1473"/>
    <w:p w:rsidR="004D1473" w:rsidRDefault="004D1473" w:rsidP="004D1473"/>
    <w:p w:rsidR="004D1473" w:rsidRDefault="004D1473" w:rsidP="004D1473"/>
    <w:p w:rsidR="004D1473" w:rsidRDefault="004D1473" w:rsidP="004D1473"/>
    <w:p w:rsidR="004D1473" w:rsidRDefault="004D1473" w:rsidP="004D1473"/>
    <w:p w:rsidR="004D1473" w:rsidRDefault="00AA7D20" w:rsidP="004D1473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126365</wp:posOffset>
            </wp:positionV>
            <wp:extent cx="5124450" cy="2098379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2098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1473" w:rsidRDefault="004D1473" w:rsidP="004D1473"/>
    <w:p w:rsidR="004D1473" w:rsidRDefault="004D1473" w:rsidP="004D1473"/>
    <w:p w:rsidR="004F682C" w:rsidRDefault="004F682C" w:rsidP="004D1473">
      <w:pPr>
        <w:rPr>
          <w:b/>
          <w:sz w:val="24"/>
          <w:u w:val="single"/>
        </w:rPr>
      </w:pPr>
    </w:p>
    <w:p w:rsidR="004F682C" w:rsidRDefault="004F682C" w:rsidP="004D1473">
      <w:pPr>
        <w:rPr>
          <w:b/>
          <w:sz w:val="24"/>
          <w:u w:val="single"/>
        </w:rPr>
      </w:pPr>
    </w:p>
    <w:p w:rsidR="004F682C" w:rsidRDefault="004F682C" w:rsidP="004D1473">
      <w:pPr>
        <w:rPr>
          <w:b/>
          <w:sz w:val="24"/>
          <w:u w:val="single"/>
        </w:rPr>
      </w:pPr>
    </w:p>
    <w:p w:rsidR="00AA7D20" w:rsidRDefault="00AA7D20" w:rsidP="004D1473">
      <w:pPr>
        <w:rPr>
          <w:b/>
          <w:sz w:val="24"/>
          <w:u w:val="single"/>
        </w:rPr>
      </w:pPr>
    </w:p>
    <w:p w:rsidR="004D1473" w:rsidRDefault="004F682C" w:rsidP="004D1473">
      <w:pPr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Make it Real! </w:t>
      </w:r>
    </w:p>
    <w:p w:rsidR="004F682C" w:rsidRPr="003A259D" w:rsidRDefault="004F682C" w:rsidP="004D1473">
      <w:pPr>
        <w:rPr>
          <w:b/>
          <w:sz w:val="24"/>
        </w:rPr>
      </w:pPr>
      <w:r w:rsidRPr="003A259D">
        <w:rPr>
          <w:b/>
          <w:sz w:val="24"/>
        </w:rPr>
        <w:t>There are 2 buns in one row – h</w:t>
      </w:r>
      <w:r w:rsidR="003A259D" w:rsidRPr="003A259D">
        <w:rPr>
          <w:b/>
          <w:sz w:val="24"/>
        </w:rPr>
        <w:t>o</w:t>
      </w:r>
      <w:r w:rsidRPr="003A259D">
        <w:rPr>
          <w:b/>
          <w:sz w:val="24"/>
        </w:rPr>
        <w:t xml:space="preserve">w many buns will be in three rows? </w:t>
      </w:r>
    </w:p>
    <w:p w:rsidR="004F682C" w:rsidRPr="003A259D" w:rsidRDefault="004F682C" w:rsidP="003A259D">
      <w:pPr>
        <w:tabs>
          <w:tab w:val="left" w:pos="3960"/>
        </w:tabs>
        <w:spacing w:line="240" w:lineRule="auto"/>
        <w:rPr>
          <w:b/>
          <w:color w:val="0070C0"/>
          <w:sz w:val="24"/>
        </w:rPr>
      </w:pPr>
      <w:r w:rsidRPr="003A259D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2733675</wp:posOffset>
            </wp:positionH>
            <wp:positionV relativeFrom="paragraph">
              <wp:posOffset>14605</wp:posOffset>
            </wp:positionV>
            <wp:extent cx="1381125" cy="907962"/>
            <wp:effectExtent l="0" t="0" r="0" b="69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6871" cy="918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259D">
        <w:rPr>
          <w:b/>
          <w:color w:val="0070C0"/>
          <w:sz w:val="24"/>
        </w:rPr>
        <w:t>6 buns!</w:t>
      </w:r>
      <w:r w:rsidRPr="003A259D">
        <w:rPr>
          <w:b/>
          <w:color w:val="0070C0"/>
          <w:sz w:val="24"/>
        </w:rPr>
        <w:tab/>
      </w:r>
    </w:p>
    <w:p w:rsidR="004F682C" w:rsidRPr="003A259D" w:rsidRDefault="004F682C" w:rsidP="003A259D">
      <w:pPr>
        <w:spacing w:line="240" w:lineRule="auto"/>
        <w:rPr>
          <w:b/>
          <w:color w:val="0070C0"/>
          <w:sz w:val="24"/>
        </w:rPr>
      </w:pPr>
      <w:r w:rsidRPr="003A259D">
        <w:rPr>
          <w:b/>
          <w:color w:val="0070C0"/>
          <w:sz w:val="24"/>
        </w:rPr>
        <w:t>Great – how do you know?</w:t>
      </w:r>
    </w:p>
    <w:p w:rsidR="004F682C" w:rsidRPr="003A259D" w:rsidRDefault="004F682C" w:rsidP="003A259D">
      <w:pPr>
        <w:spacing w:line="240" w:lineRule="auto"/>
        <w:rPr>
          <w:b/>
          <w:color w:val="0070C0"/>
          <w:sz w:val="24"/>
        </w:rPr>
      </w:pPr>
      <w:r w:rsidRPr="003A259D">
        <w:rPr>
          <w:b/>
          <w:color w:val="0070C0"/>
          <w:sz w:val="24"/>
        </w:rPr>
        <w:t xml:space="preserve">Because 3 times 2 is 6. </w:t>
      </w:r>
    </w:p>
    <w:p w:rsidR="004D1473" w:rsidRDefault="004D1473" w:rsidP="004D1473"/>
    <w:p w:rsidR="003A259D" w:rsidRDefault="003A259D" w:rsidP="004D1473">
      <w:pPr>
        <w:rPr>
          <w:b/>
        </w:rPr>
      </w:pPr>
      <w:r w:rsidRPr="003A259D">
        <w:rPr>
          <w:b/>
        </w:rPr>
        <w:t>Many other things fr</w:t>
      </w:r>
      <w:r>
        <w:rPr>
          <w:b/>
        </w:rPr>
        <w:t>o</w:t>
      </w:r>
      <w:r w:rsidRPr="003A259D">
        <w:rPr>
          <w:b/>
        </w:rPr>
        <w:t xml:space="preserve">m an array like </w:t>
      </w:r>
      <w:r w:rsidR="00AA7D20" w:rsidRPr="003A259D">
        <w:rPr>
          <w:b/>
        </w:rPr>
        <w:t>windowpanes</w:t>
      </w:r>
      <w:r w:rsidRPr="003A259D">
        <w:rPr>
          <w:b/>
        </w:rPr>
        <w:t>, milk crates, stickers and wrapping paper!</w:t>
      </w:r>
    </w:p>
    <w:p w:rsidR="003A259D" w:rsidRDefault="003A259D" w:rsidP="003A259D"/>
    <w:p w:rsidR="004D2D39" w:rsidRDefault="003A259D" w:rsidP="003A259D">
      <w:pPr>
        <w:rPr>
          <w:b/>
          <w:u w:val="single"/>
        </w:rPr>
      </w:pPr>
      <w:r w:rsidRPr="003A259D">
        <w:rPr>
          <w:b/>
          <w:u w:val="single"/>
        </w:rPr>
        <w:t xml:space="preserve">Make it Fun! </w:t>
      </w:r>
    </w:p>
    <w:p w:rsidR="00AA7D20" w:rsidRDefault="00AA7D20" w:rsidP="00AA7D20">
      <w:pPr>
        <w:spacing w:line="240" w:lineRule="auto"/>
        <w:rPr>
          <w:b/>
        </w:rPr>
      </w:pPr>
      <w:r>
        <w:rPr>
          <w:b/>
        </w:rPr>
        <w:t>Call out!</w:t>
      </w:r>
    </w:p>
    <w:p w:rsidR="003A259D" w:rsidRPr="002A5C04" w:rsidRDefault="003A259D" w:rsidP="00AA7D20">
      <w:pPr>
        <w:spacing w:line="240" w:lineRule="auto"/>
      </w:pPr>
      <w:r w:rsidRPr="002A5C04">
        <w:t>Play Fizz Buzz. To practise the 2 and 10 time tables together, take it in turns to count in ones. If a number is in the 2x table say ‘Fizz’ instead of t</w:t>
      </w:r>
      <w:r w:rsidR="002A5C04" w:rsidRPr="002A5C04">
        <w:t>h</w:t>
      </w:r>
      <w:r w:rsidRPr="002A5C04">
        <w:t xml:space="preserve">e number. Say Buzz if it is in the 10s. </w:t>
      </w:r>
    </w:p>
    <w:p w:rsidR="003A259D" w:rsidRPr="00AA7D20" w:rsidRDefault="003A259D" w:rsidP="003A259D">
      <w:pPr>
        <w:rPr>
          <w:b/>
        </w:rPr>
      </w:pPr>
      <w:r w:rsidRPr="00AA7D20">
        <w:rPr>
          <w:b/>
        </w:rPr>
        <w:t>Playing Cards</w:t>
      </w:r>
    </w:p>
    <w:p w:rsidR="003A259D" w:rsidRPr="002A5C04" w:rsidRDefault="003A259D" w:rsidP="00AA7D20">
      <w:pPr>
        <w:spacing w:line="240" w:lineRule="auto"/>
      </w:pPr>
      <w:r w:rsidRPr="002A5C04">
        <w:t>Remove picture cards from the pack. Pick a card and state the multiplication and division fact that the children are working on. E.g. pick the ‘8’ card (</w:t>
      </w:r>
      <w:r w:rsidR="00AA7D20" w:rsidRPr="002A5C04">
        <w:t>2 x 8 = 16 and 16 ÷ 2 = 8).</w:t>
      </w:r>
    </w:p>
    <w:p w:rsidR="00AA7D20" w:rsidRPr="00AA7D20" w:rsidRDefault="00AA7D20" w:rsidP="00AA7D20">
      <w:pPr>
        <w:spacing w:line="240" w:lineRule="auto"/>
        <w:rPr>
          <w:b/>
        </w:rPr>
      </w:pPr>
      <w:r w:rsidRPr="00AA7D20">
        <w:rPr>
          <w:b/>
        </w:rPr>
        <w:t>Dominoes</w:t>
      </w:r>
    </w:p>
    <w:p w:rsidR="00AA7D20" w:rsidRPr="002A5C04" w:rsidRDefault="00AA7D20" w:rsidP="00AA7D20">
      <w:pPr>
        <w:spacing w:line="240" w:lineRule="auto"/>
      </w:pPr>
      <w:r w:rsidRPr="002A5C04">
        <w:t>Pick a domino, add the number of dots together and then multiply by the table they are working on.</w:t>
      </w:r>
    </w:p>
    <w:p w:rsidR="00AA7D20" w:rsidRPr="00AA7D20" w:rsidRDefault="00AA7D20" w:rsidP="00AA7D20">
      <w:pPr>
        <w:spacing w:line="240" w:lineRule="auto"/>
        <w:rPr>
          <w:b/>
        </w:rPr>
      </w:pPr>
      <w:r w:rsidRPr="00AA7D20">
        <w:rPr>
          <w:b/>
        </w:rPr>
        <w:t>Timed Games</w:t>
      </w:r>
    </w:p>
    <w:p w:rsidR="00AA7D20" w:rsidRPr="002A5C04" w:rsidRDefault="00AA7D20" w:rsidP="00AA7D20">
      <w:pPr>
        <w:spacing w:line="240" w:lineRule="auto"/>
      </w:pPr>
      <w:r w:rsidRPr="002A5C04">
        <w:t>How well are you doing? How many questions can you answer in 2 minutes? Can you beat your own record?</w:t>
      </w:r>
    </w:p>
    <w:sectPr w:rsidR="00AA7D20" w:rsidRPr="002A5C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DD7"/>
    <w:rsid w:val="00044DD7"/>
    <w:rsid w:val="002A5C04"/>
    <w:rsid w:val="003A259D"/>
    <w:rsid w:val="004D1473"/>
    <w:rsid w:val="004D2D39"/>
    <w:rsid w:val="004F3937"/>
    <w:rsid w:val="004F682C"/>
    <w:rsid w:val="007B15AD"/>
    <w:rsid w:val="00AA7D20"/>
    <w:rsid w:val="00C6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4E437B-3849-4A80-88AC-B8932711B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AB2A5B7F</Template>
  <TotalTime>0</TotalTime>
  <Pages>2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Fiona Day</cp:lastModifiedBy>
  <cp:revision>2</cp:revision>
  <dcterms:created xsi:type="dcterms:W3CDTF">2020-09-24T17:01:00Z</dcterms:created>
  <dcterms:modified xsi:type="dcterms:W3CDTF">2020-09-24T17:01:00Z</dcterms:modified>
</cp:coreProperties>
</file>