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701" w:rsidRDefault="0081070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163830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30480</wp:posOffset>
            </wp:positionV>
            <wp:extent cx="5114925" cy="1438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0701" w:rsidRDefault="00810701" w:rsidP="00810701">
      <w:pPr>
        <w:tabs>
          <w:tab w:val="left" w:pos="1605"/>
        </w:tabs>
      </w:pPr>
      <w:r>
        <w:tab/>
      </w:r>
    </w:p>
    <w:p w:rsidR="00810701" w:rsidRPr="00810701" w:rsidRDefault="00810701" w:rsidP="00810701"/>
    <w:p w:rsidR="00810701" w:rsidRPr="00810701" w:rsidRDefault="00810701" w:rsidP="00810701"/>
    <w:p w:rsidR="00810701" w:rsidRPr="00810701" w:rsidRDefault="001567BA" w:rsidP="00810701"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5731510" cy="875665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0701" w:rsidRPr="00810701" w:rsidRDefault="00810701" w:rsidP="00810701"/>
    <w:p w:rsidR="00810701" w:rsidRDefault="00F13969" w:rsidP="00810701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3381375" cy="22002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0701" w:rsidRDefault="00F13969" w:rsidP="00810701">
      <w:r w:rsidRPr="00810701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6985</wp:posOffset>
                </wp:positionV>
                <wp:extent cx="2133600" cy="2419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701" w:rsidRDefault="00810701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810701" w:rsidRDefault="0081070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do I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plus </w:t>
                            </w:r>
                            <w:r>
                              <w:rPr>
                                <w:color w:val="FF0000"/>
                              </w:rPr>
                              <w:t xml:space="preserve">to 5 to make 20? </w:t>
                            </w:r>
                          </w:p>
                          <w:p w:rsidR="00810701" w:rsidRDefault="0081070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needs to be </w:t>
                            </w:r>
                            <w:r w:rsidRPr="00810701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>
                              <w:rPr>
                                <w:color w:val="FF0000"/>
                              </w:rPr>
                              <w:t xml:space="preserve">ed to 11 to make 20? </w:t>
                            </w:r>
                          </w:p>
                          <w:p w:rsidR="00810701" w:rsidRDefault="0081070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take away </w:t>
                            </w:r>
                            <w:r>
                              <w:rPr>
                                <w:color w:val="FF0000"/>
                              </w:rPr>
                              <w:t>6?</w:t>
                            </w:r>
                          </w:p>
                          <w:p w:rsidR="00810701" w:rsidRDefault="0081070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="001567BA">
                              <w:rPr>
                                <w:color w:val="FF0000"/>
                              </w:rPr>
                              <w:t xml:space="preserve">3 </w:t>
                            </w:r>
                            <w:r w:rsidR="001567BA" w:rsidRPr="001567BA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="001567BA">
                              <w:rPr>
                                <w:color w:val="FF0000"/>
                              </w:rPr>
                              <w:t xml:space="preserve"> 20?</w:t>
                            </w:r>
                          </w:p>
                          <w:p w:rsidR="001567BA" w:rsidRDefault="001567B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How many more than </w:t>
                            </w:r>
                            <w:r>
                              <w:rPr>
                                <w:color w:val="FF0000"/>
                              </w:rPr>
                              <w:t>16 is 20?</w:t>
                            </w:r>
                          </w:p>
                          <w:p w:rsidR="001567BA" w:rsidRPr="001567BA" w:rsidRDefault="001567B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 w:rsidRPr="001567BA">
                              <w:rPr>
                                <w:b/>
                                <w:color w:val="FF0000"/>
                              </w:rPr>
                              <w:t>subtract</w:t>
                            </w:r>
                            <w:r>
                              <w:rPr>
                                <w:color w:val="FF0000"/>
                              </w:rPr>
                              <w:t xml:space="preserve"> 13?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.75pt;margin-top:.55pt;width:168pt;height:190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">
                <v:textbox>
                  <w:txbxContent>
                    <w:p w:rsidR="00810701" w:rsidRDefault="00810701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810701" w:rsidRDefault="0081070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do I </w:t>
                      </w:r>
                      <w:r>
                        <w:rPr>
                          <w:b/>
                          <w:color w:val="FF0000"/>
                        </w:rPr>
                        <w:t xml:space="preserve">plus </w:t>
                      </w:r>
                      <w:r>
                        <w:rPr>
                          <w:color w:val="FF0000"/>
                        </w:rPr>
                        <w:t xml:space="preserve">to </w:t>
                      </w:r>
                      <w:proofErr w:type="gramStart"/>
                      <w:r>
                        <w:rPr>
                          <w:color w:val="FF0000"/>
                        </w:rPr>
                        <w:t>5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make 20? </w:t>
                      </w:r>
                    </w:p>
                    <w:p w:rsidR="00810701" w:rsidRDefault="0081070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needs to </w:t>
                      </w:r>
                      <w:proofErr w:type="gramStart"/>
                      <w:r>
                        <w:rPr>
                          <w:color w:val="FF0000"/>
                        </w:rPr>
                        <w:t xml:space="preserve">be </w:t>
                      </w:r>
                      <w:r w:rsidRPr="00810701">
                        <w:rPr>
                          <w:b/>
                          <w:color w:val="FF0000"/>
                        </w:rPr>
                        <w:t>add</w:t>
                      </w:r>
                      <w:r>
                        <w:rPr>
                          <w:color w:val="FF0000"/>
                        </w:rPr>
                        <w:t>ed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11 to make 20? </w:t>
                      </w:r>
                    </w:p>
                    <w:p w:rsidR="00810701" w:rsidRDefault="0081070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>
                        <w:rPr>
                          <w:b/>
                          <w:color w:val="FF0000"/>
                        </w:rPr>
                        <w:t xml:space="preserve">take away </w:t>
                      </w:r>
                      <w:r>
                        <w:rPr>
                          <w:color w:val="FF0000"/>
                        </w:rPr>
                        <w:t>6?</w:t>
                      </w:r>
                    </w:p>
                    <w:p w:rsidR="00810701" w:rsidRDefault="0081070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="001567BA">
                        <w:rPr>
                          <w:color w:val="FF0000"/>
                        </w:rPr>
                        <w:t>3</w:t>
                      </w:r>
                      <w:proofErr w:type="gramEnd"/>
                      <w:r w:rsidR="001567BA">
                        <w:rPr>
                          <w:color w:val="FF0000"/>
                        </w:rPr>
                        <w:t xml:space="preserve"> </w:t>
                      </w:r>
                      <w:r w:rsidR="001567BA" w:rsidRPr="001567BA">
                        <w:rPr>
                          <w:b/>
                          <w:color w:val="FF0000"/>
                        </w:rPr>
                        <w:t>less than</w:t>
                      </w:r>
                      <w:r w:rsidR="001567BA">
                        <w:rPr>
                          <w:color w:val="FF0000"/>
                        </w:rPr>
                        <w:t xml:space="preserve"> 20?</w:t>
                      </w:r>
                    </w:p>
                    <w:p w:rsidR="001567BA" w:rsidRDefault="001567BA">
                      <w:pPr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How many more than </w:t>
                      </w:r>
                      <w:r>
                        <w:rPr>
                          <w:color w:val="FF0000"/>
                        </w:rPr>
                        <w:t>16 is 20?</w:t>
                      </w:r>
                    </w:p>
                    <w:p w:rsidR="001567BA" w:rsidRPr="001567BA" w:rsidRDefault="001567B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 w:rsidRPr="001567BA">
                        <w:rPr>
                          <w:b/>
                          <w:color w:val="FF0000"/>
                        </w:rPr>
                        <w:t>subtract</w:t>
                      </w:r>
                      <w:r>
                        <w:rPr>
                          <w:color w:val="FF0000"/>
                        </w:rPr>
                        <w:t xml:space="preserve"> 13?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0701" w:rsidRPr="00810701" w:rsidRDefault="00810701" w:rsidP="00810701"/>
    <w:p w:rsidR="00810701" w:rsidRDefault="00810701" w:rsidP="00810701">
      <w:pPr>
        <w:tabs>
          <w:tab w:val="left" w:pos="6750"/>
        </w:tabs>
      </w:pPr>
    </w:p>
    <w:p w:rsidR="00563CBB" w:rsidRPr="00563CBB" w:rsidRDefault="00563CBB" w:rsidP="00810701">
      <w:pPr>
        <w:tabs>
          <w:tab w:val="left" w:pos="6750"/>
        </w:tabs>
      </w:pPr>
    </w:p>
    <w:p w:rsidR="00810701" w:rsidRPr="00810701" w:rsidRDefault="00810701" w:rsidP="00810701">
      <w:pPr>
        <w:tabs>
          <w:tab w:val="left" w:pos="7395"/>
        </w:tabs>
        <w:rPr>
          <w:b/>
          <w:u w:val="single"/>
        </w:rPr>
      </w:pPr>
      <w:r>
        <w:rPr>
          <w:b/>
          <w:u w:val="single"/>
        </w:rPr>
        <w:t xml:space="preserve">                                                                                                                                        </w:t>
      </w:r>
    </w:p>
    <w:p w:rsidR="001567BA" w:rsidRDefault="001567BA" w:rsidP="00810701">
      <w:pPr>
        <w:ind w:firstLine="720"/>
      </w:pPr>
    </w:p>
    <w:p w:rsidR="001567BA" w:rsidRPr="001567BA" w:rsidRDefault="001567BA" w:rsidP="001567BA"/>
    <w:p w:rsidR="001567BA" w:rsidRPr="001567BA" w:rsidRDefault="001567BA" w:rsidP="001567BA"/>
    <w:p w:rsidR="001567BA" w:rsidRPr="001567BA" w:rsidRDefault="001567BA" w:rsidP="001567BA"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5524500" cy="495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67BA" w:rsidRDefault="001567BA" w:rsidP="001567BA"/>
    <w:p w:rsidR="001567BA" w:rsidRDefault="001567BA" w:rsidP="001567BA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>Use what you already know- use number bonds to 10 (e.g. 7 + 3 = 10) to work out related number bonds to 20 (e.g. 17 + 3 = 20).</w:t>
      </w:r>
    </w:p>
    <w:p w:rsidR="001567BA" w:rsidRDefault="001567BA" w:rsidP="00281D88">
      <w:pPr>
        <w:pStyle w:val="ListParagraph"/>
        <w:numPr>
          <w:ilvl w:val="0"/>
          <w:numId w:val="1"/>
        </w:numPr>
        <w:ind w:left="360"/>
      </w:pPr>
      <w:r>
        <w:t xml:space="preserve">Use practical resources to consider the bonds in a practical way. E.g. Make collections of 20 objects. Ask questions such as, ‘How many more conkers would I need to make 20?’ </w:t>
      </w:r>
    </w:p>
    <w:p w:rsidR="001567BA" w:rsidRDefault="001567BA" w:rsidP="00281D88">
      <w:pPr>
        <w:pStyle w:val="ListParagraph"/>
        <w:numPr>
          <w:ilvl w:val="0"/>
          <w:numId w:val="1"/>
        </w:numPr>
        <w:ind w:left="360"/>
      </w:pPr>
      <w:r>
        <w:t>Look at the patterns with both objects and numbers. E.g. as one number increases the other one decreases.</w:t>
      </w:r>
    </w:p>
    <w:p w:rsidR="001567BA" w:rsidRDefault="001567BA" w:rsidP="00281D88">
      <w:pPr>
        <w:pStyle w:val="ListParagraph"/>
        <w:numPr>
          <w:ilvl w:val="0"/>
          <w:numId w:val="1"/>
        </w:numPr>
        <w:ind w:left="360"/>
      </w:pPr>
      <w:r>
        <w:t xml:space="preserve">Make a poster - your child could make a poster showing the different ways of making 20. </w:t>
      </w:r>
    </w:p>
    <w:p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 xml:space="preserve">Practise with the numbers in order and chosen randomly-remember the aim is for the child to be able to respond immediately. </w:t>
      </w:r>
    </w:p>
    <w:p w:rsidR="001567BA" w:rsidRDefault="001567BA" w:rsidP="001567BA">
      <w:pPr>
        <w:pStyle w:val="ListParagraph"/>
        <w:numPr>
          <w:ilvl w:val="0"/>
          <w:numId w:val="1"/>
        </w:numPr>
        <w:ind w:left="360"/>
      </w:pPr>
      <w:r>
        <w:t xml:space="preserve">Play games- your child can play number bond pairs online at </w:t>
      </w:r>
      <w:hyperlink r:id="rId10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w:rsidR="001567BA" w:rsidRDefault="001567BA" w:rsidP="001567BA"/>
    <w:p w:rsidR="00F13969" w:rsidRDefault="00F13969" w:rsidP="00F13969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t>Make it real!</w:t>
      </w:r>
    </w:p>
    <w:p w:rsidR="00F13969" w:rsidRDefault="00F13969" w:rsidP="00F13969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324DB0D7" wp14:editId="6986041D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3969" w:rsidRDefault="00F13969" w:rsidP="00F13969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>There are 20 ladybirds on the leaf. Fifteen fly away, how many are left?</w:t>
      </w:r>
    </w:p>
    <w:p w:rsidR="00F13969" w:rsidRDefault="00F13969" w:rsidP="00F13969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5 ladybirds!</w:t>
      </w:r>
    </w:p>
    <w:p w:rsidR="00F13969" w:rsidRDefault="00F13969" w:rsidP="00F13969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F13969" w:rsidRDefault="00F13969" w:rsidP="00F13969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15 add 5 make 20.</w:t>
      </w:r>
    </w:p>
    <w:p w:rsidR="00F13969" w:rsidRPr="001400F3" w:rsidRDefault="00F13969" w:rsidP="00F13969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1" locked="0" layoutInCell="1" allowOverlap="1" wp14:anchorId="5558CED6" wp14:editId="4B03BCB6">
            <wp:simplePos x="0" y="0"/>
            <wp:positionH relativeFrom="column">
              <wp:posOffset>4648200</wp:posOffset>
            </wp:positionH>
            <wp:positionV relativeFrom="paragraph">
              <wp:posOffset>143510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br w:type="textWrapping" w:clear="all"/>
      </w:r>
      <w:r w:rsidRPr="001400F3">
        <w:rPr>
          <w:b/>
          <w:sz w:val="24"/>
          <w:szCs w:val="28"/>
        </w:rPr>
        <w:t>I have 4 pence in my purse. H</w:t>
      </w:r>
      <w:r>
        <w:rPr>
          <w:b/>
          <w:sz w:val="24"/>
          <w:szCs w:val="28"/>
        </w:rPr>
        <w:t>ow much more do I need to make 20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F13969" w:rsidRDefault="00F13969" w:rsidP="00F13969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16p! Why? Because 4 pence and 16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20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w:rsidR="00F13969" w:rsidRDefault="00F13969" w:rsidP="00F13969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3969" w:rsidRDefault="00F13969" w:rsidP="00F13969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F13969" w:rsidRPr="001400F3" w:rsidRDefault="00F13969" w:rsidP="00F13969">
      <w:pPr>
        <w:rPr>
          <w:sz w:val="24"/>
          <w:szCs w:val="28"/>
        </w:rPr>
      </w:pPr>
    </w:p>
    <w:p w:rsidR="00F13969" w:rsidRDefault="00F13969" w:rsidP="00F13969">
      <w:pPr>
        <w:rPr>
          <w:sz w:val="24"/>
          <w:szCs w:val="28"/>
        </w:rPr>
      </w:pPr>
      <w:r>
        <w:rPr>
          <w:sz w:val="24"/>
          <w:szCs w:val="28"/>
        </w:rPr>
        <w:t>I have 20 cm of ribbon, I cut off 13 centimetres. How much ribbon is left?</w:t>
      </w:r>
    </w:p>
    <w:p w:rsidR="00F13969" w:rsidRDefault="00F13969" w:rsidP="00F13969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7 cm! Why? Because 7 add 13 makes 20. </w:t>
      </w:r>
    </w:p>
    <w:p w:rsidR="00F13969" w:rsidRDefault="00F13969" w:rsidP="00F1396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F13969" w:rsidRPr="00B55623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‘18’ (number bonds to 20).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</w:p>
    <w:p w:rsidR="00F13969" w:rsidRPr="00B55623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20 beans on this place, I hide some under a cup- how many have I hidden? 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</w:p>
    <w:p w:rsidR="00F13969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F13969" w:rsidRPr="00B55623" w:rsidRDefault="00F13969" w:rsidP="00F139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F13969" w:rsidRDefault="00F13969" w:rsidP="00F13969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F13969" w:rsidRPr="00B55623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w:rsidR="00F13969" w:rsidRDefault="00F13969" w:rsidP="00F13969">
      <w:pPr>
        <w:spacing w:after="0" w:line="240" w:lineRule="auto"/>
        <w:rPr>
          <w:sz w:val="24"/>
          <w:szCs w:val="28"/>
        </w:rPr>
      </w:pPr>
    </w:p>
    <w:p w:rsidR="00F13969" w:rsidRDefault="00F13969" w:rsidP="00F13969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F13969" w:rsidRDefault="00F13969" w:rsidP="00F13969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20 speckled frogs, 20 green bottles, 20 in a bed</w:t>
      </w:r>
    </w:p>
    <w:p w:rsidR="00F13969" w:rsidRDefault="00F13969" w:rsidP="00F13969">
      <w:pPr>
        <w:spacing w:after="0" w:line="240" w:lineRule="auto"/>
        <w:rPr>
          <w:b/>
          <w:sz w:val="24"/>
          <w:szCs w:val="28"/>
        </w:rPr>
      </w:pPr>
    </w:p>
    <w:p w:rsidR="00F13969" w:rsidRPr="00B55623" w:rsidRDefault="00F13969" w:rsidP="00F13969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F13969" w:rsidRPr="00B55623" w:rsidRDefault="00F13969" w:rsidP="00F13969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F13969" w:rsidRPr="001567BA" w:rsidRDefault="00F13969" w:rsidP="001567BA"/>
    <w:sectPr w:rsidR="00F13969" w:rsidRPr="001567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01"/>
    <w:rsid w:val="001567BA"/>
    <w:rsid w:val="00563CBB"/>
    <w:rsid w:val="00810701"/>
    <w:rsid w:val="00CD0982"/>
    <w:rsid w:val="00F07E99"/>
    <w:rsid w:val="00F1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8124FF-71EE-4CBD-84F2-0BADB34E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7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6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conkermath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AB2A5B7F</Template>
  <TotalTime>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Fiona Day</cp:lastModifiedBy>
  <cp:revision>2</cp:revision>
  <dcterms:created xsi:type="dcterms:W3CDTF">2020-09-24T17:01:00Z</dcterms:created>
  <dcterms:modified xsi:type="dcterms:W3CDTF">2020-09-24T17:01:00Z</dcterms:modified>
</cp:coreProperties>
</file>