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6"/>
        <w:gridCol w:w="2810"/>
        <w:gridCol w:w="2977"/>
        <w:gridCol w:w="2835"/>
        <w:gridCol w:w="2835"/>
        <w:gridCol w:w="2861"/>
      </w:tblGrid>
      <w:tr w:rsidR="00B91D81" w:rsidRPr="00BA0FE8" w14:paraId="5D13F9FC" w14:textId="77777777" w:rsidTr="007159DA">
        <w:trPr>
          <w:trHeight w:val="706"/>
        </w:trPr>
        <w:tc>
          <w:tcPr>
            <w:tcW w:w="1296" w:type="dxa"/>
          </w:tcPr>
          <w:p w14:paraId="130B3CB3" w14:textId="77777777" w:rsidR="009829BB" w:rsidRPr="00BA0FE8" w:rsidRDefault="009829BB" w:rsidP="009C03E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Timings</w:t>
            </w:r>
          </w:p>
        </w:tc>
        <w:tc>
          <w:tcPr>
            <w:tcW w:w="2810" w:type="dxa"/>
          </w:tcPr>
          <w:p w14:paraId="31245AAC" w14:textId="2AC831E7" w:rsidR="009829BB" w:rsidRPr="00BA0FE8" w:rsidRDefault="009829BB" w:rsidP="009C03E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Monday</w:t>
            </w:r>
          </w:p>
          <w:p w14:paraId="437CA73E" w14:textId="569A0507" w:rsidR="007159DA" w:rsidRPr="00BA0FE8" w:rsidRDefault="007159DA" w:rsidP="007159DA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BA0FE8">
              <w:rPr>
                <w:i/>
                <w:sz w:val="24"/>
                <w:szCs w:val="24"/>
              </w:rPr>
              <w:t>Mrs Ryker</w:t>
            </w:r>
          </w:p>
        </w:tc>
        <w:tc>
          <w:tcPr>
            <w:tcW w:w="2977" w:type="dxa"/>
          </w:tcPr>
          <w:p w14:paraId="2B8D4E19" w14:textId="77777777" w:rsidR="009C654F" w:rsidRPr="00BA0FE8" w:rsidRDefault="009829BB" w:rsidP="00914168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Tuesda</w:t>
            </w:r>
            <w:r w:rsidR="00914168" w:rsidRPr="00BA0FE8">
              <w:rPr>
                <w:b/>
                <w:sz w:val="24"/>
                <w:szCs w:val="24"/>
              </w:rPr>
              <w:t>y</w:t>
            </w:r>
          </w:p>
          <w:p w14:paraId="30CB8F3C" w14:textId="6D483020" w:rsidR="00872D16" w:rsidRPr="00BA0FE8" w:rsidRDefault="00872D16" w:rsidP="00914168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BA0FE8">
              <w:rPr>
                <w:i/>
                <w:sz w:val="24"/>
                <w:szCs w:val="24"/>
              </w:rPr>
              <w:t>Mrs Ryker</w:t>
            </w:r>
          </w:p>
        </w:tc>
        <w:tc>
          <w:tcPr>
            <w:tcW w:w="2835" w:type="dxa"/>
          </w:tcPr>
          <w:p w14:paraId="0C42B7AF" w14:textId="056B2893" w:rsidR="009829BB" w:rsidRPr="00BA0FE8" w:rsidRDefault="009829BB" w:rsidP="009C03E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Wednesday</w:t>
            </w:r>
          </w:p>
          <w:p w14:paraId="6FDFC694" w14:textId="77777777" w:rsidR="009C654F" w:rsidRPr="00BA0FE8" w:rsidRDefault="00872D16" w:rsidP="00B82BE2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BA0FE8">
              <w:rPr>
                <w:i/>
                <w:sz w:val="24"/>
                <w:szCs w:val="24"/>
              </w:rPr>
              <w:t>Mrs Ryker</w:t>
            </w:r>
          </w:p>
          <w:p w14:paraId="28E65785" w14:textId="242CB67C" w:rsidR="0065678E" w:rsidRPr="00BA0FE8" w:rsidRDefault="0065678E" w:rsidP="0065678E">
            <w:pPr>
              <w:spacing w:after="0" w:line="240" w:lineRule="auto"/>
              <w:jc w:val="center"/>
              <w:rPr>
                <w:b/>
                <w:i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7B8457C" w14:textId="5FCA6FEE" w:rsidR="009829BB" w:rsidRPr="00BA0FE8" w:rsidRDefault="009829BB" w:rsidP="009C03E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Thursday</w:t>
            </w:r>
          </w:p>
          <w:p w14:paraId="54BB2294" w14:textId="0383F2F8" w:rsidR="009C654F" w:rsidRPr="00BA0FE8" w:rsidRDefault="00872D16" w:rsidP="00B82BE2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BA0FE8">
              <w:rPr>
                <w:i/>
                <w:sz w:val="24"/>
                <w:szCs w:val="24"/>
              </w:rPr>
              <w:t>Mrs Ryker</w:t>
            </w:r>
          </w:p>
        </w:tc>
        <w:tc>
          <w:tcPr>
            <w:tcW w:w="2861" w:type="dxa"/>
          </w:tcPr>
          <w:p w14:paraId="2A2A5B16" w14:textId="137E65D6" w:rsidR="009829BB" w:rsidRPr="00BA0FE8" w:rsidRDefault="009829BB" w:rsidP="009C03E4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Friday</w:t>
            </w:r>
          </w:p>
          <w:p w14:paraId="1AE1A217" w14:textId="1A5FDF99" w:rsidR="009C654F" w:rsidRPr="00BA0FE8" w:rsidRDefault="00872D16" w:rsidP="00B82BE2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 w:rsidRPr="00BA0FE8">
              <w:rPr>
                <w:i/>
                <w:sz w:val="24"/>
                <w:szCs w:val="24"/>
              </w:rPr>
              <w:t>Mrs Ryker</w:t>
            </w:r>
          </w:p>
        </w:tc>
      </w:tr>
      <w:tr w:rsidR="00B91D81" w:rsidRPr="00BA0FE8" w14:paraId="2128B010" w14:textId="77777777" w:rsidTr="007159DA">
        <w:tc>
          <w:tcPr>
            <w:tcW w:w="1296" w:type="dxa"/>
          </w:tcPr>
          <w:p w14:paraId="64B492CA" w14:textId="4BDCEB8C" w:rsidR="00215332" w:rsidRPr="00BA0FE8" w:rsidRDefault="007159DA" w:rsidP="007159DA">
            <w:pPr>
              <w:spacing w:after="0" w:line="240" w:lineRule="auto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8:30 – 9:05</w:t>
            </w:r>
          </w:p>
        </w:tc>
        <w:tc>
          <w:tcPr>
            <w:tcW w:w="2810" w:type="dxa"/>
          </w:tcPr>
          <w:p w14:paraId="7E703DF9" w14:textId="558B71F7" w:rsidR="00215332" w:rsidRPr="00BA0FE8" w:rsidRDefault="00A06961" w:rsidP="0021533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color w:val="000000" w:themeColor="text1"/>
                <w:sz w:val="24"/>
                <w:szCs w:val="24"/>
              </w:rPr>
              <w:t>Maths/Spelling/Reading</w:t>
            </w:r>
          </w:p>
        </w:tc>
        <w:tc>
          <w:tcPr>
            <w:tcW w:w="2977" w:type="dxa"/>
          </w:tcPr>
          <w:p w14:paraId="759D77CC" w14:textId="280DD9B5" w:rsidR="007159DA" w:rsidRPr="00BA0FE8" w:rsidRDefault="007159DA" w:rsidP="0021533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Maths</w:t>
            </w:r>
            <w:r w:rsidR="00215332" w:rsidRPr="00BA0FE8">
              <w:rPr>
                <w:b/>
                <w:sz w:val="24"/>
                <w:szCs w:val="24"/>
              </w:rPr>
              <w:t>/Spelling</w:t>
            </w:r>
            <w:r w:rsidR="00B91D81" w:rsidRPr="00BA0FE8">
              <w:rPr>
                <w:b/>
                <w:sz w:val="24"/>
                <w:szCs w:val="24"/>
              </w:rPr>
              <w:t>/</w:t>
            </w:r>
            <w:r w:rsidR="00A06961" w:rsidRPr="00BA0FE8">
              <w:rPr>
                <w:b/>
                <w:sz w:val="24"/>
                <w:szCs w:val="24"/>
              </w:rPr>
              <w:t>Reading</w:t>
            </w:r>
          </w:p>
          <w:p w14:paraId="33067D8F" w14:textId="1B101E29" w:rsidR="00215332" w:rsidRPr="00BA0FE8" w:rsidRDefault="00215332" w:rsidP="0021533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14:paraId="26B33BD7" w14:textId="737BC7B3" w:rsidR="007159DA" w:rsidRPr="00BA0FE8" w:rsidRDefault="007159DA" w:rsidP="0021533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H/w</w:t>
            </w:r>
            <w:r w:rsidR="00215332" w:rsidRPr="00BA0FE8">
              <w:rPr>
                <w:b/>
                <w:sz w:val="24"/>
                <w:szCs w:val="24"/>
              </w:rPr>
              <w:t>/Spelling</w:t>
            </w:r>
            <w:r w:rsidR="00A06961" w:rsidRPr="00BA0FE8">
              <w:rPr>
                <w:b/>
                <w:sz w:val="24"/>
                <w:szCs w:val="24"/>
              </w:rPr>
              <w:t>/Reading</w:t>
            </w:r>
          </w:p>
          <w:p w14:paraId="1B0B936B" w14:textId="5DDDA502" w:rsidR="00215332" w:rsidRPr="00BA0FE8" w:rsidRDefault="00215332" w:rsidP="0021533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14:paraId="262339C1" w14:textId="4B664B89" w:rsidR="00215332" w:rsidRPr="00BA0FE8" w:rsidRDefault="007159DA" w:rsidP="007159D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Maths</w:t>
            </w:r>
            <w:r w:rsidR="00215332" w:rsidRPr="00BA0FE8">
              <w:rPr>
                <w:b/>
                <w:sz w:val="24"/>
                <w:szCs w:val="24"/>
              </w:rPr>
              <w:t>/Spelling</w:t>
            </w:r>
            <w:r w:rsidR="00A06961" w:rsidRPr="00BA0FE8">
              <w:rPr>
                <w:b/>
                <w:sz w:val="24"/>
                <w:szCs w:val="24"/>
              </w:rPr>
              <w:t>/Reading</w:t>
            </w:r>
          </w:p>
        </w:tc>
        <w:tc>
          <w:tcPr>
            <w:tcW w:w="2861" w:type="dxa"/>
          </w:tcPr>
          <w:p w14:paraId="306B5856" w14:textId="56B03C11" w:rsidR="00215332" w:rsidRPr="00BA0FE8" w:rsidRDefault="007159DA" w:rsidP="007159D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Maths</w:t>
            </w:r>
            <w:r w:rsidR="00215332" w:rsidRPr="00BA0FE8">
              <w:rPr>
                <w:b/>
                <w:sz w:val="24"/>
                <w:szCs w:val="24"/>
              </w:rPr>
              <w:t>/Spelling</w:t>
            </w:r>
            <w:r w:rsidR="00A06961" w:rsidRPr="00BA0FE8">
              <w:rPr>
                <w:b/>
                <w:sz w:val="24"/>
                <w:szCs w:val="24"/>
              </w:rPr>
              <w:t>/Reading</w:t>
            </w:r>
          </w:p>
        </w:tc>
      </w:tr>
      <w:tr w:rsidR="00B91D81" w:rsidRPr="00BA0FE8" w14:paraId="2E97CF3F" w14:textId="77777777" w:rsidTr="007159DA">
        <w:tc>
          <w:tcPr>
            <w:tcW w:w="1296" w:type="dxa"/>
          </w:tcPr>
          <w:p w14:paraId="3B814B2B" w14:textId="6A3F9A9E" w:rsidR="00E51B33" w:rsidRPr="00BA0FE8" w:rsidRDefault="00E51B33" w:rsidP="009C03E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9:05</w:t>
            </w:r>
            <w:r w:rsidR="00955BD4" w:rsidRPr="00BA0FE8">
              <w:rPr>
                <w:sz w:val="24"/>
                <w:szCs w:val="24"/>
              </w:rPr>
              <w:t xml:space="preserve"> </w:t>
            </w:r>
            <w:r w:rsidRPr="00BA0FE8">
              <w:rPr>
                <w:sz w:val="24"/>
                <w:szCs w:val="24"/>
              </w:rPr>
              <w:t>-</w:t>
            </w:r>
            <w:r w:rsidR="00955BD4" w:rsidRPr="00BA0FE8">
              <w:rPr>
                <w:sz w:val="24"/>
                <w:szCs w:val="24"/>
              </w:rPr>
              <w:t xml:space="preserve"> </w:t>
            </w:r>
            <w:r w:rsidRPr="00BA0FE8">
              <w:rPr>
                <w:sz w:val="24"/>
                <w:szCs w:val="24"/>
              </w:rPr>
              <w:t>9:30</w:t>
            </w:r>
          </w:p>
        </w:tc>
        <w:tc>
          <w:tcPr>
            <w:tcW w:w="14318" w:type="dxa"/>
            <w:gridSpan w:val="5"/>
            <w:shd w:val="clear" w:color="auto" w:fill="0070C0"/>
          </w:tcPr>
          <w:p w14:paraId="546B2C85" w14:textId="0EB0B6B8" w:rsidR="00E51B33" w:rsidRPr="00BA0FE8" w:rsidRDefault="008C769E" w:rsidP="007159D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 xml:space="preserve">                                                              Class Assembly                  Whole School Assembly          Whole School Assembly       Headteacher’s Assembly</w:t>
            </w:r>
          </w:p>
        </w:tc>
      </w:tr>
      <w:tr w:rsidR="00B91D81" w:rsidRPr="00BA0FE8" w14:paraId="2601965D" w14:textId="77777777" w:rsidTr="006B3A2F">
        <w:trPr>
          <w:trHeight w:val="1029"/>
        </w:trPr>
        <w:tc>
          <w:tcPr>
            <w:tcW w:w="1296" w:type="dxa"/>
          </w:tcPr>
          <w:p w14:paraId="6C60F48C" w14:textId="77777777" w:rsidR="00603635" w:rsidRPr="00BA0FE8" w:rsidRDefault="00603635" w:rsidP="00633B8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9:30 – 10:30</w:t>
            </w:r>
          </w:p>
        </w:tc>
        <w:tc>
          <w:tcPr>
            <w:tcW w:w="2810" w:type="dxa"/>
          </w:tcPr>
          <w:p w14:paraId="040C1056" w14:textId="77777777" w:rsidR="008C769E" w:rsidRPr="00BA0FE8" w:rsidRDefault="008C769E" w:rsidP="00B82BE2">
            <w:pPr>
              <w:spacing w:after="0" w:line="240" w:lineRule="auto"/>
              <w:rPr>
                <w:b/>
                <w:color w:val="000000" w:themeColor="text1"/>
                <w:sz w:val="24"/>
                <w:szCs w:val="24"/>
              </w:rPr>
            </w:pPr>
          </w:p>
          <w:p w14:paraId="3A76F45A" w14:textId="7AF957E1" w:rsidR="00D62ABC" w:rsidRPr="006B3A2F" w:rsidRDefault="006B3A2F" w:rsidP="00E25CDE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6B3A2F">
              <w:rPr>
                <w:color w:val="000000" w:themeColor="text1"/>
                <w:sz w:val="24"/>
                <w:szCs w:val="24"/>
              </w:rPr>
              <w:t>P.E.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14:paraId="65ABD27B" w14:textId="77777777" w:rsidR="00603635" w:rsidRPr="00BA0FE8" w:rsidRDefault="00603635" w:rsidP="009C654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22144A8A" w14:textId="07445D09" w:rsidR="00D62ABC" w:rsidRPr="006B3A2F" w:rsidRDefault="006B3A2F" w:rsidP="006B3A2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MATHS</w:t>
            </w:r>
          </w:p>
        </w:tc>
        <w:tc>
          <w:tcPr>
            <w:tcW w:w="2835" w:type="dxa"/>
          </w:tcPr>
          <w:p w14:paraId="607FA5F8" w14:textId="77777777" w:rsidR="00A06961" w:rsidRPr="00BA0FE8" w:rsidRDefault="00A06961" w:rsidP="00B91D8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E966532" w14:textId="0C81CB9E" w:rsidR="00603635" w:rsidRPr="006B3A2F" w:rsidRDefault="0000469D" w:rsidP="006B3A2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MATHS</w:t>
            </w:r>
          </w:p>
        </w:tc>
        <w:tc>
          <w:tcPr>
            <w:tcW w:w="2835" w:type="dxa"/>
          </w:tcPr>
          <w:p w14:paraId="095512C5" w14:textId="77777777" w:rsidR="00A06961" w:rsidRPr="00BA0FE8" w:rsidRDefault="00A06961" w:rsidP="0000469D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204F2435" w14:textId="4B02CF4D" w:rsidR="00B91D81" w:rsidRPr="00BA0FE8" w:rsidRDefault="006B3A2F" w:rsidP="006B3A2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MATHS</w:t>
            </w:r>
          </w:p>
        </w:tc>
        <w:tc>
          <w:tcPr>
            <w:tcW w:w="2861" w:type="dxa"/>
          </w:tcPr>
          <w:p w14:paraId="4E0D0D60" w14:textId="77777777" w:rsidR="00A06961" w:rsidRPr="00BA0FE8" w:rsidRDefault="00A06961" w:rsidP="009C654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2BCE578D" w14:textId="29032FCE" w:rsidR="00BB2AD0" w:rsidRPr="00BA0FE8" w:rsidRDefault="006B3A2F" w:rsidP="006B3A2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MATHS</w:t>
            </w:r>
          </w:p>
        </w:tc>
      </w:tr>
      <w:tr w:rsidR="00B91D81" w:rsidRPr="00BA0FE8" w14:paraId="2F839F3D" w14:textId="77777777" w:rsidTr="007159DA">
        <w:tc>
          <w:tcPr>
            <w:tcW w:w="1296" w:type="dxa"/>
          </w:tcPr>
          <w:p w14:paraId="25F234F8" w14:textId="19273F9C" w:rsidR="009829BB" w:rsidRPr="00BA0FE8" w:rsidRDefault="00386659" w:rsidP="005902F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10:</w:t>
            </w:r>
            <w:r w:rsidR="00633B89" w:rsidRPr="00BA0FE8">
              <w:rPr>
                <w:sz w:val="24"/>
                <w:szCs w:val="24"/>
              </w:rPr>
              <w:t>30</w:t>
            </w:r>
            <w:r w:rsidR="009829BB" w:rsidRPr="00BA0FE8">
              <w:rPr>
                <w:sz w:val="24"/>
                <w:szCs w:val="24"/>
              </w:rPr>
              <w:t xml:space="preserve"> – </w:t>
            </w:r>
            <w:r w:rsidR="008C5C2F" w:rsidRPr="00BA0FE8">
              <w:rPr>
                <w:sz w:val="24"/>
                <w:szCs w:val="24"/>
              </w:rPr>
              <w:t>10:45</w:t>
            </w:r>
          </w:p>
        </w:tc>
        <w:tc>
          <w:tcPr>
            <w:tcW w:w="14318" w:type="dxa"/>
            <w:gridSpan w:val="5"/>
            <w:shd w:val="clear" w:color="auto" w:fill="0070C0"/>
          </w:tcPr>
          <w:p w14:paraId="4DD2EAB9" w14:textId="1867B053" w:rsidR="009829BB" w:rsidRPr="00BA0FE8" w:rsidRDefault="00A06961" w:rsidP="00A06961">
            <w:pPr>
              <w:tabs>
                <w:tab w:val="left" w:pos="210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BREAK</w:t>
            </w:r>
          </w:p>
        </w:tc>
      </w:tr>
      <w:tr w:rsidR="00E25CDE" w:rsidRPr="00BA0FE8" w14:paraId="6B7E701F" w14:textId="77777777" w:rsidTr="00E25CDE">
        <w:trPr>
          <w:trHeight w:val="730"/>
        </w:trPr>
        <w:tc>
          <w:tcPr>
            <w:tcW w:w="1296" w:type="dxa"/>
            <w:vMerge w:val="restart"/>
          </w:tcPr>
          <w:p w14:paraId="28AB3BAE" w14:textId="324245AE" w:rsidR="00E25CDE" w:rsidRPr="00BA0FE8" w:rsidRDefault="00E25CDE" w:rsidP="0076033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10:45 – 12:00</w:t>
            </w:r>
          </w:p>
        </w:tc>
        <w:tc>
          <w:tcPr>
            <w:tcW w:w="2810" w:type="dxa"/>
            <w:vMerge w:val="restart"/>
          </w:tcPr>
          <w:p w14:paraId="51388C5C" w14:textId="77777777" w:rsidR="00E25CDE" w:rsidRPr="00BA0FE8" w:rsidRDefault="00E25CDE" w:rsidP="00B82BE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12BFC8CE" w14:textId="0957E203" w:rsidR="006B3A2F" w:rsidRPr="00BA0FE8" w:rsidRDefault="00F83953" w:rsidP="006B3A2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ENGLISH</w:t>
            </w:r>
          </w:p>
          <w:p w14:paraId="304E3ECA" w14:textId="78C2E2DC" w:rsidR="00E25CDE" w:rsidRPr="00BA0FE8" w:rsidRDefault="00E25CDE" w:rsidP="006B3A2F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  <w:p w14:paraId="1B086B6D" w14:textId="2CFE1E4C" w:rsidR="00E25CDE" w:rsidRPr="00BA0FE8" w:rsidRDefault="00E25CDE" w:rsidP="00A06961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2977" w:type="dxa"/>
            <w:vMerge w:val="restart"/>
          </w:tcPr>
          <w:p w14:paraId="64A925B0" w14:textId="77777777" w:rsidR="00E25CDE" w:rsidRPr="00BA0FE8" w:rsidRDefault="00E25CDE" w:rsidP="00A0696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350B5316" w14:textId="6CE9E954" w:rsidR="00E25CDE" w:rsidRPr="00BA0FE8" w:rsidRDefault="00E25CDE" w:rsidP="00A0696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A0FE8">
              <w:rPr>
                <w:color w:val="000000" w:themeColor="text1"/>
                <w:sz w:val="24"/>
                <w:szCs w:val="24"/>
              </w:rPr>
              <w:t>ENGLISH/SPAG</w:t>
            </w:r>
          </w:p>
          <w:p w14:paraId="0C13B57B" w14:textId="3D5E7CE3" w:rsidR="00E25CDE" w:rsidRPr="00BA0FE8" w:rsidRDefault="00E25CDE" w:rsidP="00A06961">
            <w:pPr>
              <w:spacing w:after="0" w:line="240" w:lineRule="auto"/>
              <w:jc w:val="center"/>
              <w:rPr>
                <w:i/>
                <w:color w:val="000000" w:themeColor="text1"/>
                <w:sz w:val="24"/>
                <w:szCs w:val="24"/>
              </w:rPr>
            </w:pPr>
            <w:r w:rsidRPr="00BA0FE8">
              <w:rPr>
                <w:i/>
                <w:color w:val="000000" w:themeColor="text1"/>
                <w:sz w:val="24"/>
                <w:szCs w:val="24"/>
              </w:rPr>
              <w:t>(Including Spelling Test)</w:t>
            </w:r>
          </w:p>
        </w:tc>
        <w:tc>
          <w:tcPr>
            <w:tcW w:w="2835" w:type="dxa"/>
            <w:vMerge w:val="restart"/>
          </w:tcPr>
          <w:p w14:paraId="5F1A11A2" w14:textId="77777777" w:rsidR="00E25CDE" w:rsidRPr="00BA0FE8" w:rsidRDefault="00E25CDE" w:rsidP="00B857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A34AB82" w14:textId="016D747A" w:rsidR="00E25CDE" w:rsidRPr="00BA0FE8" w:rsidRDefault="00E25CDE" w:rsidP="00B857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ENGLISH</w:t>
            </w:r>
          </w:p>
          <w:p w14:paraId="3668DA2C" w14:textId="6F86A59E" w:rsidR="00E25CDE" w:rsidRPr="00BA0FE8" w:rsidRDefault="00E25CDE" w:rsidP="0065678E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67D1998" w14:textId="442F5F8A" w:rsidR="00E25CDE" w:rsidRPr="00BA0FE8" w:rsidRDefault="00E25CDE" w:rsidP="00B857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1608FE2D" w14:textId="77777777" w:rsidR="00E25CDE" w:rsidRPr="00BA0FE8" w:rsidRDefault="00E25CDE" w:rsidP="00C317A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7B777069" w14:textId="06235F3B" w:rsidR="00E25CDE" w:rsidRPr="00BA0FE8" w:rsidRDefault="00E25CDE" w:rsidP="00C317A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A0FE8">
              <w:rPr>
                <w:color w:val="000000" w:themeColor="text1"/>
                <w:sz w:val="24"/>
                <w:szCs w:val="24"/>
              </w:rPr>
              <w:t>ENGLISH</w:t>
            </w:r>
          </w:p>
        </w:tc>
        <w:tc>
          <w:tcPr>
            <w:tcW w:w="2861" w:type="dxa"/>
            <w:vMerge w:val="restart"/>
          </w:tcPr>
          <w:p w14:paraId="4A49A0C7" w14:textId="77777777" w:rsidR="00E25CDE" w:rsidRPr="00BA0FE8" w:rsidRDefault="00E25CDE" w:rsidP="0000469D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0B06A667" w14:textId="720BD079" w:rsidR="00E25CDE" w:rsidRPr="00BA0FE8" w:rsidRDefault="00E25CDE" w:rsidP="0000469D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A0FE8">
              <w:rPr>
                <w:color w:val="000000" w:themeColor="text1"/>
                <w:sz w:val="24"/>
                <w:szCs w:val="24"/>
              </w:rPr>
              <w:t>ENGLISH</w:t>
            </w:r>
          </w:p>
          <w:p w14:paraId="67455FF0" w14:textId="36427FBC" w:rsidR="00E25CDE" w:rsidRPr="00BA0FE8" w:rsidRDefault="00E25CDE" w:rsidP="004D7397">
            <w:pPr>
              <w:spacing w:after="0" w:line="240" w:lineRule="auto"/>
              <w:jc w:val="center"/>
              <w:rPr>
                <w:i/>
                <w:color w:val="000000" w:themeColor="text1"/>
                <w:sz w:val="24"/>
                <w:szCs w:val="24"/>
              </w:rPr>
            </w:pPr>
          </w:p>
        </w:tc>
      </w:tr>
      <w:tr w:rsidR="00E25CDE" w:rsidRPr="00BA0FE8" w14:paraId="030C79B6" w14:textId="77777777" w:rsidTr="00E25CDE">
        <w:trPr>
          <w:trHeight w:val="293"/>
        </w:trPr>
        <w:tc>
          <w:tcPr>
            <w:tcW w:w="1296" w:type="dxa"/>
            <w:vMerge/>
          </w:tcPr>
          <w:p w14:paraId="1C82B08D" w14:textId="77777777" w:rsidR="00E25CDE" w:rsidRPr="00BA0FE8" w:rsidRDefault="00E25CDE" w:rsidP="0076033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10" w:type="dxa"/>
            <w:vMerge/>
          </w:tcPr>
          <w:p w14:paraId="5CBBCCB7" w14:textId="77777777" w:rsidR="00E25CDE" w:rsidRPr="00BA0FE8" w:rsidRDefault="00E25CDE" w:rsidP="00B82BE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14:paraId="2BA96ADD" w14:textId="77777777" w:rsidR="00E25CDE" w:rsidRPr="00BA0FE8" w:rsidRDefault="00E25CDE" w:rsidP="00A0696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1D7566B8" w14:textId="77777777" w:rsidR="00E25CDE" w:rsidRPr="00BA0FE8" w:rsidRDefault="00E25CDE" w:rsidP="00B857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14:paraId="3BF270CB" w14:textId="7101D203" w:rsidR="00E25CDE" w:rsidRPr="00BA0FE8" w:rsidRDefault="00E25CDE" w:rsidP="00C317A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A0FE8">
              <w:rPr>
                <w:color w:val="000000" w:themeColor="text1"/>
                <w:sz w:val="24"/>
                <w:szCs w:val="24"/>
              </w:rPr>
              <w:t>Focused Reading</w:t>
            </w:r>
          </w:p>
        </w:tc>
        <w:tc>
          <w:tcPr>
            <w:tcW w:w="2861" w:type="dxa"/>
            <w:vMerge/>
          </w:tcPr>
          <w:p w14:paraId="5EDDEE51" w14:textId="77777777" w:rsidR="00E25CDE" w:rsidRPr="00BA0FE8" w:rsidRDefault="00E25CDE" w:rsidP="0000469D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E25CDE" w:rsidRPr="00BA0FE8" w14:paraId="15F70888" w14:textId="77777777" w:rsidTr="00D0385F">
        <w:trPr>
          <w:trHeight w:val="554"/>
        </w:trPr>
        <w:tc>
          <w:tcPr>
            <w:tcW w:w="1296" w:type="dxa"/>
            <w:vMerge/>
          </w:tcPr>
          <w:p w14:paraId="5CC040D1" w14:textId="77777777" w:rsidR="00E25CDE" w:rsidRPr="00BA0FE8" w:rsidRDefault="00E25CDE" w:rsidP="0076033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10" w:type="dxa"/>
            <w:vMerge/>
          </w:tcPr>
          <w:p w14:paraId="56838A42" w14:textId="77777777" w:rsidR="00E25CDE" w:rsidRPr="00BA0FE8" w:rsidRDefault="00E25CDE" w:rsidP="00B82BE2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0F5BFB3E" w14:textId="137E0DF4" w:rsidR="00E25CDE" w:rsidRPr="00BA0FE8" w:rsidRDefault="00E25CDE" w:rsidP="00A0696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BA0FE8">
              <w:rPr>
                <w:color w:val="000000" w:themeColor="text1"/>
                <w:sz w:val="24"/>
                <w:szCs w:val="24"/>
              </w:rPr>
              <w:t>Focused Reading</w:t>
            </w:r>
          </w:p>
        </w:tc>
        <w:tc>
          <w:tcPr>
            <w:tcW w:w="2835" w:type="dxa"/>
            <w:vMerge/>
          </w:tcPr>
          <w:p w14:paraId="56C23743" w14:textId="77777777" w:rsidR="00E25CDE" w:rsidRPr="00BA0FE8" w:rsidRDefault="00E25CDE" w:rsidP="00B8571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14:paraId="73CEF8F4" w14:textId="77777777" w:rsidR="00E25CDE" w:rsidRPr="00BA0FE8" w:rsidRDefault="00E25CDE" w:rsidP="00C317A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61" w:type="dxa"/>
            <w:vMerge/>
          </w:tcPr>
          <w:p w14:paraId="66318CE5" w14:textId="77777777" w:rsidR="00E25CDE" w:rsidRPr="00BA0FE8" w:rsidRDefault="00E25CDE" w:rsidP="0000469D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B91D81" w:rsidRPr="00BA0FE8" w14:paraId="0BDBB3B9" w14:textId="77777777" w:rsidTr="007159DA">
        <w:tc>
          <w:tcPr>
            <w:tcW w:w="1296" w:type="dxa"/>
          </w:tcPr>
          <w:p w14:paraId="6CA051B7" w14:textId="3377FAFB" w:rsidR="009829BB" w:rsidRPr="00BA0FE8" w:rsidRDefault="00386659" w:rsidP="0076033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12:</w:t>
            </w:r>
            <w:r w:rsidR="00FF55A0" w:rsidRPr="00BA0FE8">
              <w:rPr>
                <w:sz w:val="24"/>
                <w:szCs w:val="24"/>
              </w:rPr>
              <w:t>00</w:t>
            </w:r>
            <w:r w:rsidRPr="00BA0FE8">
              <w:rPr>
                <w:sz w:val="24"/>
                <w:szCs w:val="24"/>
              </w:rPr>
              <w:t xml:space="preserve"> – 1</w:t>
            </w:r>
            <w:r w:rsidR="00023DDD" w:rsidRPr="00BA0FE8">
              <w:rPr>
                <w:sz w:val="24"/>
                <w:szCs w:val="24"/>
              </w:rPr>
              <w:t>3</w:t>
            </w:r>
            <w:r w:rsidRPr="00BA0FE8">
              <w:rPr>
                <w:sz w:val="24"/>
                <w:szCs w:val="24"/>
              </w:rPr>
              <w:t>:</w:t>
            </w:r>
            <w:r w:rsidR="00FF55A0" w:rsidRPr="00BA0FE8">
              <w:rPr>
                <w:sz w:val="24"/>
                <w:szCs w:val="24"/>
              </w:rPr>
              <w:t>00</w:t>
            </w:r>
          </w:p>
        </w:tc>
        <w:tc>
          <w:tcPr>
            <w:tcW w:w="14318" w:type="dxa"/>
            <w:gridSpan w:val="5"/>
            <w:shd w:val="clear" w:color="auto" w:fill="0070C0"/>
          </w:tcPr>
          <w:p w14:paraId="4A85FEBA" w14:textId="4D4F641C" w:rsidR="006B3A2F" w:rsidRPr="00BA0FE8" w:rsidRDefault="006B3A2F" w:rsidP="006B3A2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LUNCH BREAK</w:t>
            </w:r>
          </w:p>
          <w:p w14:paraId="5D6BCE71" w14:textId="4081C42A" w:rsidR="008C769E" w:rsidRPr="00BA0FE8" w:rsidRDefault="008C769E" w:rsidP="006B3A2F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A06961" w:rsidRPr="00BA0FE8" w14:paraId="5405E7A6" w14:textId="77777777" w:rsidTr="006B3A2F">
        <w:trPr>
          <w:trHeight w:val="1310"/>
        </w:trPr>
        <w:tc>
          <w:tcPr>
            <w:tcW w:w="1296" w:type="dxa"/>
          </w:tcPr>
          <w:p w14:paraId="068A7E8D" w14:textId="037BDBC0" w:rsidR="00A06961" w:rsidRPr="00BA0FE8" w:rsidRDefault="00A06961" w:rsidP="0076033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13:00 – 14:00</w:t>
            </w:r>
          </w:p>
        </w:tc>
        <w:tc>
          <w:tcPr>
            <w:tcW w:w="2810" w:type="dxa"/>
          </w:tcPr>
          <w:p w14:paraId="35253569" w14:textId="77777777" w:rsidR="00A06961" w:rsidRPr="00BA0FE8" w:rsidRDefault="00A06961" w:rsidP="00C317AF">
            <w:pPr>
              <w:jc w:val="center"/>
              <w:rPr>
                <w:sz w:val="24"/>
                <w:szCs w:val="24"/>
              </w:rPr>
            </w:pPr>
          </w:p>
          <w:p w14:paraId="60CBF39E" w14:textId="77777777" w:rsidR="00A06961" w:rsidRDefault="006B3A2F" w:rsidP="00C317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Computing</w:t>
            </w:r>
          </w:p>
          <w:p w14:paraId="0A259F7F" w14:textId="0B864E95" w:rsidR="006B3A2F" w:rsidRPr="00BA0FE8" w:rsidRDefault="006B3A2F" w:rsidP="00C317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68820BBD" w14:textId="77777777" w:rsidR="00A06961" w:rsidRPr="00BA0FE8" w:rsidRDefault="00A06961" w:rsidP="00B82BE2">
            <w:pPr>
              <w:spacing w:after="0" w:line="240" w:lineRule="auto"/>
              <w:jc w:val="center"/>
              <w:rPr>
                <w:b/>
                <w:i/>
                <w:color w:val="000000" w:themeColor="text1"/>
                <w:sz w:val="24"/>
                <w:szCs w:val="24"/>
              </w:rPr>
            </w:pPr>
          </w:p>
          <w:p w14:paraId="2C4EE659" w14:textId="77777777" w:rsidR="00A06961" w:rsidRDefault="006B3A2F" w:rsidP="00A0696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DT/ART</w:t>
            </w:r>
          </w:p>
          <w:p w14:paraId="2A5B7774" w14:textId="4B57C150" w:rsidR="006B3A2F" w:rsidRPr="00BA0FE8" w:rsidRDefault="006B3A2F" w:rsidP="00A0696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Alternate half terms</w:t>
            </w:r>
          </w:p>
        </w:tc>
        <w:tc>
          <w:tcPr>
            <w:tcW w:w="2835" w:type="dxa"/>
          </w:tcPr>
          <w:p w14:paraId="12465FED" w14:textId="77777777" w:rsidR="006B3A2F" w:rsidRDefault="00A06961" w:rsidP="00DE242E">
            <w:pPr>
              <w:spacing w:after="0" w:line="240" w:lineRule="auto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 xml:space="preserve"> </w:t>
            </w:r>
          </w:p>
          <w:p w14:paraId="79CA49EF" w14:textId="1BA7355B" w:rsidR="00A06961" w:rsidRDefault="00F83953" w:rsidP="006B3A2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PSHE</w:t>
            </w:r>
          </w:p>
          <w:p w14:paraId="646BE3AA" w14:textId="77777777" w:rsidR="006B3A2F" w:rsidRDefault="006B3A2F" w:rsidP="00DE242E">
            <w:pPr>
              <w:spacing w:after="0" w:line="240" w:lineRule="auto"/>
              <w:rPr>
                <w:sz w:val="24"/>
                <w:szCs w:val="24"/>
              </w:rPr>
            </w:pPr>
          </w:p>
          <w:p w14:paraId="12025ABC" w14:textId="59DEDDBE" w:rsidR="00A06961" w:rsidRPr="00BA0FE8" w:rsidRDefault="00A06961" w:rsidP="00A06961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6A28199C" w14:textId="5E097567" w:rsidR="00A06961" w:rsidRPr="00BA0FE8" w:rsidRDefault="00A06961" w:rsidP="00C317A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7E25A4C" w14:textId="790595F2" w:rsidR="00A06961" w:rsidRPr="006B3A2F" w:rsidRDefault="006B3A2F" w:rsidP="00C317A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B3A2F">
              <w:rPr>
                <w:sz w:val="24"/>
                <w:szCs w:val="24"/>
              </w:rPr>
              <w:t>SCIENCE</w:t>
            </w:r>
          </w:p>
          <w:p w14:paraId="7F5F9D9C" w14:textId="35E9DD7A" w:rsidR="006B3A2F" w:rsidRPr="00BA0FE8" w:rsidRDefault="006B3A2F" w:rsidP="00C317AF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2861" w:type="dxa"/>
          </w:tcPr>
          <w:p w14:paraId="304C08BA" w14:textId="2EF90444" w:rsidR="00A06961" w:rsidRPr="00BA0FE8" w:rsidRDefault="00A06961" w:rsidP="00BB2AD0">
            <w:pPr>
              <w:spacing w:after="0" w:line="240" w:lineRule="auto"/>
              <w:rPr>
                <w:sz w:val="24"/>
                <w:szCs w:val="24"/>
              </w:rPr>
            </w:pPr>
          </w:p>
          <w:p w14:paraId="0421B46D" w14:textId="2F0C976B" w:rsidR="00A06961" w:rsidRPr="00BA0FE8" w:rsidRDefault="00DE242E" w:rsidP="00E51B33">
            <w:pPr>
              <w:spacing w:after="0" w:line="240" w:lineRule="auto"/>
              <w:jc w:val="center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Music</w:t>
            </w:r>
          </w:p>
          <w:p w14:paraId="208C259B" w14:textId="5C3AF7EC" w:rsidR="00A06961" w:rsidRPr="00BA0FE8" w:rsidRDefault="00A06961" w:rsidP="00B82BE2">
            <w:pPr>
              <w:spacing w:after="0" w:line="240" w:lineRule="auto"/>
              <w:rPr>
                <w:i/>
                <w:sz w:val="24"/>
                <w:szCs w:val="24"/>
              </w:rPr>
            </w:pPr>
          </w:p>
          <w:p w14:paraId="74394480" w14:textId="257C3B6F" w:rsidR="00A06961" w:rsidRPr="00BA0FE8" w:rsidRDefault="00A06961" w:rsidP="00564F93">
            <w:pPr>
              <w:spacing w:after="0" w:line="240" w:lineRule="auto"/>
              <w:jc w:val="center"/>
              <w:rPr>
                <w:b/>
                <w:i/>
                <w:sz w:val="24"/>
                <w:szCs w:val="24"/>
              </w:rPr>
            </w:pPr>
          </w:p>
        </w:tc>
      </w:tr>
      <w:tr w:rsidR="00A06961" w:rsidRPr="00BA0FE8" w14:paraId="000E2166" w14:textId="77777777" w:rsidTr="00BA0FE8">
        <w:trPr>
          <w:trHeight w:val="1241"/>
        </w:trPr>
        <w:tc>
          <w:tcPr>
            <w:tcW w:w="1296" w:type="dxa"/>
            <w:tcBorders>
              <w:bottom w:val="single" w:sz="4" w:space="0" w:color="auto"/>
            </w:tcBorders>
          </w:tcPr>
          <w:p w14:paraId="01EA0962" w14:textId="2F06D522" w:rsidR="00A06961" w:rsidRPr="00BA0FE8" w:rsidRDefault="00A06961" w:rsidP="0076033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14:00 – 15:00</w:t>
            </w:r>
          </w:p>
        </w:tc>
        <w:tc>
          <w:tcPr>
            <w:tcW w:w="2810" w:type="dxa"/>
            <w:tcBorders>
              <w:bottom w:val="single" w:sz="4" w:space="0" w:color="auto"/>
            </w:tcBorders>
          </w:tcPr>
          <w:p w14:paraId="6F4F7B9F" w14:textId="77777777" w:rsidR="00A06961" w:rsidRPr="00BA0FE8" w:rsidRDefault="00A06961" w:rsidP="00564F93">
            <w:pPr>
              <w:jc w:val="center"/>
              <w:rPr>
                <w:sz w:val="24"/>
                <w:szCs w:val="24"/>
              </w:rPr>
            </w:pPr>
          </w:p>
          <w:p w14:paraId="0A76B3EB" w14:textId="3A0A6777" w:rsidR="00E25CDE" w:rsidRPr="00BA0FE8" w:rsidRDefault="006B3A2F" w:rsidP="00E25C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R.E.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68772476" w14:textId="77777777" w:rsidR="00A06961" w:rsidRPr="00BA0FE8" w:rsidRDefault="00A06961" w:rsidP="005B366C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14:paraId="42D5C057" w14:textId="2D45A646" w:rsidR="00A06961" w:rsidRPr="00BA0FE8" w:rsidRDefault="00A06961" w:rsidP="00E25CD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A0FE8">
              <w:rPr>
                <w:color w:val="000000" w:themeColor="text1"/>
                <w:sz w:val="24"/>
                <w:szCs w:val="24"/>
              </w:rPr>
              <w:t xml:space="preserve">P.E. 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4F4AB63" w14:textId="3C3019FF" w:rsidR="00A06961" w:rsidRDefault="00A06961" w:rsidP="0065678E">
            <w:pPr>
              <w:jc w:val="center"/>
              <w:rPr>
                <w:i/>
                <w:sz w:val="24"/>
                <w:szCs w:val="24"/>
              </w:rPr>
            </w:pPr>
          </w:p>
          <w:p w14:paraId="1C621658" w14:textId="40769737" w:rsidR="006B3A2F" w:rsidRPr="006B3A2F" w:rsidRDefault="00F83953" w:rsidP="006567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Geography</w:t>
            </w:r>
          </w:p>
          <w:p w14:paraId="66F40E18" w14:textId="35D4E843" w:rsidR="006B3A2F" w:rsidRPr="006B3A2F" w:rsidRDefault="006B3A2F" w:rsidP="006567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22564A88" w14:textId="77777777" w:rsidR="00A06961" w:rsidRPr="00BA0FE8" w:rsidRDefault="00A06961" w:rsidP="00B91D81">
            <w:pPr>
              <w:spacing w:after="0" w:line="240" w:lineRule="auto"/>
              <w:jc w:val="center"/>
              <w:rPr>
                <w:i/>
                <w:color w:val="000000" w:themeColor="text1"/>
                <w:sz w:val="24"/>
                <w:szCs w:val="24"/>
              </w:rPr>
            </w:pPr>
          </w:p>
          <w:p w14:paraId="3BCD9C44" w14:textId="6C4DBD55" w:rsidR="00A06961" w:rsidRPr="00BA0FE8" w:rsidRDefault="00F83953" w:rsidP="00E25CDE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French</w:t>
            </w:r>
          </w:p>
        </w:tc>
        <w:tc>
          <w:tcPr>
            <w:tcW w:w="2861" w:type="dxa"/>
            <w:tcBorders>
              <w:bottom w:val="single" w:sz="4" w:space="0" w:color="auto"/>
            </w:tcBorders>
          </w:tcPr>
          <w:p w14:paraId="55FBAD00" w14:textId="77777777" w:rsidR="00A06961" w:rsidRPr="00BA0FE8" w:rsidRDefault="00A06961" w:rsidP="007706C9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9F0A59B" w14:textId="14FC93EE" w:rsidR="00A06961" w:rsidRPr="006B3A2F" w:rsidRDefault="00F83953" w:rsidP="00E25CD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Focused Reading</w:t>
            </w:r>
            <w:bookmarkStart w:id="0" w:name="_GoBack"/>
            <w:bookmarkEnd w:id="0"/>
          </w:p>
        </w:tc>
      </w:tr>
      <w:tr w:rsidR="00B91D81" w:rsidRPr="00BA0FE8" w14:paraId="2C2D2F6C" w14:textId="77777777" w:rsidTr="007159DA">
        <w:tc>
          <w:tcPr>
            <w:tcW w:w="1296" w:type="dxa"/>
          </w:tcPr>
          <w:p w14:paraId="392403B9" w14:textId="2FA3A0A4" w:rsidR="009829BB" w:rsidRPr="00BA0FE8" w:rsidRDefault="00023DDD" w:rsidP="0076033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15:00 – 15</w:t>
            </w:r>
            <w:r w:rsidR="00386659" w:rsidRPr="00BA0FE8">
              <w:rPr>
                <w:sz w:val="24"/>
                <w:szCs w:val="24"/>
              </w:rPr>
              <w:t>:</w:t>
            </w:r>
            <w:r w:rsidRPr="00BA0FE8">
              <w:rPr>
                <w:sz w:val="24"/>
                <w:szCs w:val="24"/>
              </w:rPr>
              <w:t>20</w:t>
            </w:r>
          </w:p>
        </w:tc>
        <w:tc>
          <w:tcPr>
            <w:tcW w:w="14318" w:type="dxa"/>
            <w:gridSpan w:val="5"/>
            <w:shd w:val="clear" w:color="auto" w:fill="0070C0"/>
          </w:tcPr>
          <w:p w14:paraId="35AF967E" w14:textId="416A55DE" w:rsidR="009829BB" w:rsidRPr="00BA0FE8" w:rsidRDefault="002D4606" w:rsidP="002D4606">
            <w:pPr>
              <w:tabs>
                <w:tab w:val="left" w:pos="814"/>
                <w:tab w:val="center" w:pos="5943"/>
              </w:tabs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A0FE8">
              <w:rPr>
                <w:b/>
                <w:sz w:val="24"/>
                <w:szCs w:val="24"/>
              </w:rPr>
              <w:t>Story</w:t>
            </w:r>
          </w:p>
        </w:tc>
      </w:tr>
      <w:tr w:rsidR="00B91D81" w:rsidRPr="00BA0FE8" w14:paraId="05D0B5F0" w14:textId="77777777" w:rsidTr="007159DA">
        <w:trPr>
          <w:trHeight w:val="50"/>
        </w:trPr>
        <w:tc>
          <w:tcPr>
            <w:tcW w:w="1296" w:type="dxa"/>
          </w:tcPr>
          <w:p w14:paraId="5C811F4B" w14:textId="77777777" w:rsidR="00FB26E9" w:rsidRPr="00BA0FE8" w:rsidRDefault="00FB26E9" w:rsidP="00B5391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A0FE8">
              <w:rPr>
                <w:sz w:val="24"/>
                <w:szCs w:val="24"/>
              </w:rPr>
              <w:t>Homework</w:t>
            </w:r>
          </w:p>
        </w:tc>
        <w:tc>
          <w:tcPr>
            <w:tcW w:w="2810" w:type="dxa"/>
          </w:tcPr>
          <w:p w14:paraId="609A7103" w14:textId="2057CABE" w:rsidR="00FB26E9" w:rsidRPr="00BA0FE8" w:rsidRDefault="002B0585" w:rsidP="00B53915">
            <w:pPr>
              <w:spacing w:after="0" w:line="240" w:lineRule="auto"/>
              <w:jc w:val="center"/>
              <w:rPr>
                <w:color w:val="4BACC6"/>
                <w:sz w:val="24"/>
                <w:szCs w:val="24"/>
              </w:rPr>
            </w:pPr>
            <w:r w:rsidRPr="00BA0FE8">
              <w:rPr>
                <w:color w:val="4BACC6"/>
                <w:sz w:val="24"/>
                <w:szCs w:val="24"/>
              </w:rPr>
              <w:t>Reading/Times Tables/Spelling</w:t>
            </w:r>
          </w:p>
        </w:tc>
        <w:tc>
          <w:tcPr>
            <w:tcW w:w="2977" w:type="dxa"/>
          </w:tcPr>
          <w:p w14:paraId="1FEE6818" w14:textId="0C8D7DFE" w:rsidR="00FB26E9" w:rsidRPr="00BA0FE8" w:rsidRDefault="00543F19" w:rsidP="00B53915">
            <w:pPr>
              <w:spacing w:after="0" w:line="240" w:lineRule="auto"/>
              <w:jc w:val="center"/>
              <w:rPr>
                <w:color w:val="00B0F0"/>
                <w:sz w:val="24"/>
                <w:szCs w:val="24"/>
              </w:rPr>
            </w:pPr>
            <w:r w:rsidRPr="00BA0FE8">
              <w:rPr>
                <w:color w:val="4BACC6"/>
                <w:sz w:val="24"/>
                <w:szCs w:val="24"/>
              </w:rPr>
              <w:t>Reading/Times Tables/Spelli</w:t>
            </w:r>
            <w:r w:rsidR="00BC7F2B" w:rsidRPr="00BA0FE8">
              <w:rPr>
                <w:color w:val="4BACC6"/>
                <w:sz w:val="24"/>
                <w:szCs w:val="24"/>
              </w:rPr>
              <w:t>ng</w:t>
            </w:r>
          </w:p>
        </w:tc>
        <w:tc>
          <w:tcPr>
            <w:tcW w:w="2835" w:type="dxa"/>
          </w:tcPr>
          <w:p w14:paraId="181C18B1" w14:textId="1E20AA1F" w:rsidR="00FB26E9" w:rsidRPr="00BA0FE8" w:rsidRDefault="00BC7F2B" w:rsidP="003C6693">
            <w:pPr>
              <w:spacing w:after="0" w:line="240" w:lineRule="auto"/>
              <w:jc w:val="center"/>
              <w:rPr>
                <w:color w:val="00B0F0"/>
                <w:sz w:val="24"/>
                <w:szCs w:val="24"/>
              </w:rPr>
            </w:pPr>
            <w:r w:rsidRPr="00BA0FE8">
              <w:rPr>
                <w:color w:val="4BACC6"/>
                <w:sz w:val="24"/>
                <w:szCs w:val="24"/>
              </w:rPr>
              <w:t>Reading/Times Tables/Spelling</w:t>
            </w:r>
          </w:p>
        </w:tc>
        <w:tc>
          <w:tcPr>
            <w:tcW w:w="2835" w:type="dxa"/>
          </w:tcPr>
          <w:p w14:paraId="62982392" w14:textId="662B1C32" w:rsidR="00FB26E9" w:rsidRPr="00BA0FE8" w:rsidRDefault="00BC7F2B" w:rsidP="00671EB2">
            <w:pPr>
              <w:spacing w:after="0" w:line="240" w:lineRule="auto"/>
              <w:jc w:val="center"/>
              <w:rPr>
                <w:color w:val="00B0F0"/>
                <w:sz w:val="24"/>
                <w:szCs w:val="24"/>
              </w:rPr>
            </w:pPr>
            <w:r w:rsidRPr="00BA0FE8">
              <w:rPr>
                <w:color w:val="4BACC6"/>
                <w:sz w:val="24"/>
                <w:szCs w:val="24"/>
              </w:rPr>
              <w:t>Reading/Times Tables/Spelling</w:t>
            </w:r>
          </w:p>
        </w:tc>
        <w:tc>
          <w:tcPr>
            <w:tcW w:w="2861" w:type="dxa"/>
          </w:tcPr>
          <w:p w14:paraId="32230DAF" w14:textId="1EE5A3D0" w:rsidR="00FB26E9" w:rsidRPr="00BA0FE8" w:rsidRDefault="00BC7F2B" w:rsidP="00633ED6">
            <w:pPr>
              <w:spacing w:after="0" w:line="240" w:lineRule="auto"/>
              <w:jc w:val="center"/>
              <w:rPr>
                <w:color w:val="00B0F0"/>
                <w:sz w:val="24"/>
                <w:szCs w:val="24"/>
              </w:rPr>
            </w:pPr>
            <w:r w:rsidRPr="00BA0FE8">
              <w:rPr>
                <w:color w:val="4BACC6"/>
                <w:sz w:val="24"/>
                <w:szCs w:val="24"/>
              </w:rPr>
              <w:t>Reading/Times Tables/Spelling</w:t>
            </w:r>
          </w:p>
        </w:tc>
      </w:tr>
    </w:tbl>
    <w:p w14:paraId="616C222D" w14:textId="66E4DA34" w:rsidR="009829BB" w:rsidRPr="00BA0FE8" w:rsidRDefault="009829BB" w:rsidP="00543F19">
      <w:pPr>
        <w:tabs>
          <w:tab w:val="left" w:pos="8380"/>
        </w:tabs>
        <w:rPr>
          <w:sz w:val="24"/>
          <w:szCs w:val="24"/>
        </w:rPr>
      </w:pPr>
    </w:p>
    <w:sectPr w:rsidR="009829BB" w:rsidRPr="00BA0FE8" w:rsidSect="009C65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469"/>
    <w:rsid w:val="000008A6"/>
    <w:rsid w:val="0000469D"/>
    <w:rsid w:val="00013BEB"/>
    <w:rsid w:val="0002085C"/>
    <w:rsid w:val="00023DDD"/>
    <w:rsid w:val="00035FE9"/>
    <w:rsid w:val="00042499"/>
    <w:rsid w:val="00066D0F"/>
    <w:rsid w:val="00070F55"/>
    <w:rsid w:val="00080EEB"/>
    <w:rsid w:val="00095658"/>
    <w:rsid w:val="000A6AF4"/>
    <w:rsid w:val="000D1777"/>
    <w:rsid w:val="000D36FC"/>
    <w:rsid w:val="000D7BC6"/>
    <w:rsid w:val="000E51E8"/>
    <w:rsid w:val="000F1AD2"/>
    <w:rsid w:val="00105A58"/>
    <w:rsid w:val="00150F51"/>
    <w:rsid w:val="00176B11"/>
    <w:rsid w:val="00183FD9"/>
    <w:rsid w:val="001B56BE"/>
    <w:rsid w:val="001E611B"/>
    <w:rsid w:val="00201FC8"/>
    <w:rsid w:val="00210713"/>
    <w:rsid w:val="002123DE"/>
    <w:rsid w:val="00215332"/>
    <w:rsid w:val="00247CA3"/>
    <w:rsid w:val="0026447E"/>
    <w:rsid w:val="002A1BC5"/>
    <w:rsid w:val="002B0585"/>
    <w:rsid w:val="002D4606"/>
    <w:rsid w:val="002E326A"/>
    <w:rsid w:val="002E4B36"/>
    <w:rsid w:val="003039BF"/>
    <w:rsid w:val="00332DD1"/>
    <w:rsid w:val="00334625"/>
    <w:rsid w:val="00372EAB"/>
    <w:rsid w:val="00386659"/>
    <w:rsid w:val="00391104"/>
    <w:rsid w:val="003940C6"/>
    <w:rsid w:val="003A51E3"/>
    <w:rsid w:val="003A5469"/>
    <w:rsid w:val="003B4173"/>
    <w:rsid w:val="003C6693"/>
    <w:rsid w:val="003D568F"/>
    <w:rsid w:val="003F7E09"/>
    <w:rsid w:val="004139C9"/>
    <w:rsid w:val="00420BF5"/>
    <w:rsid w:val="004247AB"/>
    <w:rsid w:val="00436EDA"/>
    <w:rsid w:val="004923B8"/>
    <w:rsid w:val="004A6BD9"/>
    <w:rsid w:val="004A7693"/>
    <w:rsid w:val="004C23A5"/>
    <w:rsid w:val="004C6A1F"/>
    <w:rsid w:val="004D7397"/>
    <w:rsid w:val="004E2325"/>
    <w:rsid w:val="004E5006"/>
    <w:rsid w:val="00516F62"/>
    <w:rsid w:val="00520249"/>
    <w:rsid w:val="00543F19"/>
    <w:rsid w:val="005527D9"/>
    <w:rsid w:val="0056454B"/>
    <w:rsid w:val="00564F93"/>
    <w:rsid w:val="005902F8"/>
    <w:rsid w:val="00597105"/>
    <w:rsid w:val="005A1D34"/>
    <w:rsid w:val="005B366C"/>
    <w:rsid w:val="005E3307"/>
    <w:rsid w:val="005F2472"/>
    <w:rsid w:val="00603635"/>
    <w:rsid w:val="00620CCE"/>
    <w:rsid w:val="0062177A"/>
    <w:rsid w:val="00633B89"/>
    <w:rsid w:val="00633ED6"/>
    <w:rsid w:val="0063529C"/>
    <w:rsid w:val="00635803"/>
    <w:rsid w:val="0065678E"/>
    <w:rsid w:val="00664C47"/>
    <w:rsid w:val="00665C5F"/>
    <w:rsid w:val="00666771"/>
    <w:rsid w:val="00671EB2"/>
    <w:rsid w:val="006A6405"/>
    <w:rsid w:val="006B3A2F"/>
    <w:rsid w:val="006C0826"/>
    <w:rsid w:val="006E356A"/>
    <w:rsid w:val="007044BF"/>
    <w:rsid w:val="00714A7D"/>
    <w:rsid w:val="007159DA"/>
    <w:rsid w:val="00725B21"/>
    <w:rsid w:val="0073790C"/>
    <w:rsid w:val="0074082E"/>
    <w:rsid w:val="007453ED"/>
    <w:rsid w:val="007543BF"/>
    <w:rsid w:val="0076033A"/>
    <w:rsid w:val="007706C9"/>
    <w:rsid w:val="0078663D"/>
    <w:rsid w:val="007C5337"/>
    <w:rsid w:val="007C6D41"/>
    <w:rsid w:val="007E0283"/>
    <w:rsid w:val="007F22D0"/>
    <w:rsid w:val="00824A02"/>
    <w:rsid w:val="00872D16"/>
    <w:rsid w:val="008B63C8"/>
    <w:rsid w:val="008C5C2F"/>
    <w:rsid w:val="008C769E"/>
    <w:rsid w:val="008D54DF"/>
    <w:rsid w:val="00903D9D"/>
    <w:rsid w:val="00914168"/>
    <w:rsid w:val="0091477D"/>
    <w:rsid w:val="00925547"/>
    <w:rsid w:val="00933C6A"/>
    <w:rsid w:val="009469BF"/>
    <w:rsid w:val="00955BD4"/>
    <w:rsid w:val="009829BB"/>
    <w:rsid w:val="009907C4"/>
    <w:rsid w:val="009A195E"/>
    <w:rsid w:val="009A5D85"/>
    <w:rsid w:val="009C03E4"/>
    <w:rsid w:val="009C654F"/>
    <w:rsid w:val="00A04FD5"/>
    <w:rsid w:val="00A06961"/>
    <w:rsid w:val="00A077B6"/>
    <w:rsid w:val="00A60232"/>
    <w:rsid w:val="00A90F00"/>
    <w:rsid w:val="00AB29A8"/>
    <w:rsid w:val="00AF7979"/>
    <w:rsid w:val="00B02857"/>
    <w:rsid w:val="00B53915"/>
    <w:rsid w:val="00B74946"/>
    <w:rsid w:val="00B82BE2"/>
    <w:rsid w:val="00B8571C"/>
    <w:rsid w:val="00B87D54"/>
    <w:rsid w:val="00B903A1"/>
    <w:rsid w:val="00B91D81"/>
    <w:rsid w:val="00BA0FE8"/>
    <w:rsid w:val="00BB02CC"/>
    <w:rsid w:val="00BB2AD0"/>
    <w:rsid w:val="00BC559E"/>
    <w:rsid w:val="00BC7F2B"/>
    <w:rsid w:val="00BE55FB"/>
    <w:rsid w:val="00C00640"/>
    <w:rsid w:val="00C241D7"/>
    <w:rsid w:val="00C30FCF"/>
    <w:rsid w:val="00C317AF"/>
    <w:rsid w:val="00C44ACC"/>
    <w:rsid w:val="00C546E4"/>
    <w:rsid w:val="00C62426"/>
    <w:rsid w:val="00C701B9"/>
    <w:rsid w:val="00C82EFF"/>
    <w:rsid w:val="00CC5BD4"/>
    <w:rsid w:val="00CD3635"/>
    <w:rsid w:val="00CD5E0B"/>
    <w:rsid w:val="00D40452"/>
    <w:rsid w:val="00D44C6C"/>
    <w:rsid w:val="00D549D5"/>
    <w:rsid w:val="00D54AF4"/>
    <w:rsid w:val="00D62ABC"/>
    <w:rsid w:val="00DA1656"/>
    <w:rsid w:val="00DA1D6C"/>
    <w:rsid w:val="00DB6CBC"/>
    <w:rsid w:val="00DC3C8F"/>
    <w:rsid w:val="00DD2BDA"/>
    <w:rsid w:val="00DD67E1"/>
    <w:rsid w:val="00DE0CE9"/>
    <w:rsid w:val="00DE242E"/>
    <w:rsid w:val="00DE42DB"/>
    <w:rsid w:val="00DE45DA"/>
    <w:rsid w:val="00DF0DDC"/>
    <w:rsid w:val="00E02ABD"/>
    <w:rsid w:val="00E108FC"/>
    <w:rsid w:val="00E21BBC"/>
    <w:rsid w:val="00E25CDE"/>
    <w:rsid w:val="00E31E80"/>
    <w:rsid w:val="00E409FA"/>
    <w:rsid w:val="00E46587"/>
    <w:rsid w:val="00E51B33"/>
    <w:rsid w:val="00E6721B"/>
    <w:rsid w:val="00E95A31"/>
    <w:rsid w:val="00EC7D94"/>
    <w:rsid w:val="00F23E0A"/>
    <w:rsid w:val="00F576E9"/>
    <w:rsid w:val="00F77225"/>
    <w:rsid w:val="00F83953"/>
    <w:rsid w:val="00FA1593"/>
    <w:rsid w:val="00FB26E9"/>
    <w:rsid w:val="00FD2C42"/>
    <w:rsid w:val="00FF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E40CD8"/>
  <w15:chartTrackingRefBased/>
  <w15:docId w15:val="{5A8F6B86-EBB3-4B9F-8AB9-62C7008C7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469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0C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E0CE9"/>
    <w:rPr>
      <w:rFonts w:ascii="Segoe UI" w:hAnsi="Segoe UI" w:cs="Segoe UI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9147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F1A65-11B1-4274-BC70-F9E179657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57659B24</Template>
  <TotalTime>3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Timings</vt:lpstr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Timings</dc:title>
  <dc:subject/>
  <dc:creator>Bec</dc:creator>
  <cp:keywords/>
  <cp:lastModifiedBy>Mrs K. Ryker</cp:lastModifiedBy>
  <cp:revision>3</cp:revision>
  <cp:lastPrinted>2025-09-03T16:09:00Z</cp:lastPrinted>
  <dcterms:created xsi:type="dcterms:W3CDTF">2025-09-03T16:13:00Z</dcterms:created>
  <dcterms:modified xsi:type="dcterms:W3CDTF">2025-09-05T16:35:00Z</dcterms:modified>
</cp:coreProperties>
</file>