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793E68" w:rsidRDefault="00F437C9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 xml:space="preserve">Homework Practice </w:t>
      </w:r>
      <w:r w:rsidR="00793E68">
        <w:rPr>
          <w:rFonts w:ascii="XCCW Joined 23a" w:hAnsi="XCCW Joined 23a"/>
          <w:sz w:val="28"/>
          <w:szCs w:val="28"/>
        </w:rPr>
        <w:t xml:space="preserve">for Spelling Test </w:t>
      </w:r>
      <w:r w:rsidR="00557AFE">
        <w:rPr>
          <w:rFonts w:ascii="XCCW Joined 23a" w:hAnsi="XCCW Joined 23a"/>
          <w:sz w:val="28"/>
          <w:szCs w:val="28"/>
        </w:rPr>
        <w:t>on 6/10</w:t>
      </w:r>
      <w:r w:rsidR="006E0EC4">
        <w:rPr>
          <w:rFonts w:ascii="XCCW Joined 23a" w:hAnsi="XCCW Joined 23a"/>
          <w:sz w:val="28"/>
          <w:szCs w:val="28"/>
        </w:rPr>
        <w:t>/25</w:t>
      </w:r>
      <w:r w:rsidR="001E3FD3">
        <w:rPr>
          <w:rFonts w:ascii="XCCW Joined 23a" w:hAnsi="XCCW Joined 23a"/>
          <w:sz w:val="28"/>
          <w:szCs w:val="28"/>
        </w:rPr>
        <w:t xml:space="preserve">   </w:t>
      </w:r>
      <w:r w:rsidR="00557AFE">
        <w:rPr>
          <w:rFonts w:ascii="XCCW Joined 23a" w:hAnsi="XCCW Joined 23a"/>
          <w:sz w:val="28"/>
          <w:szCs w:val="28"/>
        </w:rPr>
        <w:t>Autumn 1 Week 3</w:t>
      </w:r>
    </w:p>
    <w:p w:rsidR="001C3600" w:rsidRPr="00793E68" w:rsidRDefault="001C3600" w:rsidP="00B354E1">
      <w:pPr>
        <w:rPr>
          <w:rFonts w:ascii="XCCW Joined 23a" w:hAnsi="XCCW Joined 23a"/>
          <w:sz w:val="28"/>
          <w:szCs w:val="28"/>
        </w:rPr>
      </w:pPr>
      <w:r w:rsidRPr="00793E68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93E68">
        <w:rPr>
          <w:rFonts w:ascii="XCCW Joined 23a" w:hAnsi="XCCW Joined 23a"/>
          <w:b/>
          <w:sz w:val="28"/>
          <w:szCs w:val="28"/>
        </w:rPr>
        <w:t>, check</w:t>
      </w:r>
      <w:r w:rsidRPr="00793E68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3"/>
        <w:gridCol w:w="2558"/>
        <w:gridCol w:w="2559"/>
        <w:gridCol w:w="2559"/>
        <w:gridCol w:w="2490"/>
        <w:gridCol w:w="2629"/>
      </w:tblGrid>
      <w:tr w:rsidR="001C3600" w:rsidRPr="00793E68" w:rsidTr="002C55F0">
        <w:tc>
          <w:tcPr>
            <w:tcW w:w="2593" w:type="dxa"/>
          </w:tcPr>
          <w:p w:rsidR="001C3600" w:rsidRPr="00793E68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93E68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58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90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62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Two (number)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A0BB7" w:rsidRPr="00793E68" w:rsidRDefault="00557AFE" w:rsidP="007A0BB7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school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call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A157C2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different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thought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through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friend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work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once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557AFE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laugh</w:t>
            </w:r>
            <w:bookmarkStart w:id="0" w:name="_GoBack"/>
            <w:bookmarkEnd w:id="0"/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:rsidR="001C3600" w:rsidRPr="001C3600" w:rsidRDefault="001C3600" w:rsidP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8330C"/>
    <w:rsid w:val="000C7F1A"/>
    <w:rsid w:val="0010260F"/>
    <w:rsid w:val="001C3600"/>
    <w:rsid w:val="001D452A"/>
    <w:rsid w:val="001D72C8"/>
    <w:rsid w:val="001E3FD3"/>
    <w:rsid w:val="00254FE0"/>
    <w:rsid w:val="002C03E7"/>
    <w:rsid w:val="002C55F0"/>
    <w:rsid w:val="00300BEB"/>
    <w:rsid w:val="00330395"/>
    <w:rsid w:val="004B11E8"/>
    <w:rsid w:val="005371EF"/>
    <w:rsid w:val="00557AFE"/>
    <w:rsid w:val="005E6E28"/>
    <w:rsid w:val="00647BC8"/>
    <w:rsid w:val="00654868"/>
    <w:rsid w:val="006813B6"/>
    <w:rsid w:val="00686B12"/>
    <w:rsid w:val="006E0EC4"/>
    <w:rsid w:val="00727236"/>
    <w:rsid w:val="00744F7E"/>
    <w:rsid w:val="0074640C"/>
    <w:rsid w:val="00756EF5"/>
    <w:rsid w:val="00793E68"/>
    <w:rsid w:val="007A0BB7"/>
    <w:rsid w:val="00945357"/>
    <w:rsid w:val="00A157C2"/>
    <w:rsid w:val="00A50902"/>
    <w:rsid w:val="00B354E1"/>
    <w:rsid w:val="00B40500"/>
    <w:rsid w:val="00B76D50"/>
    <w:rsid w:val="00B84419"/>
    <w:rsid w:val="00BE1942"/>
    <w:rsid w:val="00C77D92"/>
    <w:rsid w:val="00C85D75"/>
    <w:rsid w:val="00CB3390"/>
    <w:rsid w:val="00EF66ED"/>
    <w:rsid w:val="00F02470"/>
    <w:rsid w:val="00F437C9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1A232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850B72-1A7B-4E23-8319-AA3FA969785B}">
  <ds:schemaRefs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8B484BC9</Template>
  <TotalTime>2</TotalTime>
  <Pages>3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2025-09-08T06:50:00Z</cp:lastPrinted>
  <dcterms:created xsi:type="dcterms:W3CDTF">2025-09-22T16:24:00Z</dcterms:created>
  <dcterms:modified xsi:type="dcterms:W3CDTF">2025-09-22T16:26:00Z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