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93E68" w:rsidRDefault="009C40F4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93E68">
        <w:rPr>
          <w:rFonts w:ascii="XCCW Joined 23a" w:hAnsi="XCCW Joined 23a"/>
          <w:sz w:val="28"/>
          <w:szCs w:val="28"/>
        </w:rPr>
        <w:t xml:space="preserve"> for Spelling Test </w:t>
      </w:r>
      <w:r w:rsidR="00FB2343">
        <w:rPr>
          <w:rFonts w:ascii="XCCW Joined 23a" w:hAnsi="XCCW Joined 23a"/>
          <w:sz w:val="28"/>
          <w:szCs w:val="28"/>
        </w:rPr>
        <w:t>on 20.10.25</w:t>
      </w:r>
      <w:r w:rsidR="00214627">
        <w:rPr>
          <w:rFonts w:ascii="XCCW Joined 23a" w:hAnsi="XCCW Joined 23a"/>
          <w:sz w:val="28"/>
          <w:szCs w:val="28"/>
        </w:rPr>
        <w:t xml:space="preserve"> </w:t>
      </w:r>
      <w:r w:rsidR="009F52F2">
        <w:rPr>
          <w:rFonts w:ascii="XCCW Joined 23a" w:hAnsi="XCCW Joined 23a"/>
          <w:sz w:val="28"/>
          <w:szCs w:val="28"/>
        </w:rPr>
        <w:t>– Autumn 1 Week 5</w:t>
      </w:r>
      <w:bookmarkStart w:id="0" w:name="_GoBack"/>
      <w:bookmarkEnd w:id="0"/>
    </w:p>
    <w:p w:rsidR="001C3600" w:rsidRPr="00B01981" w:rsidRDefault="001C3600" w:rsidP="00B354E1">
      <w:pPr>
        <w:rPr>
          <w:rFonts w:ascii="XCCW Joined 23a" w:hAnsi="XCCW Joined 23a"/>
          <w:sz w:val="24"/>
          <w:szCs w:val="24"/>
        </w:rPr>
      </w:pPr>
      <w:r w:rsidRPr="00B01981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B01981">
        <w:rPr>
          <w:rFonts w:ascii="XCCW Joined 23a" w:hAnsi="XCCW Joined 23a"/>
          <w:b/>
          <w:sz w:val="24"/>
          <w:szCs w:val="24"/>
        </w:rPr>
        <w:t>, check</w:t>
      </w:r>
      <w:r w:rsidRPr="00B01981">
        <w:rPr>
          <w:rFonts w:ascii="XCCW Joined 23a" w:hAnsi="XCCW Joined 23a"/>
          <w:sz w:val="24"/>
          <w:szCs w:val="24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2471"/>
        <w:gridCol w:w="2477"/>
        <w:gridCol w:w="2714"/>
        <w:gridCol w:w="2671"/>
        <w:gridCol w:w="2597"/>
      </w:tblGrid>
      <w:tr w:rsidR="00AE4623" w:rsidRPr="00793E68" w:rsidTr="00AE4623">
        <w:tc>
          <w:tcPr>
            <w:tcW w:w="2462" w:type="dxa"/>
          </w:tcPr>
          <w:p w:rsidR="00AE4623" w:rsidRPr="006811C1" w:rsidRDefault="0007642D" w:rsidP="0007642D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Words</w:t>
            </w:r>
          </w:p>
        </w:tc>
        <w:tc>
          <w:tcPr>
            <w:tcW w:w="2512" w:type="dxa"/>
          </w:tcPr>
          <w:p w:rsidR="00AE4623" w:rsidRPr="006811C1" w:rsidRDefault="00E66CBB" w:rsidP="0007642D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518" w:type="dxa"/>
          </w:tcPr>
          <w:p w:rsidR="00AE4623" w:rsidRPr="006811C1" w:rsidRDefault="00E66CBB" w:rsidP="0007642D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762" w:type="dxa"/>
          </w:tcPr>
          <w:p w:rsidR="00AE4623" w:rsidRPr="006811C1" w:rsidRDefault="00E66CBB" w:rsidP="0007642D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Day 3</w:t>
            </w:r>
          </w:p>
        </w:tc>
        <w:tc>
          <w:tcPr>
            <w:tcW w:w="2718" w:type="dxa"/>
          </w:tcPr>
          <w:p w:rsidR="00AE4623" w:rsidRPr="006811C1" w:rsidRDefault="00E66CBB" w:rsidP="0007642D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642" w:type="dxa"/>
          </w:tcPr>
          <w:p w:rsidR="00AE4623" w:rsidRPr="006811C1" w:rsidRDefault="00E66CBB" w:rsidP="0007642D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07642D" w:rsidRPr="00E21244" w:rsidTr="006811C1">
        <w:trPr>
          <w:trHeight w:val="306"/>
        </w:trPr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happy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happiness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happily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merry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merriment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merrily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penny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penniless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heavy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heavily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lazy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  <w:tr w:rsidR="0007642D" w:rsidRPr="00E21244" w:rsidTr="00AE4623">
        <w:tc>
          <w:tcPr>
            <w:tcW w:w="246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6"/>
                <w:szCs w:val="36"/>
              </w:rPr>
            </w:pPr>
            <w:r w:rsidRPr="00E21244">
              <w:rPr>
                <w:rFonts w:ascii="XCCW Joined 23a" w:hAnsi="XCCW Joined 23a"/>
                <w:sz w:val="36"/>
                <w:szCs w:val="36"/>
              </w:rPr>
              <w:t>lazily</w:t>
            </w:r>
          </w:p>
        </w:tc>
        <w:tc>
          <w:tcPr>
            <w:tcW w:w="251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518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62" w:type="dxa"/>
          </w:tcPr>
          <w:p w:rsidR="0007642D" w:rsidRPr="00E21244" w:rsidRDefault="0007642D" w:rsidP="0007642D">
            <w:pPr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718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  <w:tc>
          <w:tcPr>
            <w:tcW w:w="2642" w:type="dxa"/>
          </w:tcPr>
          <w:p w:rsidR="0007642D" w:rsidRPr="00E21244" w:rsidRDefault="0007642D" w:rsidP="0007642D">
            <w:pPr>
              <w:jc w:val="center"/>
              <w:rPr>
                <w:rFonts w:ascii="XCCW Joined 23a" w:hAnsi="XCCW Joined 23a"/>
                <w:sz w:val="32"/>
                <w:szCs w:val="32"/>
              </w:rPr>
            </w:pPr>
          </w:p>
        </w:tc>
      </w:tr>
    </w:tbl>
    <w:p w:rsidR="001C3600" w:rsidRPr="00E21244" w:rsidRDefault="001C3600" w:rsidP="00B354E1">
      <w:pPr>
        <w:rPr>
          <w:rFonts w:ascii="Comic Sans MS" w:hAnsi="Comic Sans MS"/>
          <w:sz w:val="32"/>
          <w:szCs w:val="32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7642D"/>
    <w:rsid w:val="000C7F1A"/>
    <w:rsid w:val="001C3600"/>
    <w:rsid w:val="00214627"/>
    <w:rsid w:val="00221C15"/>
    <w:rsid w:val="00254FE0"/>
    <w:rsid w:val="00300BEB"/>
    <w:rsid w:val="004B11E8"/>
    <w:rsid w:val="005D4B3E"/>
    <w:rsid w:val="005E6E28"/>
    <w:rsid w:val="00654868"/>
    <w:rsid w:val="006811C1"/>
    <w:rsid w:val="00686B12"/>
    <w:rsid w:val="006D102B"/>
    <w:rsid w:val="00744F7E"/>
    <w:rsid w:val="0074640C"/>
    <w:rsid w:val="00754E50"/>
    <w:rsid w:val="00756EF5"/>
    <w:rsid w:val="00793E68"/>
    <w:rsid w:val="007A0BB7"/>
    <w:rsid w:val="00841F89"/>
    <w:rsid w:val="00926E6A"/>
    <w:rsid w:val="00945357"/>
    <w:rsid w:val="009B1B77"/>
    <w:rsid w:val="009C40F4"/>
    <w:rsid w:val="009D2900"/>
    <w:rsid w:val="009F52F2"/>
    <w:rsid w:val="00A63676"/>
    <w:rsid w:val="00AE4623"/>
    <w:rsid w:val="00B01981"/>
    <w:rsid w:val="00B354E1"/>
    <w:rsid w:val="00BE1942"/>
    <w:rsid w:val="00C21E11"/>
    <w:rsid w:val="00C77D92"/>
    <w:rsid w:val="00C85D75"/>
    <w:rsid w:val="00CA1765"/>
    <w:rsid w:val="00CB3390"/>
    <w:rsid w:val="00E21244"/>
    <w:rsid w:val="00E66CBB"/>
    <w:rsid w:val="00EA1FFE"/>
    <w:rsid w:val="00EF66ED"/>
    <w:rsid w:val="00F02470"/>
    <w:rsid w:val="00F6070E"/>
    <w:rsid w:val="00FB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0202B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850B72-1A7B-4E23-8319-AA3FA969785B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2a5f1dcc-0833-4cfd-bcad-ab37e0f36cdd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3F2A3B0D</Template>
  <TotalTime>21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2025-10-06T15:26:00Z</cp:lastPrinted>
  <dcterms:created xsi:type="dcterms:W3CDTF">2025-10-06T15:23:00Z</dcterms:created>
  <dcterms:modified xsi:type="dcterms:W3CDTF">2025-10-14T17:33:00Z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