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9FB" w:rsidRDefault="00ED1A0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230505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64DE"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78105</wp:posOffset>
            </wp:positionV>
            <wp:extent cx="5124450" cy="14001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64DE" w:rsidP="00ED64DE">
      <w:pPr>
        <w:tabs>
          <w:tab w:val="left" w:pos="1740"/>
        </w:tabs>
      </w:pPr>
      <w:r>
        <w:tab/>
      </w:r>
    </w:p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24765</wp:posOffset>
            </wp:positionV>
            <wp:extent cx="5731510" cy="936625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1A0B" w:rsidP="00ED1A0B"/>
    <w:p w:rsidR="00ED1A0B" w:rsidRPr="00ED1A0B" w:rsidRDefault="00ED1A0B" w:rsidP="00ED1A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153035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A0B" w:rsidRDefault="00ED1A0B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5 to make 19?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17 take away 6?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13 less than 15?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6 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plus ?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equals 14 </w:t>
                            </w:r>
                          </w:p>
                          <w:p w:rsid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How many more than 8 is 11?</w:t>
                            </w:r>
                          </w:p>
                          <w:p w:rsidR="00ED1A0B" w:rsidRPr="00ED1A0B" w:rsidRDefault="00ED1A0B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the difference between 9 and 13?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15pt;margin-top:12.05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O6nPqPdAAAACgEAAA8AAAAAAAAAAAAAAAAAfwQAAGRycy9kb3du&#10;cmV2LnhtbFBLBQYAAAAABAAEAPMAAACJBQAAAAA=&#10;">
                <v:textbox style="mso-fit-shape-to-text:t">
                  <w:txbxContent>
                    <w:p w:rsidR="00ED1A0B" w:rsidRDefault="00ED1A0B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5 to make 19?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17 take away 6?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13 less than 15?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6 </w:t>
                      </w:r>
                      <w:proofErr w:type="gramStart"/>
                      <w:r>
                        <w:rPr>
                          <w:color w:val="FF0000"/>
                        </w:rPr>
                        <w:t>plus ?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equals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14 </w:t>
                      </w:r>
                    </w:p>
                    <w:p w:rsid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How many more than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is 11?</w:t>
                      </w:r>
                    </w:p>
                    <w:p w:rsidR="00ED1A0B" w:rsidRPr="00ED1A0B" w:rsidRDefault="00ED1A0B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the difference between 9 and 13?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D1A0B" w:rsidRDefault="00ED1A0B" w:rsidP="00ED1A0B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3362325" cy="2352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Pr="00ED1A0B" w:rsidRDefault="00ED1A0B" w:rsidP="00ED1A0B"/>
    <w:p w:rsidR="00ED1A0B" w:rsidRDefault="00ED1A0B" w:rsidP="00ED1A0B"/>
    <w:p w:rsidR="00CD0982" w:rsidRDefault="00CD0982" w:rsidP="00ED1A0B"/>
    <w:p w:rsidR="00DB7DDB" w:rsidRDefault="00ED1A0B" w:rsidP="00ED1A0B">
      <w:r>
        <w:rPr>
          <w:noProof/>
          <w:lang w:eastAsia="en-GB"/>
        </w:rPr>
        <w:drawing>
          <wp:inline distT="0" distB="0" distL="0" distR="0" wp14:anchorId="17B866EE" wp14:editId="1ED115E2">
            <wp:extent cx="5695950" cy="5810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DDB" w:rsidRPr="00DB7DDB" w:rsidRDefault="00DB7DDB" w:rsidP="00DB7DDB">
      <w:pPr>
        <w:rPr>
          <w:u w:val="single"/>
        </w:rPr>
      </w:pPr>
      <w:r>
        <w:rPr>
          <w:b/>
          <w:u w:val="single"/>
        </w:rPr>
        <w:t>T</w:t>
      </w:r>
      <w:r>
        <w:rPr>
          <w:u w:val="single"/>
        </w:rPr>
        <w:t>op Tips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>The secret to success is practising little and often. Use time wisely. Can you practise these KIRFs while walking to school or during a car journey? You don’t need to practise them all at once: perhaps you could have a fact of the day.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practical resources to consider the bonds in a practical way. E.g. Make collections of 20 objects. Ask questions such as, ‘How many more conkers would I need to make 20?’ 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>Buy one get three free - If your child knows one fact (e.g. 8 + 5 = 13), can they tell you the other three facts in the same fact family? ( 13 - 5 = 8, 5 + 8 = 13, 13 – 8 = 5)</w:t>
      </w:r>
    </w:p>
    <w:p w:rsidR="00DB7DDB" w:rsidRDefault="00DB7DDB" w:rsidP="00DB7DDB">
      <w:pPr>
        <w:pStyle w:val="ListParagraph"/>
        <w:numPr>
          <w:ilvl w:val="0"/>
          <w:numId w:val="1"/>
        </w:numPr>
      </w:pPr>
      <w:r>
        <w:t xml:space="preserve">Use doubles and near doubles – If you know that 6 + 6 = 12, how can you work out 6 + 7? </w:t>
      </w:r>
    </w:p>
    <w:p w:rsidR="00DB7DDB" w:rsidRDefault="00DB7DDB" w:rsidP="00DB7DDB">
      <w:pPr>
        <w:pStyle w:val="ListParagraph"/>
        <w:ind w:left="360"/>
      </w:pPr>
      <w:r>
        <w:t xml:space="preserve">What about 5 + 7? </w:t>
      </w:r>
    </w:p>
    <w:p w:rsidR="00ED1A0B" w:rsidRDefault="00DB7DDB" w:rsidP="00DB7DDB">
      <w:pPr>
        <w:pStyle w:val="ListParagraph"/>
        <w:numPr>
          <w:ilvl w:val="0"/>
          <w:numId w:val="1"/>
        </w:numPr>
      </w:pPr>
      <w:r>
        <w:t>Play games – There are missing number questions at www.conkermaths.com. See how many questions you can answer in just one minute.</w:t>
      </w:r>
    </w:p>
    <w:p w:rsidR="00DB7DDB" w:rsidRDefault="00DB7DDB" w:rsidP="00DB7DDB"/>
    <w:p w:rsidR="0052170C" w:rsidRDefault="0052170C" w:rsidP="0052170C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52170C" w:rsidRP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673945F" wp14:editId="4B1002BD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8"/>
        </w:rPr>
        <w:t>There are 17 ladybirds on the leaf. 12 fly away, how many are left?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5 ladybirds!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52170C" w:rsidRDefault="0052170C" w:rsidP="0052170C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12 add 5 make 17.</w:t>
      </w:r>
    </w:p>
    <w:p w:rsidR="0052170C" w:rsidRDefault="0052170C" w:rsidP="0052170C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045DAD0" wp14:editId="52E82259">
            <wp:simplePos x="0" y="0"/>
            <wp:positionH relativeFrom="column">
              <wp:posOffset>4400550</wp:posOffset>
            </wp:positionH>
            <wp:positionV relativeFrom="paragraph">
              <wp:posOffset>295910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170C" w:rsidRPr="001400F3" w:rsidRDefault="0052170C" w:rsidP="0052170C">
      <w:pPr>
        <w:tabs>
          <w:tab w:val="left" w:pos="1005"/>
        </w:tabs>
        <w:rPr>
          <w:b/>
          <w:sz w:val="24"/>
          <w:szCs w:val="28"/>
        </w:rPr>
      </w:pPr>
      <w:r w:rsidRPr="001400F3">
        <w:rPr>
          <w:b/>
          <w:sz w:val="24"/>
          <w:szCs w:val="28"/>
        </w:rPr>
        <w:t>I have 4 pence in my purse. H</w:t>
      </w:r>
      <w:r>
        <w:rPr>
          <w:b/>
          <w:sz w:val="24"/>
          <w:szCs w:val="28"/>
        </w:rPr>
        <w:t>ow much more do I need to make 18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52170C" w:rsidRDefault="0052170C" w:rsidP="0052170C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14p! Why? Because 4 pence and 14 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pence is </w:t>
      </w:r>
      <w:r>
        <w:rPr>
          <w:b/>
          <w:i/>
          <w:color w:val="548DD4" w:themeColor="text2" w:themeTint="99"/>
          <w:sz w:val="24"/>
          <w:szCs w:val="28"/>
        </w:rPr>
        <w:t>18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 pence altogether. </w:t>
      </w:r>
    </w:p>
    <w:p w:rsidR="0052170C" w:rsidRDefault="0052170C" w:rsidP="0052170C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E7A806F" wp14:editId="2C9DDC78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170C" w:rsidRDefault="0052170C" w:rsidP="0052170C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52170C" w:rsidRDefault="0052170C" w:rsidP="0052170C">
      <w:pPr>
        <w:rPr>
          <w:sz w:val="24"/>
          <w:szCs w:val="28"/>
        </w:rPr>
      </w:pPr>
      <w:r>
        <w:rPr>
          <w:sz w:val="24"/>
          <w:szCs w:val="28"/>
        </w:rPr>
        <w:t>I have 19 cm of ribbon, I cut off 13 centimetres. How much ribbon is left?</w:t>
      </w:r>
    </w:p>
    <w:p w:rsidR="0052170C" w:rsidRDefault="0052170C" w:rsidP="0052170C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6 cm! Why? Because 6 add 13 makes 19. </w:t>
      </w:r>
    </w:p>
    <w:p w:rsidR="0052170C" w:rsidRDefault="0052170C" w:rsidP="0052170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‘18’ (number bonds to 20).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17 beans on this place, I hide some under a cup- how many have I hidden? (bonds for </w:t>
      </w:r>
      <w:r>
        <w:rPr>
          <w:i/>
          <w:sz w:val="24"/>
          <w:szCs w:val="28"/>
        </w:rPr>
        <w:t xml:space="preserve">each </w:t>
      </w:r>
      <w:r>
        <w:rPr>
          <w:sz w:val="24"/>
          <w:szCs w:val="28"/>
        </w:rPr>
        <w:t>number to 20.)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52170C" w:rsidRPr="00B55623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52170C" w:rsidRDefault="0052170C" w:rsidP="0052170C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52170C" w:rsidRPr="00B55623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Connect two dominoes to make the bond. How many more to make 20?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52170C" w:rsidRPr="0052170C" w:rsidRDefault="0052170C" w:rsidP="0052170C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Roll 2 die to make a bond. How many more to make 20?</w:t>
      </w:r>
    </w:p>
    <w:p w:rsidR="0052170C" w:rsidRDefault="0052170C" w:rsidP="0052170C">
      <w:pPr>
        <w:spacing w:after="0" w:line="240" w:lineRule="auto"/>
        <w:rPr>
          <w:sz w:val="24"/>
          <w:szCs w:val="28"/>
        </w:rPr>
      </w:pP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20 speckled frogs, 20 green bottles, 20 in a bed</w:t>
      </w:r>
    </w:p>
    <w:p w:rsidR="0052170C" w:rsidRDefault="0052170C" w:rsidP="0052170C">
      <w:pPr>
        <w:spacing w:after="0" w:line="240" w:lineRule="auto"/>
        <w:rPr>
          <w:b/>
          <w:sz w:val="24"/>
          <w:szCs w:val="28"/>
        </w:rPr>
      </w:pPr>
    </w:p>
    <w:p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52170C" w:rsidRPr="00B55623" w:rsidRDefault="0052170C" w:rsidP="0052170C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52170C" w:rsidRPr="001567BA" w:rsidRDefault="0052170C" w:rsidP="0052170C"/>
    <w:p w:rsidR="00DB7DDB" w:rsidRPr="00DB7DDB" w:rsidRDefault="00DB7DDB" w:rsidP="00DB7DDB"/>
    <w:sectPr w:rsidR="00DB7DDB" w:rsidRPr="00DB7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B5357"/>
    <w:multiLevelType w:val="hybridMultilevel"/>
    <w:tmpl w:val="FAAAF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FB"/>
    <w:rsid w:val="002829FB"/>
    <w:rsid w:val="0052170C"/>
    <w:rsid w:val="005A7955"/>
    <w:rsid w:val="00CD0982"/>
    <w:rsid w:val="00DB7DDB"/>
    <w:rsid w:val="00ED1A0B"/>
    <w:rsid w:val="00ED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C49CD1-7F88-4534-9373-A637171F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AE1CBC-F431-47E1-BAAB-5840C9717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7B47D-910B-4FE3-83C2-D98BFA282D5D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30227bce-33e0-4921-afc1-a89521c5466f"/>
    <ds:schemaRef ds:uri="3ba05a2e-67d2-4025-9691-fc23369fb15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A91A947-CCEB-4616-AA9D-FE022F3E82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1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2021-09-07T16:54:00Z</dcterms:created>
  <dcterms:modified xsi:type="dcterms:W3CDTF">2021-09-07T16:54:00Z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