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4"/>
        <w:gridCol w:w="2625"/>
        <w:gridCol w:w="2741"/>
        <w:gridCol w:w="2910"/>
        <w:gridCol w:w="2642"/>
        <w:gridCol w:w="2642"/>
      </w:tblGrid>
      <w:tr w:rsidR="00597105" w:rsidRPr="00AF7979" w14:paraId="5D13F9FC" w14:textId="77777777" w:rsidTr="00872D16">
        <w:tc>
          <w:tcPr>
            <w:tcW w:w="2054" w:type="dxa"/>
          </w:tcPr>
          <w:p w14:paraId="130B3CB3" w14:textId="77777777" w:rsidR="009829BB" w:rsidRPr="00AF7979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Timings</w:t>
            </w:r>
          </w:p>
        </w:tc>
        <w:tc>
          <w:tcPr>
            <w:tcW w:w="2625" w:type="dxa"/>
          </w:tcPr>
          <w:p w14:paraId="31245AAC" w14:textId="2AC831E7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Monday</w:t>
            </w:r>
          </w:p>
          <w:p w14:paraId="5D2F3D6A" w14:textId="37CC90F8" w:rsidR="00872D16" w:rsidRPr="00BC7F2B" w:rsidRDefault="00872D16" w:rsidP="009C03E4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  <w:p w14:paraId="437CA73E" w14:textId="12E445C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41" w:type="dxa"/>
          </w:tcPr>
          <w:p w14:paraId="2B8D4E19" w14:textId="77777777" w:rsidR="009C654F" w:rsidRDefault="009829BB" w:rsidP="0091416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Tuesda</w:t>
            </w:r>
            <w:r w:rsidR="00914168">
              <w:rPr>
                <w:b/>
                <w:sz w:val="28"/>
                <w:szCs w:val="28"/>
              </w:rPr>
              <w:t>y</w:t>
            </w:r>
          </w:p>
          <w:p w14:paraId="30CB8F3C" w14:textId="6D483020" w:rsidR="00872D16" w:rsidRPr="00BC7F2B" w:rsidRDefault="00872D16" w:rsidP="00914168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</w:tc>
        <w:tc>
          <w:tcPr>
            <w:tcW w:w="2910" w:type="dxa"/>
          </w:tcPr>
          <w:p w14:paraId="0C42B7AF" w14:textId="056B2893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Wednesday</w:t>
            </w:r>
          </w:p>
          <w:p w14:paraId="7B004712" w14:textId="7493A915" w:rsidR="00872D16" w:rsidRPr="00BC7F2B" w:rsidRDefault="00872D16" w:rsidP="009C03E4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  <w:p w14:paraId="28E65785" w14:textId="25F5BB3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27B8457C" w14:textId="5FCA6FEE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Thursday</w:t>
            </w:r>
          </w:p>
          <w:p w14:paraId="7434ED7A" w14:textId="3713F3D8" w:rsidR="00872D16" w:rsidRPr="00BC7F2B" w:rsidRDefault="00872D16" w:rsidP="009C03E4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  <w:p w14:paraId="54BB2294" w14:textId="5F1BA9C2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2A2A5B16" w14:textId="137E65D6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Friday</w:t>
            </w:r>
          </w:p>
          <w:p w14:paraId="73157757" w14:textId="27695FF7" w:rsidR="00872D16" w:rsidRPr="00BC7F2B" w:rsidRDefault="00872D16" w:rsidP="009C03E4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  <w:p w14:paraId="1AE1A217" w14:textId="434C589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597105" w:rsidRPr="00AF7979" w14:paraId="2128B010" w14:textId="77777777" w:rsidTr="00872D16">
        <w:tc>
          <w:tcPr>
            <w:tcW w:w="2054" w:type="dxa"/>
          </w:tcPr>
          <w:p w14:paraId="64B492CA" w14:textId="3B7FB572" w:rsidR="005527D9" w:rsidRPr="005527D9" w:rsidRDefault="00E51B33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8:40 – 9:05</w:t>
            </w:r>
          </w:p>
        </w:tc>
        <w:tc>
          <w:tcPr>
            <w:tcW w:w="2625" w:type="dxa"/>
          </w:tcPr>
          <w:p w14:paraId="7E703DF9" w14:textId="76FABF1F" w:rsidR="005527D9" w:rsidRPr="00AF7979" w:rsidRDefault="003B4173" w:rsidP="003B4173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</w:t>
            </w:r>
            <w:r w:rsidR="00597105">
              <w:rPr>
                <w:b/>
                <w:sz w:val="28"/>
                <w:szCs w:val="28"/>
              </w:rPr>
              <w:t>/Maths Fluency</w:t>
            </w:r>
          </w:p>
        </w:tc>
        <w:tc>
          <w:tcPr>
            <w:tcW w:w="2741" w:type="dxa"/>
          </w:tcPr>
          <w:p w14:paraId="33067D8F" w14:textId="5F6F4C68" w:rsidR="005527D9" w:rsidRPr="00AF7979" w:rsidRDefault="005E6185" w:rsidP="0091416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</w:t>
            </w:r>
            <w:r w:rsidR="00597105">
              <w:rPr>
                <w:b/>
                <w:sz w:val="28"/>
                <w:szCs w:val="28"/>
              </w:rPr>
              <w:t>/Maths Fluency</w:t>
            </w:r>
          </w:p>
        </w:tc>
        <w:tc>
          <w:tcPr>
            <w:tcW w:w="2910" w:type="dxa"/>
          </w:tcPr>
          <w:p w14:paraId="1B0B936B" w14:textId="3DEB0F61" w:rsidR="005527D9" w:rsidRPr="00AF7979" w:rsidRDefault="003B4173" w:rsidP="005E618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</w:t>
            </w:r>
            <w:r w:rsidR="00597105">
              <w:rPr>
                <w:b/>
                <w:sz w:val="28"/>
                <w:szCs w:val="28"/>
              </w:rPr>
              <w:t>/</w:t>
            </w:r>
            <w:r w:rsidR="005E6185">
              <w:rPr>
                <w:b/>
                <w:sz w:val="28"/>
                <w:szCs w:val="28"/>
              </w:rPr>
              <w:t>Handwriting</w:t>
            </w:r>
          </w:p>
        </w:tc>
        <w:tc>
          <w:tcPr>
            <w:tcW w:w="2642" w:type="dxa"/>
          </w:tcPr>
          <w:p w14:paraId="262339C1" w14:textId="2A0CCF21" w:rsidR="005527D9" w:rsidRPr="00AF7979" w:rsidRDefault="00597105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Spelling/</w:t>
            </w:r>
            <w:r w:rsidR="003B4173">
              <w:rPr>
                <w:b/>
                <w:sz w:val="28"/>
                <w:szCs w:val="28"/>
              </w:rPr>
              <w:t>Maths Fluency</w:t>
            </w:r>
          </w:p>
        </w:tc>
        <w:tc>
          <w:tcPr>
            <w:tcW w:w="2642" w:type="dxa"/>
          </w:tcPr>
          <w:p w14:paraId="306B5856" w14:textId="30DABDF7" w:rsidR="005527D9" w:rsidRPr="00AF7979" w:rsidRDefault="00597105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</w:t>
            </w:r>
            <w:r w:rsidR="003B4173">
              <w:rPr>
                <w:b/>
                <w:sz w:val="28"/>
                <w:szCs w:val="28"/>
              </w:rPr>
              <w:t>/Maths Fluency</w:t>
            </w:r>
          </w:p>
        </w:tc>
      </w:tr>
      <w:tr w:rsidR="00E51B33" w:rsidRPr="00AF7979" w14:paraId="2E97CF3F" w14:textId="77777777" w:rsidTr="00C546E4">
        <w:tc>
          <w:tcPr>
            <w:tcW w:w="2054" w:type="dxa"/>
          </w:tcPr>
          <w:p w14:paraId="3B814B2B" w14:textId="6A3F9A9E" w:rsidR="00E51B33" w:rsidRDefault="00E51B33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9:05</w:t>
            </w:r>
            <w:r w:rsidR="00955B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955B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9:30</w:t>
            </w:r>
          </w:p>
        </w:tc>
        <w:tc>
          <w:tcPr>
            <w:tcW w:w="13560" w:type="dxa"/>
            <w:gridSpan w:val="5"/>
            <w:shd w:val="clear" w:color="auto" w:fill="0070C0"/>
          </w:tcPr>
          <w:p w14:paraId="546B2C85" w14:textId="4F4DA296" w:rsidR="00E51B33" w:rsidRDefault="00E51B33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Assembly</w:t>
            </w:r>
          </w:p>
        </w:tc>
      </w:tr>
      <w:tr w:rsidR="00603635" w:rsidRPr="00E46587" w14:paraId="2601965D" w14:textId="77777777" w:rsidTr="007836F6">
        <w:trPr>
          <w:trHeight w:val="1377"/>
        </w:trPr>
        <w:tc>
          <w:tcPr>
            <w:tcW w:w="2054" w:type="dxa"/>
          </w:tcPr>
          <w:p w14:paraId="6C60F48C" w14:textId="77777777" w:rsidR="00603635" w:rsidRPr="00E46587" w:rsidRDefault="00603635" w:rsidP="00633B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9:30 – 10:30</w:t>
            </w:r>
          </w:p>
        </w:tc>
        <w:tc>
          <w:tcPr>
            <w:tcW w:w="2625" w:type="dxa"/>
          </w:tcPr>
          <w:p w14:paraId="2652E8B2" w14:textId="77777777" w:rsidR="00603635" w:rsidRDefault="00603635" w:rsidP="00603635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  <w:p w14:paraId="3A76F45A" w14:textId="55B5BAA5" w:rsidR="00603635" w:rsidRPr="00603635" w:rsidRDefault="00603635" w:rsidP="00603635">
            <w:pPr>
              <w:spacing w:after="0" w:line="240" w:lineRule="auto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03635">
              <w:rPr>
                <w:b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603635">
              <w:rPr>
                <w:b/>
                <w:color w:val="000000" w:themeColor="text1"/>
                <w:sz w:val="28"/>
                <w:szCs w:val="28"/>
              </w:rPr>
              <w:t>inc.</w:t>
            </w:r>
            <w:proofErr w:type="spellEnd"/>
            <w:r w:rsidRPr="00603635">
              <w:rPr>
                <w:b/>
                <w:color w:val="000000" w:themeColor="text1"/>
                <w:sz w:val="28"/>
                <w:szCs w:val="28"/>
              </w:rPr>
              <w:t xml:space="preserve"> Times Tables Test)</w:t>
            </w:r>
          </w:p>
        </w:tc>
        <w:tc>
          <w:tcPr>
            <w:tcW w:w="2741" w:type="dxa"/>
            <w:tcBorders>
              <w:top w:val="single" w:sz="4" w:space="0" w:color="auto"/>
            </w:tcBorders>
          </w:tcPr>
          <w:p w14:paraId="65ABD27B" w14:textId="77777777" w:rsidR="00603635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0088FB10" w14:textId="38927553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  <w:p w14:paraId="22144A8A" w14:textId="200991B9" w:rsidR="00603635" w:rsidRPr="00E51B33" w:rsidRDefault="00603635" w:rsidP="00872D16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10" w:type="dxa"/>
          </w:tcPr>
          <w:p w14:paraId="1AA926E8" w14:textId="77777777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7F7C4CAC" w14:textId="714FBA40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  <w:p w14:paraId="5E966532" w14:textId="2E4A9824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42" w:type="dxa"/>
          </w:tcPr>
          <w:p w14:paraId="34758C8B" w14:textId="77777777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4AB51764" w14:textId="66465D48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  <w:p w14:paraId="204F2435" w14:textId="7EBB5DBD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42" w:type="dxa"/>
          </w:tcPr>
          <w:p w14:paraId="4A1DB916" w14:textId="77777777" w:rsidR="00603635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2BCE578D" w14:textId="32503569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</w:tc>
      </w:tr>
      <w:tr w:rsidR="003B4173" w:rsidRPr="00E46587" w14:paraId="2F839F3D" w14:textId="77777777" w:rsidTr="00E51B33">
        <w:tc>
          <w:tcPr>
            <w:tcW w:w="2054" w:type="dxa"/>
          </w:tcPr>
          <w:p w14:paraId="25F234F8" w14:textId="19273F9C" w:rsidR="009829BB" w:rsidRPr="00E46587" w:rsidRDefault="00386659" w:rsidP="005902F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</w:t>
            </w:r>
            <w:r w:rsidR="00633B89">
              <w:rPr>
                <w:sz w:val="28"/>
                <w:szCs w:val="28"/>
              </w:rPr>
              <w:t>30</w:t>
            </w:r>
            <w:r w:rsidR="009829BB" w:rsidRPr="00E46587">
              <w:rPr>
                <w:sz w:val="28"/>
                <w:szCs w:val="28"/>
              </w:rPr>
              <w:t xml:space="preserve"> – </w:t>
            </w:r>
            <w:r w:rsidR="008C5C2F">
              <w:rPr>
                <w:sz w:val="28"/>
                <w:szCs w:val="28"/>
              </w:rPr>
              <w:t>10:45</w:t>
            </w:r>
          </w:p>
        </w:tc>
        <w:tc>
          <w:tcPr>
            <w:tcW w:w="13560" w:type="dxa"/>
            <w:gridSpan w:val="5"/>
            <w:shd w:val="clear" w:color="auto" w:fill="0070C0"/>
          </w:tcPr>
          <w:p w14:paraId="4DD2EAB9" w14:textId="32B4B965" w:rsidR="009829BB" w:rsidRPr="008C5C2F" w:rsidRDefault="00E51B33" w:rsidP="00633B8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Break</w:t>
            </w:r>
          </w:p>
        </w:tc>
      </w:tr>
      <w:tr w:rsidR="005E6185" w:rsidRPr="00E46587" w14:paraId="6B7E701F" w14:textId="77777777" w:rsidTr="005E6185">
        <w:trPr>
          <w:trHeight w:val="640"/>
        </w:trPr>
        <w:tc>
          <w:tcPr>
            <w:tcW w:w="2054" w:type="dxa"/>
            <w:vMerge w:val="restart"/>
          </w:tcPr>
          <w:p w14:paraId="28AB3BAE" w14:textId="24575231" w:rsidR="005E6185" w:rsidRPr="00E46587" w:rsidRDefault="005E6185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10:45 </w:t>
            </w:r>
            <w:r w:rsidRPr="00E46587">
              <w:rPr>
                <w:sz w:val="28"/>
                <w:szCs w:val="28"/>
              </w:rPr>
              <w:t xml:space="preserve">– </w:t>
            </w:r>
            <w:r>
              <w:rPr>
                <w:sz w:val="28"/>
                <w:szCs w:val="28"/>
              </w:rPr>
              <w:t>12:00</w:t>
            </w:r>
          </w:p>
        </w:tc>
        <w:tc>
          <w:tcPr>
            <w:tcW w:w="2625" w:type="dxa"/>
          </w:tcPr>
          <w:p w14:paraId="1B086B6D" w14:textId="3907008F" w:rsidR="005E6185" w:rsidRPr="00E46587" w:rsidRDefault="005E6185" w:rsidP="005E618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P.E.</w:t>
            </w:r>
          </w:p>
        </w:tc>
        <w:tc>
          <w:tcPr>
            <w:tcW w:w="2741" w:type="dxa"/>
            <w:vMerge w:val="restart"/>
          </w:tcPr>
          <w:p w14:paraId="2D0DF8EF" w14:textId="1F12D9D1" w:rsidR="005E6185" w:rsidRDefault="005E6185" w:rsidP="0060363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313AE4BE" w14:textId="5AEC9EEE" w:rsidR="005E6185" w:rsidRPr="00603635" w:rsidRDefault="005E6185" w:rsidP="0060363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603635">
              <w:rPr>
                <w:b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603635">
              <w:rPr>
                <w:b/>
                <w:color w:val="000000" w:themeColor="text1"/>
                <w:sz w:val="28"/>
                <w:szCs w:val="28"/>
              </w:rPr>
              <w:t>inc.</w:t>
            </w:r>
            <w:proofErr w:type="spellEnd"/>
            <w:r w:rsidRPr="00603635">
              <w:rPr>
                <w:b/>
                <w:color w:val="000000" w:themeColor="text1"/>
                <w:sz w:val="28"/>
                <w:szCs w:val="28"/>
              </w:rPr>
              <w:t xml:space="preserve"> Spelling Test)</w:t>
            </w:r>
          </w:p>
          <w:p w14:paraId="0C13B57B" w14:textId="6F9449B0" w:rsidR="005E6185" w:rsidRPr="00E46587" w:rsidRDefault="005E6185" w:rsidP="009C654F">
            <w:pPr>
              <w:spacing w:after="0" w:line="240" w:lineRule="auto"/>
              <w:jc w:val="center"/>
              <w:rPr>
                <w:color w:val="0070C0"/>
                <w:sz w:val="28"/>
                <w:szCs w:val="28"/>
              </w:rPr>
            </w:pPr>
          </w:p>
        </w:tc>
        <w:tc>
          <w:tcPr>
            <w:tcW w:w="2910" w:type="dxa"/>
            <w:vMerge w:val="restart"/>
          </w:tcPr>
          <w:p w14:paraId="564861C1" w14:textId="77777777" w:rsidR="005E6185" w:rsidRDefault="005E618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6B25DC30" w14:textId="2B7C2FF4" w:rsidR="005E6185" w:rsidRDefault="005E618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267D1998" w14:textId="5A974FB8" w:rsidR="005E6185" w:rsidRPr="00E46587" w:rsidRDefault="005E618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  <w:vMerge w:val="restart"/>
          </w:tcPr>
          <w:p w14:paraId="38BDDC62" w14:textId="03F38C85" w:rsidR="005E6185" w:rsidRDefault="005E6185" w:rsidP="00603635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  <w:p w14:paraId="7B777069" w14:textId="31332DAF" w:rsidR="005E6185" w:rsidRPr="00E46587" w:rsidRDefault="005E6185" w:rsidP="00603635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  <w:r w:rsidRPr="00603635">
              <w:rPr>
                <w:color w:val="000000" w:themeColor="text1"/>
                <w:sz w:val="28"/>
                <w:szCs w:val="28"/>
              </w:rPr>
              <w:t>ENGLISH</w:t>
            </w:r>
          </w:p>
        </w:tc>
        <w:tc>
          <w:tcPr>
            <w:tcW w:w="2642" w:type="dxa"/>
            <w:vMerge w:val="restart"/>
          </w:tcPr>
          <w:p w14:paraId="0FEC5125" w14:textId="0D4A307D" w:rsidR="005E6185" w:rsidRPr="00E46587" w:rsidRDefault="005E6185" w:rsidP="009C654F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  <w:p w14:paraId="77F1A445" w14:textId="77777777" w:rsidR="005E6185" w:rsidRDefault="005E6185" w:rsidP="0060363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67455FF0" w14:textId="5CC696CE" w:rsidR="005E6185" w:rsidRPr="00E46587" w:rsidRDefault="005E6185" w:rsidP="009C654F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</w:tc>
      </w:tr>
      <w:tr w:rsidR="005E6185" w:rsidRPr="00E46587" w14:paraId="16E57B50" w14:textId="77777777" w:rsidTr="008A35AE">
        <w:trPr>
          <w:trHeight w:val="522"/>
        </w:trPr>
        <w:tc>
          <w:tcPr>
            <w:tcW w:w="2054" w:type="dxa"/>
            <w:vMerge/>
          </w:tcPr>
          <w:p w14:paraId="3AD9602C" w14:textId="77777777" w:rsidR="005E6185" w:rsidRDefault="005E6185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25" w:type="dxa"/>
          </w:tcPr>
          <w:p w14:paraId="404B4370" w14:textId="215FCB2D" w:rsidR="005E6185" w:rsidRDefault="00576F3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Focused Reading</w:t>
            </w:r>
            <w:bookmarkStart w:id="0" w:name="_GoBack"/>
            <w:bookmarkEnd w:id="0"/>
          </w:p>
        </w:tc>
        <w:tc>
          <w:tcPr>
            <w:tcW w:w="2741" w:type="dxa"/>
            <w:vMerge/>
          </w:tcPr>
          <w:p w14:paraId="2266F628" w14:textId="77777777" w:rsidR="005E6185" w:rsidRDefault="005E6185" w:rsidP="0060363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vMerge/>
          </w:tcPr>
          <w:p w14:paraId="62FE2788" w14:textId="77777777" w:rsidR="005E6185" w:rsidRDefault="005E618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  <w:vMerge/>
          </w:tcPr>
          <w:p w14:paraId="4B3F85CA" w14:textId="77777777" w:rsidR="005E6185" w:rsidRDefault="005E6185" w:rsidP="00603635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</w:tc>
        <w:tc>
          <w:tcPr>
            <w:tcW w:w="2642" w:type="dxa"/>
            <w:vMerge/>
          </w:tcPr>
          <w:p w14:paraId="5EFC7A1C" w14:textId="77777777" w:rsidR="005E6185" w:rsidRPr="00E46587" w:rsidRDefault="005E6185" w:rsidP="009C654F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</w:tc>
      </w:tr>
      <w:tr w:rsidR="003B4173" w:rsidRPr="00E46587" w14:paraId="0BDBB3B9" w14:textId="77777777" w:rsidTr="00E51B33">
        <w:tc>
          <w:tcPr>
            <w:tcW w:w="2054" w:type="dxa"/>
          </w:tcPr>
          <w:p w14:paraId="6CA051B7" w14:textId="2E0E1158" w:rsidR="009829BB" w:rsidRPr="00E46587" w:rsidRDefault="00386659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</w:t>
            </w:r>
            <w:r w:rsidR="00FF55A0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– 1:</w:t>
            </w:r>
            <w:r w:rsidR="00FF55A0">
              <w:rPr>
                <w:sz w:val="28"/>
                <w:szCs w:val="28"/>
              </w:rPr>
              <w:t>00</w:t>
            </w:r>
          </w:p>
        </w:tc>
        <w:tc>
          <w:tcPr>
            <w:tcW w:w="13560" w:type="dxa"/>
            <w:gridSpan w:val="5"/>
            <w:shd w:val="clear" w:color="auto" w:fill="0070C0"/>
          </w:tcPr>
          <w:p w14:paraId="5D6BCE71" w14:textId="77777777" w:rsidR="009829BB" w:rsidRPr="008C5C2F" w:rsidRDefault="000D1777" w:rsidP="000D1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8C5C2F">
              <w:rPr>
                <w:b/>
                <w:sz w:val="28"/>
                <w:szCs w:val="28"/>
              </w:rPr>
              <w:t>Lunch</w:t>
            </w:r>
          </w:p>
        </w:tc>
      </w:tr>
      <w:tr w:rsidR="005E6185" w:rsidRPr="00E46587" w14:paraId="5405E7A6" w14:textId="77777777" w:rsidTr="00E3677D">
        <w:trPr>
          <w:trHeight w:val="2022"/>
        </w:trPr>
        <w:tc>
          <w:tcPr>
            <w:tcW w:w="2054" w:type="dxa"/>
          </w:tcPr>
          <w:p w14:paraId="068A7E8D" w14:textId="1E766801" w:rsidR="005E6185" w:rsidRPr="00E46587" w:rsidRDefault="005E6185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1:00 – 2:</w:t>
            </w:r>
            <w:r w:rsidRPr="00E46587">
              <w:rPr>
                <w:sz w:val="28"/>
                <w:szCs w:val="28"/>
              </w:rPr>
              <w:t>00</w:t>
            </w:r>
          </w:p>
        </w:tc>
        <w:tc>
          <w:tcPr>
            <w:tcW w:w="2625" w:type="dxa"/>
          </w:tcPr>
          <w:p w14:paraId="102F68EE" w14:textId="77777777" w:rsidR="005E6185" w:rsidRDefault="005E6185" w:rsidP="00BC7F2B">
            <w:pPr>
              <w:jc w:val="center"/>
              <w:rPr>
                <w:sz w:val="28"/>
                <w:szCs w:val="28"/>
              </w:rPr>
            </w:pPr>
          </w:p>
          <w:p w14:paraId="0A259F7F" w14:textId="2E66BA59" w:rsidR="005E6185" w:rsidRPr="00E46587" w:rsidRDefault="005E6185" w:rsidP="00BC7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Science</w:t>
            </w:r>
          </w:p>
        </w:tc>
        <w:tc>
          <w:tcPr>
            <w:tcW w:w="2741" w:type="dxa"/>
          </w:tcPr>
          <w:p w14:paraId="5D1418E1" w14:textId="77777777" w:rsidR="005E6185" w:rsidRDefault="005E6185" w:rsidP="00E51B33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032243D0" w14:textId="77777777" w:rsidR="005E6185" w:rsidRDefault="005E6185" w:rsidP="00E51B33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670B527E" w14:textId="1B2C0757" w:rsidR="005E6185" w:rsidRDefault="005E6185" w:rsidP="00E51B33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P.S.H.E.</w:t>
            </w:r>
          </w:p>
          <w:p w14:paraId="2A5B7774" w14:textId="73D4FE30" w:rsidR="005E6185" w:rsidRPr="00872D16" w:rsidRDefault="005E6185" w:rsidP="00E51B33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10" w:type="dxa"/>
          </w:tcPr>
          <w:p w14:paraId="394E08C8" w14:textId="77777777" w:rsidR="005E6185" w:rsidRDefault="005E6185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554BDF03" w14:textId="77777777" w:rsidR="005E6185" w:rsidRDefault="005E6185" w:rsidP="00872D16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051C1D51" w14:textId="2D3174BE" w:rsidR="005E6185" w:rsidRPr="00872D16" w:rsidRDefault="005E6185" w:rsidP="00872D1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72D16">
              <w:rPr>
                <w:b/>
                <w:sz w:val="28"/>
                <w:szCs w:val="28"/>
              </w:rPr>
              <w:t xml:space="preserve"> </w:t>
            </w:r>
          </w:p>
          <w:p w14:paraId="12025ABC" w14:textId="5E5597E1" w:rsidR="005E6185" w:rsidRPr="005E6185" w:rsidRDefault="005E6185" w:rsidP="005E618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5E6185">
              <w:rPr>
                <w:sz w:val="28"/>
                <w:szCs w:val="28"/>
              </w:rPr>
              <w:t>Art</w:t>
            </w:r>
          </w:p>
        </w:tc>
        <w:tc>
          <w:tcPr>
            <w:tcW w:w="2642" w:type="dxa"/>
          </w:tcPr>
          <w:p w14:paraId="14B1C65C" w14:textId="13B4DBFB" w:rsidR="005E6185" w:rsidRDefault="005E6185" w:rsidP="00872D16">
            <w:pPr>
              <w:spacing w:after="0" w:line="240" w:lineRule="auto"/>
              <w:rPr>
                <w:sz w:val="28"/>
                <w:szCs w:val="28"/>
              </w:rPr>
            </w:pPr>
          </w:p>
          <w:p w14:paraId="5B6BC07E" w14:textId="77777777" w:rsidR="005E6185" w:rsidRDefault="005E6185" w:rsidP="008C5C2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6A12956E" w14:textId="1C67F697" w:rsidR="005E6185" w:rsidRDefault="005E6185" w:rsidP="008C5C2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Computing</w:t>
            </w:r>
          </w:p>
          <w:p w14:paraId="7F08BA1A" w14:textId="77777777" w:rsidR="005E6185" w:rsidRDefault="005E6185" w:rsidP="00E4658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7F5F9D9C" w14:textId="69CF54C1" w:rsidR="005E6185" w:rsidRPr="00635803" w:rsidRDefault="005E6185" w:rsidP="00013BE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5ACD223D" w14:textId="4341043A" w:rsidR="005E6185" w:rsidRDefault="005E6185" w:rsidP="00E51B3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304C08BA" w14:textId="77777777" w:rsidR="005E6185" w:rsidRDefault="005E6185" w:rsidP="00E51B3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74394480" w14:textId="0AA76BA2" w:rsidR="005E6185" w:rsidRPr="00635803" w:rsidRDefault="005E6185" w:rsidP="00E51B3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</w:tr>
      <w:tr w:rsidR="00597105" w:rsidRPr="00E46587" w14:paraId="000E2166" w14:textId="77777777" w:rsidTr="00872D16">
        <w:trPr>
          <w:trHeight w:val="1202"/>
        </w:trPr>
        <w:tc>
          <w:tcPr>
            <w:tcW w:w="2054" w:type="dxa"/>
          </w:tcPr>
          <w:p w14:paraId="01EA0962" w14:textId="7F560BC1" w:rsidR="00635803" w:rsidRPr="00E46587" w:rsidRDefault="00955BD4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2:00 - 2:55</w:t>
            </w:r>
          </w:p>
        </w:tc>
        <w:tc>
          <w:tcPr>
            <w:tcW w:w="2625" w:type="dxa"/>
          </w:tcPr>
          <w:p w14:paraId="1343D609" w14:textId="77777777" w:rsidR="00872D16" w:rsidRDefault="00872D16" w:rsidP="005527D9">
            <w:pPr>
              <w:jc w:val="center"/>
              <w:rPr>
                <w:sz w:val="28"/>
                <w:szCs w:val="28"/>
              </w:rPr>
            </w:pPr>
          </w:p>
          <w:p w14:paraId="0A76B3EB" w14:textId="169DD628" w:rsidR="005527D9" w:rsidRPr="005E6185" w:rsidRDefault="005E6185" w:rsidP="00872D16">
            <w:pPr>
              <w:jc w:val="center"/>
              <w:rPr>
                <w:sz w:val="28"/>
                <w:szCs w:val="28"/>
              </w:rPr>
            </w:pPr>
            <w:r w:rsidRPr="005E6185">
              <w:rPr>
                <w:sz w:val="28"/>
                <w:szCs w:val="28"/>
              </w:rPr>
              <w:t>French</w:t>
            </w:r>
          </w:p>
        </w:tc>
        <w:tc>
          <w:tcPr>
            <w:tcW w:w="2741" w:type="dxa"/>
          </w:tcPr>
          <w:p w14:paraId="65D0E199" w14:textId="77777777" w:rsidR="00872D16" w:rsidRDefault="00872D16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609219E5" w14:textId="6B55D108" w:rsidR="00872D16" w:rsidRDefault="005E618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P.E. </w:t>
            </w:r>
          </w:p>
          <w:p w14:paraId="42D5C057" w14:textId="2D7EC840" w:rsidR="00E95A31" w:rsidRPr="009A5D85" w:rsidRDefault="00E95A31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</w:tcPr>
          <w:p w14:paraId="4F8FB4B4" w14:textId="77777777" w:rsidR="00872D16" w:rsidRDefault="00872D16" w:rsidP="005A1D34">
            <w:pPr>
              <w:jc w:val="center"/>
              <w:rPr>
                <w:sz w:val="28"/>
                <w:szCs w:val="28"/>
              </w:rPr>
            </w:pPr>
          </w:p>
          <w:p w14:paraId="1D40AE87" w14:textId="196B9715" w:rsidR="005A1D34" w:rsidRDefault="00DD67E1" w:rsidP="005A1D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Geography</w:t>
            </w:r>
          </w:p>
          <w:p w14:paraId="66F40E18" w14:textId="57144072" w:rsidR="00635803" w:rsidRPr="009A5D85" w:rsidRDefault="00635803" w:rsidP="00872D16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795459BF" w14:textId="77777777" w:rsidR="00872D16" w:rsidRDefault="00872D16" w:rsidP="001B56BE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54218908" w14:textId="77777777" w:rsidR="00872D16" w:rsidRDefault="00872D16" w:rsidP="001B56BE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3BCD9C44" w14:textId="5FF84FFD" w:rsidR="00635803" w:rsidRPr="00013BEB" w:rsidRDefault="005527D9" w:rsidP="001B56BE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R.E.</w:t>
            </w:r>
          </w:p>
        </w:tc>
        <w:tc>
          <w:tcPr>
            <w:tcW w:w="2642" w:type="dxa"/>
          </w:tcPr>
          <w:p w14:paraId="16359D54" w14:textId="77777777" w:rsidR="00872D16" w:rsidRDefault="00872D16" w:rsidP="007706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0D2376F3" w14:textId="704AEB43" w:rsidR="00872D16" w:rsidRDefault="005E6185" w:rsidP="007706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Focused Reading</w:t>
            </w:r>
          </w:p>
          <w:p w14:paraId="59F0A59B" w14:textId="549046AC" w:rsidR="00633B89" w:rsidRPr="00E46587" w:rsidRDefault="00633B89" w:rsidP="007706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3B4173" w:rsidRPr="00E46587" w14:paraId="2C2D2F6C" w14:textId="77777777" w:rsidTr="00C546E4">
        <w:tc>
          <w:tcPr>
            <w:tcW w:w="2054" w:type="dxa"/>
          </w:tcPr>
          <w:p w14:paraId="392403B9" w14:textId="1903D366" w:rsidR="009829BB" w:rsidRPr="00E46587" w:rsidRDefault="00955BD4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2:55</w:t>
            </w:r>
            <w:r w:rsidR="00386659">
              <w:rPr>
                <w:sz w:val="28"/>
                <w:szCs w:val="28"/>
              </w:rPr>
              <w:t xml:space="preserve"> – 3:</w:t>
            </w:r>
            <w:r>
              <w:rPr>
                <w:sz w:val="28"/>
                <w:szCs w:val="28"/>
              </w:rPr>
              <w:t>10</w:t>
            </w:r>
          </w:p>
        </w:tc>
        <w:tc>
          <w:tcPr>
            <w:tcW w:w="13560" w:type="dxa"/>
            <w:gridSpan w:val="5"/>
            <w:shd w:val="clear" w:color="auto" w:fill="0070C0"/>
          </w:tcPr>
          <w:p w14:paraId="35AF967E" w14:textId="77777777" w:rsidR="009829BB" w:rsidRPr="00E46587" w:rsidRDefault="00E46587" w:rsidP="00210713">
            <w:pPr>
              <w:tabs>
                <w:tab w:val="left" w:pos="814"/>
                <w:tab w:val="center" w:pos="594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 w:rsidR="009829BB" w:rsidRPr="00E46587">
              <w:rPr>
                <w:sz w:val="28"/>
                <w:szCs w:val="28"/>
              </w:rPr>
              <w:t>Tidy &amp; story time</w:t>
            </w:r>
            <w:r w:rsidR="007044BF">
              <w:rPr>
                <w:sz w:val="28"/>
                <w:szCs w:val="28"/>
              </w:rPr>
              <w:t xml:space="preserve"> </w:t>
            </w:r>
          </w:p>
        </w:tc>
      </w:tr>
      <w:tr w:rsidR="00597105" w:rsidRPr="00E46587" w14:paraId="05D0B5F0" w14:textId="77777777" w:rsidTr="00872D16">
        <w:trPr>
          <w:trHeight w:val="50"/>
        </w:trPr>
        <w:tc>
          <w:tcPr>
            <w:tcW w:w="2054" w:type="dxa"/>
          </w:tcPr>
          <w:p w14:paraId="5C811F4B" w14:textId="77777777" w:rsidR="00FB26E9" w:rsidRPr="00E46587" w:rsidRDefault="00FB26E9" w:rsidP="00B539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46587">
              <w:rPr>
                <w:sz w:val="28"/>
                <w:szCs w:val="28"/>
              </w:rPr>
              <w:t>Homework</w:t>
            </w:r>
          </w:p>
        </w:tc>
        <w:tc>
          <w:tcPr>
            <w:tcW w:w="2625" w:type="dxa"/>
          </w:tcPr>
          <w:p w14:paraId="609A7103" w14:textId="4CD3ECBC" w:rsidR="00FB26E9" w:rsidRPr="00AF7979" w:rsidRDefault="00BC7F2B" w:rsidP="00B53915">
            <w:pPr>
              <w:spacing w:after="0" w:line="240" w:lineRule="auto"/>
              <w:jc w:val="center"/>
              <w:rPr>
                <w:color w:val="4BACC6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  <w:tc>
          <w:tcPr>
            <w:tcW w:w="2741" w:type="dxa"/>
          </w:tcPr>
          <w:p w14:paraId="1FEE6818" w14:textId="3112179D" w:rsidR="00FB26E9" w:rsidRPr="00E46587" w:rsidRDefault="00BC7F2B" w:rsidP="00B53915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  <w:tc>
          <w:tcPr>
            <w:tcW w:w="2910" w:type="dxa"/>
          </w:tcPr>
          <w:p w14:paraId="181C18B1" w14:textId="1E20AA1F" w:rsidR="00FB26E9" w:rsidRPr="00E46587" w:rsidRDefault="00BC7F2B" w:rsidP="003C6693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  <w:tc>
          <w:tcPr>
            <w:tcW w:w="2642" w:type="dxa"/>
          </w:tcPr>
          <w:p w14:paraId="62982392" w14:textId="662B1C32" w:rsidR="00FB26E9" w:rsidRPr="00E46587" w:rsidRDefault="00BC7F2B" w:rsidP="00671EB2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  <w:tc>
          <w:tcPr>
            <w:tcW w:w="2642" w:type="dxa"/>
          </w:tcPr>
          <w:p w14:paraId="32230DAF" w14:textId="1EE5A3D0" w:rsidR="00FB26E9" w:rsidRPr="00E46587" w:rsidRDefault="00BC7F2B" w:rsidP="00633ED6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</w:tr>
    </w:tbl>
    <w:p w14:paraId="32E076FB" w14:textId="5776B532" w:rsidR="009829BB" w:rsidRDefault="009829BB" w:rsidP="007C5337">
      <w:pPr>
        <w:rPr>
          <w:sz w:val="28"/>
          <w:szCs w:val="28"/>
        </w:rPr>
      </w:pPr>
    </w:p>
    <w:sectPr w:rsidR="009829BB" w:rsidSect="009C65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469"/>
    <w:rsid w:val="00013BEB"/>
    <w:rsid w:val="0002085C"/>
    <w:rsid w:val="00035FE9"/>
    <w:rsid w:val="00080EEB"/>
    <w:rsid w:val="00095658"/>
    <w:rsid w:val="000D1777"/>
    <w:rsid w:val="000D36FC"/>
    <w:rsid w:val="000D7BC6"/>
    <w:rsid w:val="000E51E8"/>
    <w:rsid w:val="00183FD9"/>
    <w:rsid w:val="001B56BE"/>
    <w:rsid w:val="001E611B"/>
    <w:rsid w:val="00201FC8"/>
    <w:rsid w:val="00210713"/>
    <w:rsid w:val="00247CA3"/>
    <w:rsid w:val="0026447E"/>
    <w:rsid w:val="002A1BC5"/>
    <w:rsid w:val="003039BF"/>
    <w:rsid w:val="003430C0"/>
    <w:rsid w:val="00386659"/>
    <w:rsid w:val="003A51E3"/>
    <w:rsid w:val="003A5469"/>
    <w:rsid w:val="003B4173"/>
    <w:rsid w:val="003C6693"/>
    <w:rsid w:val="003D568F"/>
    <w:rsid w:val="003F7E09"/>
    <w:rsid w:val="004139C9"/>
    <w:rsid w:val="00420BF5"/>
    <w:rsid w:val="004247AB"/>
    <w:rsid w:val="004A7693"/>
    <w:rsid w:val="004C23A5"/>
    <w:rsid w:val="004C6A1F"/>
    <w:rsid w:val="004E2325"/>
    <w:rsid w:val="00516F62"/>
    <w:rsid w:val="005527D9"/>
    <w:rsid w:val="0056454B"/>
    <w:rsid w:val="00576F35"/>
    <w:rsid w:val="005902F8"/>
    <w:rsid w:val="00597105"/>
    <w:rsid w:val="005A1D34"/>
    <w:rsid w:val="005E6185"/>
    <w:rsid w:val="005F2472"/>
    <w:rsid w:val="00603635"/>
    <w:rsid w:val="0062177A"/>
    <w:rsid w:val="00633B89"/>
    <w:rsid w:val="00633ED6"/>
    <w:rsid w:val="00635803"/>
    <w:rsid w:val="00666771"/>
    <w:rsid w:val="00671EB2"/>
    <w:rsid w:val="007044BF"/>
    <w:rsid w:val="00714A7D"/>
    <w:rsid w:val="00725B21"/>
    <w:rsid w:val="0074082E"/>
    <w:rsid w:val="007543BF"/>
    <w:rsid w:val="0076033A"/>
    <w:rsid w:val="007706C9"/>
    <w:rsid w:val="0078663D"/>
    <w:rsid w:val="007C5337"/>
    <w:rsid w:val="007C6D41"/>
    <w:rsid w:val="007E0283"/>
    <w:rsid w:val="007F22D0"/>
    <w:rsid w:val="00872D16"/>
    <w:rsid w:val="008B63C8"/>
    <w:rsid w:val="008C5C2F"/>
    <w:rsid w:val="008D54DF"/>
    <w:rsid w:val="00914168"/>
    <w:rsid w:val="00925547"/>
    <w:rsid w:val="00933C6A"/>
    <w:rsid w:val="009469BF"/>
    <w:rsid w:val="00955BD4"/>
    <w:rsid w:val="009829BB"/>
    <w:rsid w:val="009907C4"/>
    <w:rsid w:val="009A195E"/>
    <w:rsid w:val="009A5D85"/>
    <w:rsid w:val="009C03E4"/>
    <w:rsid w:val="009C654F"/>
    <w:rsid w:val="00A077B6"/>
    <w:rsid w:val="00AF7979"/>
    <w:rsid w:val="00B02857"/>
    <w:rsid w:val="00B53915"/>
    <w:rsid w:val="00B74946"/>
    <w:rsid w:val="00B87D54"/>
    <w:rsid w:val="00BC559E"/>
    <w:rsid w:val="00BC7F2B"/>
    <w:rsid w:val="00C00640"/>
    <w:rsid w:val="00C30FCF"/>
    <w:rsid w:val="00C546E4"/>
    <w:rsid w:val="00C62426"/>
    <w:rsid w:val="00C701B9"/>
    <w:rsid w:val="00CD5E0B"/>
    <w:rsid w:val="00D44C6C"/>
    <w:rsid w:val="00D549D5"/>
    <w:rsid w:val="00D54AF4"/>
    <w:rsid w:val="00DB6CBC"/>
    <w:rsid w:val="00DC3C8F"/>
    <w:rsid w:val="00DD2BDA"/>
    <w:rsid w:val="00DD67E1"/>
    <w:rsid w:val="00DE0CE9"/>
    <w:rsid w:val="00DE42DB"/>
    <w:rsid w:val="00E02ABD"/>
    <w:rsid w:val="00E21BBC"/>
    <w:rsid w:val="00E31E80"/>
    <w:rsid w:val="00E409FA"/>
    <w:rsid w:val="00E46587"/>
    <w:rsid w:val="00E51B33"/>
    <w:rsid w:val="00E6721B"/>
    <w:rsid w:val="00E95A31"/>
    <w:rsid w:val="00EC7D94"/>
    <w:rsid w:val="00F576E9"/>
    <w:rsid w:val="00F77225"/>
    <w:rsid w:val="00FB26E9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E40CD8"/>
  <w15:chartTrackingRefBased/>
  <w15:docId w15:val="{5A8F6B86-EBB3-4B9F-8AB9-62C7008C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46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E0CE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13D011C7</Template>
  <TotalTime>10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Timings</vt:lpstr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Timings</dc:title>
  <dc:subject/>
  <dc:creator>Bec</dc:creator>
  <cp:keywords/>
  <cp:lastModifiedBy>Mrs K. Ryker</cp:lastModifiedBy>
  <cp:revision>7</cp:revision>
  <cp:lastPrinted>2019-08-06T13:36:00Z</cp:lastPrinted>
  <dcterms:created xsi:type="dcterms:W3CDTF">2023-09-04T15:32:00Z</dcterms:created>
  <dcterms:modified xsi:type="dcterms:W3CDTF">2023-09-04T15:41:00Z</dcterms:modified>
</cp:coreProperties>
</file>