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54"/>
        <w:gridCol w:w="2625"/>
        <w:gridCol w:w="2741"/>
        <w:gridCol w:w="2910"/>
        <w:gridCol w:w="2642"/>
        <w:gridCol w:w="2642"/>
      </w:tblGrid>
      <w:tr w:rsidR="00597105" w:rsidRPr="00AF7979" w14:paraId="5D13F9FC" w14:textId="77777777" w:rsidTr="00872D16">
        <w:tc>
          <w:tcPr>
            <w:tcW w:w="2054" w:type="dxa"/>
          </w:tcPr>
          <w:p w14:paraId="130B3CB3" w14:textId="77777777" w:rsidR="009829BB" w:rsidRPr="00AF7979" w:rsidRDefault="009829BB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Timings</w:t>
            </w:r>
          </w:p>
        </w:tc>
        <w:tc>
          <w:tcPr>
            <w:tcW w:w="2625" w:type="dxa"/>
          </w:tcPr>
          <w:p w14:paraId="31245AAC" w14:textId="2AC831E7" w:rsidR="009829BB" w:rsidRDefault="009829BB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Monday</w:t>
            </w:r>
          </w:p>
          <w:p w14:paraId="5D2F3D6A" w14:textId="37CC90F8" w:rsidR="00872D16" w:rsidRPr="00BC7F2B" w:rsidRDefault="00872D16" w:rsidP="009C03E4">
            <w:pPr>
              <w:spacing w:after="0" w:line="240" w:lineRule="auto"/>
              <w:jc w:val="center"/>
              <w:rPr>
                <w:i/>
                <w:sz w:val="28"/>
                <w:szCs w:val="28"/>
              </w:rPr>
            </w:pPr>
            <w:r w:rsidRPr="00BC7F2B">
              <w:rPr>
                <w:i/>
                <w:sz w:val="28"/>
                <w:szCs w:val="28"/>
              </w:rPr>
              <w:t>Mrs Ryker</w:t>
            </w:r>
          </w:p>
          <w:p w14:paraId="437CA73E" w14:textId="12E445C5" w:rsidR="009C654F" w:rsidRPr="00210713" w:rsidRDefault="009C654F" w:rsidP="009C03E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741" w:type="dxa"/>
          </w:tcPr>
          <w:p w14:paraId="2B8D4E19" w14:textId="77777777" w:rsidR="009C654F" w:rsidRDefault="009829BB" w:rsidP="00914168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Tuesda</w:t>
            </w:r>
            <w:r w:rsidR="00914168">
              <w:rPr>
                <w:b/>
                <w:sz w:val="28"/>
                <w:szCs w:val="28"/>
              </w:rPr>
              <w:t>y</w:t>
            </w:r>
          </w:p>
          <w:p w14:paraId="30CB8F3C" w14:textId="6D483020" w:rsidR="00872D16" w:rsidRPr="00BC7F2B" w:rsidRDefault="00872D16" w:rsidP="00914168">
            <w:pPr>
              <w:spacing w:after="0" w:line="240" w:lineRule="auto"/>
              <w:jc w:val="center"/>
              <w:rPr>
                <w:i/>
                <w:sz w:val="28"/>
                <w:szCs w:val="28"/>
              </w:rPr>
            </w:pPr>
            <w:r w:rsidRPr="00BC7F2B">
              <w:rPr>
                <w:i/>
                <w:sz w:val="28"/>
                <w:szCs w:val="28"/>
              </w:rPr>
              <w:t>Mrs Ryker</w:t>
            </w:r>
          </w:p>
        </w:tc>
        <w:tc>
          <w:tcPr>
            <w:tcW w:w="2910" w:type="dxa"/>
          </w:tcPr>
          <w:p w14:paraId="0C42B7AF" w14:textId="056B2893" w:rsidR="009829BB" w:rsidRDefault="009829BB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Wednesday</w:t>
            </w:r>
          </w:p>
          <w:p w14:paraId="7B004712" w14:textId="7493A915" w:rsidR="00872D16" w:rsidRPr="00BC7F2B" w:rsidRDefault="00872D16" w:rsidP="009C03E4">
            <w:pPr>
              <w:spacing w:after="0" w:line="240" w:lineRule="auto"/>
              <w:jc w:val="center"/>
              <w:rPr>
                <w:i/>
                <w:sz w:val="28"/>
                <w:szCs w:val="28"/>
              </w:rPr>
            </w:pPr>
            <w:r w:rsidRPr="00BC7F2B">
              <w:rPr>
                <w:i/>
                <w:sz w:val="28"/>
                <w:szCs w:val="28"/>
              </w:rPr>
              <w:t>Mrs Ryker</w:t>
            </w:r>
          </w:p>
          <w:p w14:paraId="28E65785" w14:textId="25F5BB35" w:rsidR="009C654F" w:rsidRPr="00210713" w:rsidRDefault="009C654F" w:rsidP="009C03E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42" w:type="dxa"/>
          </w:tcPr>
          <w:p w14:paraId="27B8457C" w14:textId="5FCA6FEE" w:rsidR="009829BB" w:rsidRDefault="009829BB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Thursday</w:t>
            </w:r>
          </w:p>
          <w:p w14:paraId="7434ED7A" w14:textId="3713F3D8" w:rsidR="00872D16" w:rsidRPr="00BC7F2B" w:rsidRDefault="00872D16" w:rsidP="009C03E4">
            <w:pPr>
              <w:spacing w:after="0" w:line="240" w:lineRule="auto"/>
              <w:jc w:val="center"/>
              <w:rPr>
                <w:i/>
                <w:sz w:val="28"/>
                <w:szCs w:val="28"/>
              </w:rPr>
            </w:pPr>
            <w:r w:rsidRPr="00BC7F2B">
              <w:rPr>
                <w:i/>
                <w:sz w:val="28"/>
                <w:szCs w:val="28"/>
              </w:rPr>
              <w:t>Mrs Ryker</w:t>
            </w:r>
          </w:p>
          <w:p w14:paraId="54BB2294" w14:textId="5F1BA9C2" w:rsidR="009C654F" w:rsidRPr="00210713" w:rsidRDefault="009C654F" w:rsidP="009C03E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42" w:type="dxa"/>
          </w:tcPr>
          <w:p w14:paraId="2A2A5B16" w14:textId="137E65D6" w:rsidR="009829BB" w:rsidRDefault="009829BB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Friday</w:t>
            </w:r>
          </w:p>
          <w:p w14:paraId="73157757" w14:textId="27695FF7" w:rsidR="00872D16" w:rsidRPr="00BC7F2B" w:rsidRDefault="00872D16" w:rsidP="009C03E4">
            <w:pPr>
              <w:spacing w:after="0" w:line="240" w:lineRule="auto"/>
              <w:jc w:val="center"/>
              <w:rPr>
                <w:i/>
                <w:sz w:val="28"/>
                <w:szCs w:val="28"/>
              </w:rPr>
            </w:pPr>
            <w:r w:rsidRPr="00BC7F2B">
              <w:rPr>
                <w:i/>
                <w:sz w:val="28"/>
                <w:szCs w:val="28"/>
              </w:rPr>
              <w:t>Mrs Ryker</w:t>
            </w:r>
          </w:p>
          <w:p w14:paraId="1AE1A217" w14:textId="434C5895" w:rsidR="009C654F" w:rsidRPr="00210713" w:rsidRDefault="009C654F" w:rsidP="009C03E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597105" w:rsidRPr="00AF7979" w14:paraId="2128B010" w14:textId="77777777" w:rsidTr="00872D16">
        <w:tc>
          <w:tcPr>
            <w:tcW w:w="2054" w:type="dxa"/>
          </w:tcPr>
          <w:p w14:paraId="64B492CA" w14:textId="3B7FB572" w:rsidR="005527D9" w:rsidRPr="005527D9" w:rsidRDefault="00E51B33" w:rsidP="009C03E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8:40 – 9:05</w:t>
            </w:r>
          </w:p>
        </w:tc>
        <w:tc>
          <w:tcPr>
            <w:tcW w:w="2625" w:type="dxa"/>
          </w:tcPr>
          <w:p w14:paraId="7E703DF9" w14:textId="76FABF1F" w:rsidR="005527D9" w:rsidRPr="00AF7979" w:rsidRDefault="003B4173" w:rsidP="003B4173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Spelling</w:t>
            </w:r>
            <w:r w:rsidR="00597105">
              <w:rPr>
                <w:b/>
                <w:sz w:val="28"/>
                <w:szCs w:val="28"/>
              </w:rPr>
              <w:t>/Maths Fluency</w:t>
            </w:r>
          </w:p>
        </w:tc>
        <w:tc>
          <w:tcPr>
            <w:tcW w:w="2741" w:type="dxa"/>
          </w:tcPr>
          <w:p w14:paraId="33067D8F" w14:textId="26776994" w:rsidR="005527D9" w:rsidRPr="00AF7979" w:rsidRDefault="00597105" w:rsidP="00914168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Spellings/Maths Fluency</w:t>
            </w:r>
          </w:p>
        </w:tc>
        <w:tc>
          <w:tcPr>
            <w:tcW w:w="2910" w:type="dxa"/>
          </w:tcPr>
          <w:p w14:paraId="1B0B936B" w14:textId="5429C3E4" w:rsidR="005527D9" w:rsidRPr="00AF7979" w:rsidRDefault="00C17BC9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Handwriting</w:t>
            </w:r>
            <w:r w:rsidR="00597105">
              <w:rPr>
                <w:b/>
                <w:sz w:val="28"/>
                <w:szCs w:val="28"/>
              </w:rPr>
              <w:t>/Maths Fluency</w:t>
            </w:r>
          </w:p>
        </w:tc>
        <w:tc>
          <w:tcPr>
            <w:tcW w:w="2642" w:type="dxa"/>
          </w:tcPr>
          <w:p w14:paraId="262339C1" w14:textId="2A0CCF21" w:rsidR="005527D9" w:rsidRPr="00AF7979" w:rsidRDefault="00597105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Spelling/</w:t>
            </w:r>
            <w:r w:rsidR="003B4173">
              <w:rPr>
                <w:b/>
                <w:sz w:val="28"/>
                <w:szCs w:val="28"/>
              </w:rPr>
              <w:t>Maths Fluency</w:t>
            </w:r>
          </w:p>
        </w:tc>
        <w:tc>
          <w:tcPr>
            <w:tcW w:w="2642" w:type="dxa"/>
          </w:tcPr>
          <w:p w14:paraId="306B5856" w14:textId="30DABDF7" w:rsidR="005527D9" w:rsidRPr="00AF7979" w:rsidRDefault="00597105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Spelling</w:t>
            </w:r>
            <w:r w:rsidR="003B4173">
              <w:rPr>
                <w:b/>
                <w:sz w:val="28"/>
                <w:szCs w:val="28"/>
              </w:rPr>
              <w:t>/Maths Fluency</w:t>
            </w:r>
          </w:p>
        </w:tc>
      </w:tr>
      <w:tr w:rsidR="00E51B33" w:rsidRPr="00AF7979" w14:paraId="2E97CF3F" w14:textId="77777777" w:rsidTr="00C546E4">
        <w:tc>
          <w:tcPr>
            <w:tcW w:w="2054" w:type="dxa"/>
          </w:tcPr>
          <w:p w14:paraId="3B814B2B" w14:textId="6A3F9A9E" w:rsidR="00E51B33" w:rsidRDefault="00E51B33" w:rsidP="009C03E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9:05</w:t>
            </w:r>
            <w:r w:rsidR="00955BD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-</w:t>
            </w:r>
            <w:r w:rsidR="00955BD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9:30</w:t>
            </w:r>
          </w:p>
        </w:tc>
        <w:tc>
          <w:tcPr>
            <w:tcW w:w="13560" w:type="dxa"/>
            <w:gridSpan w:val="5"/>
            <w:shd w:val="clear" w:color="auto" w:fill="0070C0"/>
          </w:tcPr>
          <w:p w14:paraId="546B2C85" w14:textId="4F4DA296" w:rsidR="00E51B33" w:rsidRDefault="00E51B33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Assembly</w:t>
            </w:r>
          </w:p>
        </w:tc>
      </w:tr>
      <w:tr w:rsidR="00603635" w:rsidRPr="00E46587" w14:paraId="2601965D" w14:textId="77777777" w:rsidTr="007836F6">
        <w:trPr>
          <w:trHeight w:val="1377"/>
        </w:trPr>
        <w:tc>
          <w:tcPr>
            <w:tcW w:w="2054" w:type="dxa"/>
          </w:tcPr>
          <w:p w14:paraId="6C60F48C" w14:textId="77777777" w:rsidR="00603635" w:rsidRPr="00E46587" w:rsidRDefault="00603635" w:rsidP="00633B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9:30 – 10:30</w:t>
            </w:r>
          </w:p>
        </w:tc>
        <w:tc>
          <w:tcPr>
            <w:tcW w:w="2625" w:type="dxa"/>
          </w:tcPr>
          <w:p w14:paraId="2652E8B2" w14:textId="77777777" w:rsidR="00603635" w:rsidRDefault="00603635" w:rsidP="00603635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E51B33">
              <w:rPr>
                <w:color w:val="000000" w:themeColor="text1"/>
                <w:sz w:val="28"/>
                <w:szCs w:val="28"/>
              </w:rPr>
              <w:t>MATHS</w:t>
            </w:r>
          </w:p>
          <w:p w14:paraId="3A76F45A" w14:textId="55B5BAA5" w:rsidR="00603635" w:rsidRPr="00603635" w:rsidRDefault="00603635" w:rsidP="00603635">
            <w:pPr>
              <w:spacing w:after="0" w:line="240" w:lineRule="auto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03635">
              <w:rPr>
                <w:b/>
                <w:color w:val="000000" w:themeColor="text1"/>
                <w:sz w:val="28"/>
                <w:szCs w:val="28"/>
              </w:rPr>
              <w:t>(</w:t>
            </w:r>
            <w:proofErr w:type="spellStart"/>
            <w:r w:rsidRPr="00603635">
              <w:rPr>
                <w:b/>
                <w:color w:val="000000" w:themeColor="text1"/>
                <w:sz w:val="28"/>
                <w:szCs w:val="28"/>
              </w:rPr>
              <w:t>inc.</w:t>
            </w:r>
            <w:proofErr w:type="spellEnd"/>
            <w:r w:rsidRPr="00603635">
              <w:rPr>
                <w:b/>
                <w:color w:val="000000" w:themeColor="text1"/>
                <w:sz w:val="28"/>
                <w:szCs w:val="28"/>
              </w:rPr>
              <w:t xml:space="preserve"> Times Tables Test)</w:t>
            </w:r>
          </w:p>
        </w:tc>
        <w:tc>
          <w:tcPr>
            <w:tcW w:w="2741" w:type="dxa"/>
            <w:tcBorders>
              <w:top w:val="single" w:sz="4" w:space="0" w:color="auto"/>
            </w:tcBorders>
          </w:tcPr>
          <w:p w14:paraId="65ABD27B" w14:textId="77777777" w:rsidR="00603635" w:rsidRDefault="00603635" w:rsidP="009C654F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0088FB10" w14:textId="38927553" w:rsidR="00603635" w:rsidRPr="00E51B33" w:rsidRDefault="00603635" w:rsidP="009C654F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E51B33">
              <w:rPr>
                <w:color w:val="000000" w:themeColor="text1"/>
                <w:sz w:val="28"/>
                <w:szCs w:val="28"/>
              </w:rPr>
              <w:t>MATHS</w:t>
            </w:r>
          </w:p>
          <w:p w14:paraId="22144A8A" w14:textId="200991B9" w:rsidR="00603635" w:rsidRPr="00E51B33" w:rsidRDefault="00603635" w:rsidP="00872D16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910" w:type="dxa"/>
          </w:tcPr>
          <w:p w14:paraId="1AA926E8" w14:textId="77777777" w:rsidR="00603635" w:rsidRPr="00E51B33" w:rsidRDefault="00603635" w:rsidP="009C654F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7F7C4CAC" w14:textId="714FBA40" w:rsidR="00603635" w:rsidRPr="00E51B33" w:rsidRDefault="00603635" w:rsidP="009C654F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E51B33">
              <w:rPr>
                <w:color w:val="000000" w:themeColor="text1"/>
                <w:sz w:val="28"/>
                <w:szCs w:val="28"/>
              </w:rPr>
              <w:t>MATHS</w:t>
            </w:r>
          </w:p>
          <w:p w14:paraId="5E966532" w14:textId="2E4A9824" w:rsidR="00603635" w:rsidRPr="00E51B33" w:rsidRDefault="00603635" w:rsidP="009C654F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42" w:type="dxa"/>
          </w:tcPr>
          <w:p w14:paraId="34758C8B" w14:textId="77777777" w:rsidR="00603635" w:rsidRPr="00E51B33" w:rsidRDefault="00603635" w:rsidP="009C654F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4AB51764" w14:textId="66465D48" w:rsidR="00603635" w:rsidRPr="00E51B33" w:rsidRDefault="00603635" w:rsidP="009C654F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E51B33">
              <w:rPr>
                <w:color w:val="000000" w:themeColor="text1"/>
                <w:sz w:val="28"/>
                <w:szCs w:val="28"/>
              </w:rPr>
              <w:t>MATHS</w:t>
            </w:r>
          </w:p>
          <w:p w14:paraId="204F2435" w14:textId="7EBB5DBD" w:rsidR="00603635" w:rsidRPr="00E51B33" w:rsidRDefault="00603635" w:rsidP="009C654F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42" w:type="dxa"/>
          </w:tcPr>
          <w:p w14:paraId="4A1DB916" w14:textId="77777777" w:rsidR="00603635" w:rsidRDefault="00603635" w:rsidP="009C654F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2BCE578D" w14:textId="32503569" w:rsidR="00603635" w:rsidRPr="00E51B33" w:rsidRDefault="00603635" w:rsidP="009C654F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E51B33">
              <w:rPr>
                <w:color w:val="000000" w:themeColor="text1"/>
                <w:sz w:val="28"/>
                <w:szCs w:val="28"/>
              </w:rPr>
              <w:t>MATHS</w:t>
            </w:r>
          </w:p>
        </w:tc>
      </w:tr>
      <w:tr w:rsidR="003B4173" w:rsidRPr="00E46587" w14:paraId="2F839F3D" w14:textId="77777777" w:rsidTr="00E51B33">
        <w:tc>
          <w:tcPr>
            <w:tcW w:w="2054" w:type="dxa"/>
          </w:tcPr>
          <w:p w14:paraId="25F234F8" w14:textId="19273F9C" w:rsidR="009829BB" w:rsidRPr="00E46587" w:rsidRDefault="00386659" w:rsidP="005902F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</w:t>
            </w:r>
            <w:r w:rsidR="00633B89">
              <w:rPr>
                <w:sz w:val="28"/>
                <w:szCs w:val="28"/>
              </w:rPr>
              <w:t>30</w:t>
            </w:r>
            <w:r w:rsidR="009829BB" w:rsidRPr="00E46587">
              <w:rPr>
                <w:sz w:val="28"/>
                <w:szCs w:val="28"/>
              </w:rPr>
              <w:t xml:space="preserve"> – </w:t>
            </w:r>
            <w:r w:rsidR="008C5C2F">
              <w:rPr>
                <w:sz w:val="28"/>
                <w:szCs w:val="28"/>
              </w:rPr>
              <w:t>10:45</w:t>
            </w:r>
          </w:p>
        </w:tc>
        <w:tc>
          <w:tcPr>
            <w:tcW w:w="13560" w:type="dxa"/>
            <w:gridSpan w:val="5"/>
            <w:shd w:val="clear" w:color="auto" w:fill="0070C0"/>
          </w:tcPr>
          <w:p w14:paraId="4DD2EAB9" w14:textId="32B4B965" w:rsidR="009829BB" w:rsidRPr="008C5C2F" w:rsidRDefault="00E51B33" w:rsidP="00633B89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Break</w:t>
            </w:r>
          </w:p>
        </w:tc>
      </w:tr>
      <w:tr w:rsidR="00C17BC9" w:rsidRPr="00E46587" w14:paraId="6B7E701F" w14:textId="77777777" w:rsidTr="00603635">
        <w:trPr>
          <w:trHeight w:val="200"/>
        </w:trPr>
        <w:tc>
          <w:tcPr>
            <w:tcW w:w="2054" w:type="dxa"/>
            <w:vMerge w:val="restart"/>
          </w:tcPr>
          <w:p w14:paraId="5B7E52B3" w14:textId="77777777" w:rsidR="00C17BC9" w:rsidRDefault="00C17BC9" w:rsidP="00C17BC9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10:45 – 11:30</w:t>
            </w:r>
          </w:p>
          <w:p w14:paraId="27AEDC95" w14:textId="77777777" w:rsidR="00C17BC9" w:rsidRDefault="00C17BC9" w:rsidP="00C17BC9">
            <w:pPr>
              <w:spacing w:after="0" w:line="240" w:lineRule="auto"/>
              <w:rPr>
                <w:sz w:val="28"/>
                <w:szCs w:val="28"/>
              </w:rPr>
            </w:pPr>
          </w:p>
          <w:p w14:paraId="28AB3BAE" w14:textId="44275041" w:rsidR="00C17BC9" w:rsidRPr="00E46587" w:rsidRDefault="00C17BC9" w:rsidP="00C17BC9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11:30 – 12:00</w:t>
            </w:r>
          </w:p>
        </w:tc>
        <w:tc>
          <w:tcPr>
            <w:tcW w:w="2625" w:type="dxa"/>
            <w:vMerge w:val="restart"/>
          </w:tcPr>
          <w:p w14:paraId="4C1D4C64" w14:textId="4990DC86" w:rsidR="00C17BC9" w:rsidRDefault="00C17BC9" w:rsidP="00C17BC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P.E.</w:t>
            </w:r>
          </w:p>
          <w:p w14:paraId="1B086B6D" w14:textId="07ABB65E" w:rsidR="00C17BC9" w:rsidRPr="00E46587" w:rsidRDefault="00C17BC9" w:rsidP="00C17BC9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741" w:type="dxa"/>
            <w:vMerge w:val="restart"/>
          </w:tcPr>
          <w:p w14:paraId="2D0DF8EF" w14:textId="1F12D9D1" w:rsidR="00C17BC9" w:rsidRDefault="00C17BC9" w:rsidP="0060363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ENGLISH</w:t>
            </w:r>
          </w:p>
          <w:p w14:paraId="313AE4BE" w14:textId="5AEC9EEE" w:rsidR="00C17BC9" w:rsidRPr="00603635" w:rsidRDefault="00C17BC9" w:rsidP="00603635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603635">
              <w:rPr>
                <w:b/>
                <w:color w:val="000000" w:themeColor="text1"/>
                <w:sz w:val="28"/>
                <w:szCs w:val="28"/>
              </w:rPr>
              <w:t>(</w:t>
            </w:r>
            <w:proofErr w:type="spellStart"/>
            <w:r w:rsidRPr="00603635">
              <w:rPr>
                <w:b/>
                <w:color w:val="000000" w:themeColor="text1"/>
                <w:sz w:val="28"/>
                <w:szCs w:val="28"/>
              </w:rPr>
              <w:t>inc.</w:t>
            </w:r>
            <w:proofErr w:type="spellEnd"/>
            <w:r w:rsidRPr="00603635">
              <w:rPr>
                <w:b/>
                <w:color w:val="000000" w:themeColor="text1"/>
                <w:sz w:val="28"/>
                <w:szCs w:val="28"/>
              </w:rPr>
              <w:t xml:space="preserve"> Spelling Test)</w:t>
            </w:r>
          </w:p>
          <w:p w14:paraId="0C13B57B" w14:textId="6F9449B0" w:rsidR="00C17BC9" w:rsidRPr="00E46587" w:rsidRDefault="00C17BC9" w:rsidP="009C654F">
            <w:pPr>
              <w:spacing w:after="0" w:line="240" w:lineRule="auto"/>
              <w:jc w:val="center"/>
              <w:rPr>
                <w:color w:val="0070C0"/>
                <w:sz w:val="28"/>
                <w:szCs w:val="28"/>
              </w:rPr>
            </w:pPr>
          </w:p>
        </w:tc>
        <w:tc>
          <w:tcPr>
            <w:tcW w:w="2910" w:type="dxa"/>
            <w:vMerge w:val="restart"/>
          </w:tcPr>
          <w:p w14:paraId="564861C1" w14:textId="77777777" w:rsidR="00C17BC9" w:rsidRDefault="00C17BC9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6B25DC30" w14:textId="2B7C2FF4" w:rsidR="00C17BC9" w:rsidRDefault="00C17BC9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ENGLISH</w:t>
            </w:r>
          </w:p>
          <w:p w14:paraId="267D1998" w14:textId="5A974FB8" w:rsidR="00C17BC9" w:rsidRPr="00E46587" w:rsidRDefault="00C17BC9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42" w:type="dxa"/>
            <w:vMerge w:val="restart"/>
          </w:tcPr>
          <w:p w14:paraId="38BDDC62" w14:textId="77777777" w:rsidR="00C17BC9" w:rsidRDefault="00C17BC9" w:rsidP="00603635">
            <w:pPr>
              <w:spacing w:after="0" w:line="240" w:lineRule="auto"/>
              <w:jc w:val="center"/>
              <w:rPr>
                <w:color w:val="00B050"/>
                <w:sz w:val="28"/>
                <w:szCs w:val="28"/>
              </w:rPr>
            </w:pPr>
          </w:p>
          <w:p w14:paraId="7B777069" w14:textId="31332DAF" w:rsidR="00C17BC9" w:rsidRPr="00E46587" w:rsidRDefault="00C17BC9" w:rsidP="00603635">
            <w:pPr>
              <w:spacing w:after="0" w:line="240" w:lineRule="auto"/>
              <w:jc w:val="center"/>
              <w:rPr>
                <w:color w:val="00B050"/>
                <w:sz w:val="28"/>
                <w:szCs w:val="28"/>
              </w:rPr>
            </w:pPr>
            <w:r w:rsidRPr="00603635">
              <w:rPr>
                <w:color w:val="000000" w:themeColor="text1"/>
                <w:sz w:val="28"/>
                <w:szCs w:val="28"/>
              </w:rPr>
              <w:t>ENGLISH</w:t>
            </w:r>
          </w:p>
        </w:tc>
        <w:tc>
          <w:tcPr>
            <w:tcW w:w="2642" w:type="dxa"/>
          </w:tcPr>
          <w:p w14:paraId="67455FF0" w14:textId="5CC696CE" w:rsidR="00C17BC9" w:rsidRPr="00E46587" w:rsidRDefault="00C17BC9" w:rsidP="009C654F">
            <w:pPr>
              <w:spacing w:after="0" w:line="240" w:lineRule="auto"/>
              <w:jc w:val="center"/>
              <w:rPr>
                <w:color w:val="00B050"/>
                <w:sz w:val="28"/>
                <w:szCs w:val="28"/>
              </w:rPr>
            </w:pPr>
            <w:r w:rsidRPr="00603635">
              <w:rPr>
                <w:color w:val="000000" w:themeColor="text1"/>
                <w:sz w:val="28"/>
                <w:szCs w:val="28"/>
              </w:rPr>
              <w:t>Focused Reading</w:t>
            </w:r>
          </w:p>
        </w:tc>
      </w:tr>
      <w:tr w:rsidR="00C17BC9" w:rsidRPr="00E46587" w14:paraId="297205E6" w14:textId="77777777" w:rsidTr="00C17BC9">
        <w:trPr>
          <w:trHeight w:val="342"/>
        </w:trPr>
        <w:tc>
          <w:tcPr>
            <w:tcW w:w="2054" w:type="dxa"/>
            <w:vMerge/>
          </w:tcPr>
          <w:p w14:paraId="725B7A71" w14:textId="77777777" w:rsidR="00C17BC9" w:rsidRDefault="00C17BC9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25" w:type="dxa"/>
            <w:vMerge/>
          </w:tcPr>
          <w:p w14:paraId="3A75447A" w14:textId="77777777" w:rsidR="00C17BC9" w:rsidRDefault="00C17BC9" w:rsidP="00C17BC9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741" w:type="dxa"/>
            <w:vMerge/>
          </w:tcPr>
          <w:p w14:paraId="3FD0C6E0" w14:textId="77777777" w:rsidR="00C17BC9" w:rsidRDefault="00C17BC9" w:rsidP="0060363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vMerge/>
          </w:tcPr>
          <w:p w14:paraId="476A4EF3" w14:textId="77777777" w:rsidR="00C17BC9" w:rsidRDefault="00C17BC9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42" w:type="dxa"/>
            <w:vMerge/>
          </w:tcPr>
          <w:p w14:paraId="5463965E" w14:textId="77777777" w:rsidR="00C17BC9" w:rsidRDefault="00C17BC9" w:rsidP="00603635">
            <w:pPr>
              <w:spacing w:after="0" w:line="240" w:lineRule="auto"/>
              <w:jc w:val="center"/>
              <w:rPr>
                <w:color w:val="00B050"/>
                <w:sz w:val="28"/>
                <w:szCs w:val="28"/>
              </w:rPr>
            </w:pPr>
          </w:p>
        </w:tc>
        <w:tc>
          <w:tcPr>
            <w:tcW w:w="2642" w:type="dxa"/>
            <w:vMerge w:val="restart"/>
          </w:tcPr>
          <w:p w14:paraId="5929AAC3" w14:textId="77777777" w:rsidR="00C17BC9" w:rsidRDefault="00C17BC9" w:rsidP="0060363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ENGLISH</w:t>
            </w:r>
          </w:p>
          <w:p w14:paraId="0B8C890A" w14:textId="77777777" w:rsidR="00C17BC9" w:rsidRDefault="00C17BC9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C17BC9" w:rsidRPr="00E46587" w14:paraId="5B6531BB" w14:textId="77777777" w:rsidTr="00872D16">
        <w:trPr>
          <w:trHeight w:val="620"/>
        </w:trPr>
        <w:tc>
          <w:tcPr>
            <w:tcW w:w="2054" w:type="dxa"/>
            <w:vMerge/>
          </w:tcPr>
          <w:p w14:paraId="234AB3B0" w14:textId="77777777" w:rsidR="00C17BC9" w:rsidRDefault="00C17BC9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25" w:type="dxa"/>
          </w:tcPr>
          <w:p w14:paraId="03DC32C5" w14:textId="7016A60A" w:rsidR="00C17BC9" w:rsidRDefault="00C17BC9" w:rsidP="00C17BC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Library Session</w:t>
            </w:r>
          </w:p>
        </w:tc>
        <w:tc>
          <w:tcPr>
            <w:tcW w:w="2741" w:type="dxa"/>
            <w:vMerge/>
          </w:tcPr>
          <w:p w14:paraId="31945C26" w14:textId="77777777" w:rsidR="00C17BC9" w:rsidRDefault="00C17BC9" w:rsidP="0060363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vMerge/>
          </w:tcPr>
          <w:p w14:paraId="239FFA91" w14:textId="77777777" w:rsidR="00C17BC9" w:rsidRDefault="00C17BC9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42" w:type="dxa"/>
            <w:vMerge/>
          </w:tcPr>
          <w:p w14:paraId="4B5C6192" w14:textId="77777777" w:rsidR="00C17BC9" w:rsidRDefault="00C17BC9" w:rsidP="00603635">
            <w:pPr>
              <w:spacing w:after="0" w:line="240" w:lineRule="auto"/>
              <w:jc w:val="center"/>
              <w:rPr>
                <w:color w:val="00B050"/>
                <w:sz w:val="28"/>
                <w:szCs w:val="28"/>
              </w:rPr>
            </w:pPr>
          </w:p>
        </w:tc>
        <w:tc>
          <w:tcPr>
            <w:tcW w:w="2642" w:type="dxa"/>
            <w:vMerge/>
          </w:tcPr>
          <w:p w14:paraId="3217F029" w14:textId="77777777" w:rsidR="00C17BC9" w:rsidRDefault="00C17BC9" w:rsidP="0060363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3B4173" w:rsidRPr="00E46587" w14:paraId="0BDBB3B9" w14:textId="77777777" w:rsidTr="00E51B33">
        <w:tc>
          <w:tcPr>
            <w:tcW w:w="2054" w:type="dxa"/>
          </w:tcPr>
          <w:p w14:paraId="6CA051B7" w14:textId="2E0E1158" w:rsidR="009829BB" w:rsidRPr="00E46587" w:rsidRDefault="00386659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12:</w:t>
            </w:r>
            <w:r w:rsidR="00FF55A0">
              <w:rPr>
                <w:sz w:val="28"/>
                <w:szCs w:val="28"/>
              </w:rPr>
              <w:t>00</w:t>
            </w:r>
            <w:r>
              <w:rPr>
                <w:sz w:val="28"/>
                <w:szCs w:val="28"/>
              </w:rPr>
              <w:t xml:space="preserve"> – 1:</w:t>
            </w:r>
            <w:r w:rsidR="00FF55A0">
              <w:rPr>
                <w:sz w:val="28"/>
                <w:szCs w:val="28"/>
              </w:rPr>
              <w:t>00</w:t>
            </w:r>
          </w:p>
        </w:tc>
        <w:tc>
          <w:tcPr>
            <w:tcW w:w="13560" w:type="dxa"/>
            <w:gridSpan w:val="5"/>
            <w:shd w:val="clear" w:color="auto" w:fill="0070C0"/>
          </w:tcPr>
          <w:p w14:paraId="5D6BCE71" w14:textId="77777777" w:rsidR="009829BB" w:rsidRPr="008C5C2F" w:rsidRDefault="000D1777" w:rsidP="000D1777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8C5C2F">
              <w:rPr>
                <w:b/>
                <w:sz w:val="28"/>
                <w:szCs w:val="28"/>
              </w:rPr>
              <w:t>Lunch</w:t>
            </w:r>
          </w:p>
        </w:tc>
      </w:tr>
      <w:tr w:rsidR="00C17BC9" w:rsidRPr="00E46587" w14:paraId="5405E7A6" w14:textId="77777777" w:rsidTr="007E1AEB">
        <w:trPr>
          <w:trHeight w:val="2022"/>
        </w:trPr>
        <w:tc>
          <w:tcPr>
            <w:tcW w:w="2054" w:type="dxa"/>
          </w:tcPr>
          <w:p w14:paraId="068A7E8D" w14:textId="1E766801" w:rsidR="00C17BC9" w:rsidRPr="00E46587" w:rsidRDefault="00C17BC9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1:00 – 2:</w:t>
            </w:r>
            <w:r w:rsidRPr="00E46587">
              <w:rPr>
                <w:sz w:val="28"/>
                <w:szCs w:val="28"/>
              </w:rPr>
              <w:t>00</w:t>
            </w:r>
          </w:p>
        </w:tc>
        <w:tc>
          <w:tcPr>
            <w:tcW w:w="2625" w:type="dxa"/>
          </w:tcPr>
          <w:p w14:paraId="102F68EE" w14:textId="77777777" w:rsidR="00C17BC9" w:rsidRDefault="00C17BC9" w:rsidP="00BC7F2B">
            <w:pPr>
              <w:jc w:val="center"/>
              <w:rPr>
                <w:sz w:val="28"/>
                <w:szCs w:val="28"/>
              </w:rPr>
            </w:pPr>
          </w:p>
          <w:p w14:paraId="0A259F7F" w14:textId="01C44CBF" w:rsidR="00C17BC9" w:rsidRPr="00E46587" w:rsidRDefault="00C17BC9" w:rsidP="00BC7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Science</w:t>
            </w:r>
          </w:p>
        </w:tc>
        <w:tc>
          <w:tcPr>
            <w:tcW w:w="2741" w:type="dxa"/>
          </w:tcPr>
          <w:p w14:paraId="774C5C58" w14:textId="77777777" w:rsidR="00C17BC9" w:rsidRDefault="00C17BC9" w:rsidP="00E51B33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477F8099" w14:textId="77777777" w:rsidR="00C17BC9" w:rsidRDefault="00C17BC9" w:rsidP="00E51B33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2A5B7774" w14:textId="7FE88EE9" w:rsidR="00C17BC9" w:rsidRPr="00872D16" w:rsidRDefault="00C17BC9" w:rsidP="00E51B33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P.S.H.E. Jigsaw</w:t>
            </w:r>
          </w:p>
        </w:tc>
        <w:tc>
          <w:tcPr>
            <w:tcW w:w="2910" w:type="dxa"/>
          </w:tcPr>
          <w:p w14:paraId="394E08C8" w14:textId="77777777" w:rsidR="00C17BC9" w:rsidRDefault="00C17BC9" w:rsidP="00183FD9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554BDF03" w14:textId="77777777" w:rsidR="00C17BC9" w:rsidRDefault="00C17BC9" w:rsidP="00872D16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051C1D51" w14:textId="6F962C3B" w:rsidR="00C17BC9" w:rsidRPr="00872D16" w:rsidRDefault="00C17BC9" w:rsidP="00872D1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Art</w:t>
            </w:r>
          </w:p>
          <w:p w14:paraId="12025ABC" w14:textId="4FC4801C" w:rsidR="00C17BC9" w:rsidRPr="005527D9" w:rsidRDefault="00C17BC9" w:rsidP="005527D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42" w:type="dxa"/>
          </w:tcPr>
          <w:p w14:paraId="14B1C65C" w14:textId="13B4DBFB" w:rsidR="00C17BC9" w:rsidRDefault="00C17BC9" w:rsidP="00872D16">
            <w:pPr>
              <w:spacing w:after="0" w:line="240" w:lineRule="auto"/>
              <w:rPr>
                <w:sz w:val="28"/>
                <w:szCs w:val="28"/>
              </w:rPr>
            </w:pPr>
          </w:p>
          <w:p w14:paraId="5B6BC07E" w14:textId="77777777" w:rsidR="00C17BC9" w:rsidRDefault="00C17BC9" w:rsidP="008C5C2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6A12956E" w14:textId="1C67F697" w:rsidR="00C17BC9" w:rsidRDefault="00C17BC9" w:rsidP="008C5C2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Computing</w:t>
            </w:r>
          </w:p>
          <w:p w14:paraId="7F08BA1A" w14:textId="77777777" w:rsidR="00C17BC9" w:rsidRDefault="00C17BC9" w:rsidP="00E4658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7F5F9D9C" w14:textId="69CF54C1" w:rsidR="00C17BC9" w:rsidRPr="00635803" w:rsidRDefault="00C17BC9" w:rsidP="00013BEB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42" w:type="dxa"/>
          </w:tcPr>
          <w:p w14:paraId="5ACD223D" w14:textId="4341043A" w:rsidR="00C17BC9" w:rsidRDefault="00C17BC9" w:rsidP="00E51B33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304C08BA" w14:textId="77777777" w:rsidR="00C17BC9" w:rsidRDefault="00C17BC9" w:rsidP="00E51B33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74394480" w14:textId="0AA76BA2" w:rsidR="00C17BC9" w:rsidRPr="00635803" w:rsidRDefault="00C17BC9" w:rsidP="00E51B3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Music</w:t>
            </w:r>
          </w:p>
        </w:tc>
      </w:tr>
      <w:tr w:rsidR="00597105" w:rsidRPr="00E46587" w14:paraId="000E2166" w14:textId="77777777" w:rsidTr="00872D16">
        <w:trPr>
          <w:trHeight w:val="1202"/>
        </w:trPr>
        <w:tc>
          <w:tcPr>
            <w:tcW w:w="2054" w:type="dxa"/>
          </w:tcPr>
          <w:p w14:paraId="01EA0962" w14:textId="7F560BC1" w:rsidR="00635803" w:rsidRPr="00E46587" w:rsidRDefault="00955BD4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2:00 - 2:55</w:t>
            </w:r>
          </w:p>
        </w:tc>
        <w:tc>
          <w:tcPr>
            <w:tcW w:w="2625" w:type="dxa"/>
          </w:tcPr>
          <w:p w14:paraId="1343D609" w14:textId="77777777" w:rsidR="00872D16" w:rsidRDefault="00872D16" w:rsidP="005527D9">
            <w:pPr>
              <w:jc w:val="center"/>
              <w:rPr>
                <w:sz w:val="28"/>
                <w:szCs w:val="28"/>
              </w:rPr>
            </w:pPr>
          </w:p>
          <w:p w14:paraId="0A76B3EB" w14:textId="135FB23A" w:rsidR="005527D9" w:rsidRPr="00C17BC9" w:rsidRDefault="00C17BC9" w:rsidP="00872D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French</w:t>
            </w:r>
          </w:p>
        </w:tc>
        <w:tc>
          <w:tcPr>
            <w:tcW w:w="2741" w:type="dxa"/>
          </w:tcPr>
          <w:p w14:paraId="65D0E199" w14:textId="77777777" w:rsidR="00872D16" w:rsidRDefault="00872D16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609219E5" w14:textId="77777777" w:rsidR="00872D16" w:rsidRDefault="00872D16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42D5C057" w14:textId="5E107CBE" w:rsidR="00E95A31" w:rsidRPr="009A5D85" w:rsidRDefault="00C17BC9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P.E</w:t>
            </w:r>
          </w:p>
        </w:tc>
        <w:tc>
          <w:tcPr>
            <w:tcW w:w="2910" w:type="dxa"/>
          </w:tcPr>
          <w:p w14:paraId="4F8FB4B4" w14:textId="77777777" w:rsidR="00872D16" w:rsidRDefault="00872D16" w:rsidP="005A1D34">
            <w:pPr>
              <w:jc w:val="center"/>
              <w:rPr>
                <w:sz w:val="28"/>
                <w:szCs w:val="28"/>
              </w:rPr>
            </w:pPr>
          </w:p>
          <w:p w14:paraId="1D40AE87" w14:textId="196B9715" w:rsidR="005A1D34" w:rsidRDefault="00DD67E1" w:rsidP="005A1D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Geography</w:t>
            </w:r>
          </w:p>
          <w:p w14:paraId="66F40E18" w14:textId="57144072" w:rsidR="00635803" w:rsidRPr="009A5D85" w:rsidRDefault="00635803" w:rsidP="00872D16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642" w:type="dxa"/>
          </w:tcPr>
          <w:p w14:paraId="795459BF" w14:textId="77777777" w:rsidR="00872D16" w:rsidRDefault="00872D16" w:rsidP="001B56BE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54218908" w14:textId="77777777" w:rsidR="00872D16" w:rsidRDefault="00872D16" w:rsidP="001B56BE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3BCD9C44" w14:textId="5FF84FFD" w:rsidR="00635803" w:rsidRPr="00013BEB" w:rsidRDefault="005527D9" w:rsidP="001B56BE">
            <w:pPr>
              <w:spacing w:after="0" w:line="24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R.E.</w:t>
            </w:r>
          </w:p>
        </w:tc>
        <w:tc>
          <w:tcPr>
            <w:tcW w:w="2642" w:type="dxa"/>
          </w:tcPr>
          <w:p w14:paraId="16359D54" w14:textId="77777777" w:rsidR="00872D16" w:rsidRDefault="00872D16" w:rsidP="007706C9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0D2376F3" w14:textId="77777777" w:rsidR="00872D16" w:rsidRDefault="00872D16" w:rsidP="007706C9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59F0A59B" w14:textId="366FCD38" w:rsidR="00633B89" w:rsidRPr="00E46587" w:rsidRDefault="00C17BC9" w:rsidP="007706C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Focused Reading</w:t>
            </w:r>
            <w:bookmarkStart w:id="0" w:name="_GoBack"/>
            <w:bookmarkEnd w:id="0"/>
          </w:p>
        </w:tc>
      </w:tr>
      <w:tr w:rsidR="003B4173" w:rsidRPr="00E46587" w14:paraId="2C2D2F6C" w14:textId="77777777" w:rsidTr="00C546E4">
        <w:tc>
          <w:tcPr>
            <w:tcW w:w="2054" w:type="dxa"/>
          </w:tcPr>
          <w:p w14:paraId="392403B9" w14:textId="1903D366" w:rsidR="009829BB" w:rsidRPr="00E46587" w:rsidRDefault="00955BD4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2:55</w:t>
            </w:r>
            <w:r w:rsidR="00386659">
              <w:rPr>
                <w:sz w:val="28"/>
                <w:szCs w:val="28"/>
              </w:rPr>
              <w:t xml:space="preserve"> – 3:</w:t>
            </w:r>
            <w:r>
              <w:rPr>
                <w:sz w:val="28"/>
                <w:szCs w:val="28"/>
              </w:rPr>
              <w:t>10</w:t>
            </w:r>
          </w:p>
        </w:tc>
        <w:tc>
          <w:tcPr>
            <w:tcW w:w="13560" w:type="dxa"/>
            <w:gridSpan w:val="5"/>
            <w:shd w:val="clear" w:color="auto" w:fill="0070C0"/>
          </w:tcPr>
          <w:p w14:paraId="35AF967E" w14:textId="77777777" w:rsidR="009829BB" w:rsidRPr="00E46587" w:rsidRDefault="00E46587" w:rsidP="00210713">
            <w:pPr>
              <w:tabs>
                <w:tab w:val="left" w:pos="814"/>
                <w:tab w:val="center" w:pos="5943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 w:rsidR="009829BB" w:rsidRPr="00E46587">
              <w:rPr>
                <w:sz w:val="28"/>
                <w:szCs w:val="28"/>
              </w:rPr>
              <w:t>Tidy &amp; story time</w:t>
            </w:r>
            <w:r w:rsidR="007044BF">
              <w:rPr>
                <w:sz w:val="28"/>
                <w:szCs w:val="28"/>
              </w:rPr>
              <w:t xml:space="preserve"> </w:t>
            </w:r>
          </w:p>
        </w:tc>
      </w:tr>
      <w:tr w:rsidR="00597105" w:rsidRPr="00E46587" w14:paraId="05D0B5F0" w14:textId="77777777" w:rsidTr="00872D16">
        <w:trPr>
          <w:trHeight w:val="50"/>
        </w:trPr>
        <w:tc>
          <w:tcPr>
            <w:tcW w:w="2054" w:type="dxa"/>
          </w:tcPr>
          <w:p w14:paraId="5C811F4B" w14:textId="77777777" w:rsidR="00FB26E9" w:rsidRPr="00E46587" w:rsidRDefault="00FB26E9" w:rsidP="00B539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E46587">
              <w:rPr>
                <w:sz w:val="28"/>
                <w:szCs w:val="28"/>
              </w:rPr>
              <w:t>Homework</w:t>
            </w:r>
          </w:p>
        </w:tc>
        <w:tc>
          <w:tcPr>
            <w:tcW w:w="2625" w:type="dxa"/>
          </w:tcPr>
          <w:p w14:paraId="609A7103" w14:textId="4CD3ECBC" w:rsidR="00FB26E9" w:rsidRPr="00AF7979" w:rsidRDefault="00BC7F2B" w:rsidP="00B53915">
            <w:pPr>
              <w:spacing w:after="0" w:line="240" w:lineRule="auto"/>
              <w:jc w:val="center"/>
              <w:rPr>
                <w:color w:val="4BACC6"/>
                <w:sz w:val="28"/>
                <w:szCs w:val="28"/>
              </w:rPr>
            </w:pPr>
            <w:r>
              <w:rPr>
                <w:color w:val="4BACC6"/>
                <w:sz w:val="28"/>
                <w:szCs w:val="28"/>
              </w:rPr>
              <w:t>Reading/Times Tables/Spelling</w:t>
            </w:r>
          </w:p>
        </w:tc>
        <w:tc>
          <w:tcPr>
            <w:tcW w:w="2741" w:type="dxa"/>
          </w:tcPr>
          <w:p w14:paraId="1FEE6818" w14:textId="3112179D" w:rsidR="00FB26E9" w:rsidRPr="00E46587" w:rsidRDefault="00BC7F2B" w:rsidP="00B53915">
            <w:pPr>
              <w:spacing w:after="0" w:line="240" w:lineRule="auto"/>
              <w:jc w:val="center"/>
              <w:rPr>
                <w:color w:val="00B0F0"/>
                <w:sz w:val="28"/>
                <w:szCs w:val="28"/>
              </w:rPr>
            </w:pPr>
            <w:r>
              <w:rPr>
                <w:color w:val="4BACC6"/>
                <w:sz w:val="28"/>
                <w:szCs w:val="28"/>
              </w:rPr>
              <w:t>Reading/Times Tables/Spelling</w:t>
            </w:r>
          </w:p>
        </w:tc>
        <w:tc>
          <w:tcPr>
            <w:tcW w:w="2910" w:type="dxa"/>
          </w:tcPr>
          <w:p w14:paraId="181C18B1" w14:textId="1E20AA1F" w:rsidR="00FB26E9" w:rsidRPr="00E46587" w:rsidRDefault="00BC7F2B" w:rsidP="003C6693">
            <w:pPr>
              <w:spacing w:after="0" w:line="240" w:lineRule="auto"/>
              <w:jc w:val="center"/>
              <w:rPr>
                <w:color w:val="00B0F0"/>
                <w:sz w:val="28"/>
                <w:szCs w:val="28"/>
              </w:rPr>
            </w:pPr>
            <w:r>
              <w:rPr>
                <w:color w:val="4BACC6"/>
                <w:sz w:val="28"/>
                <w:szCs w:val="28"/>
              </w:rPr>
              <w:t>Reading/Times Tables/Spelling</w:t>
            </w:r>
          </w:p>
        </w:tc>
        <w:tc>
          <w:tcPr>
            <w:tcW w:w="2642" w:type="dxa"/>
          </w:tcPr>
          <w:p w14:paraId="62982392" w14:textId="662B1C32" w:rsidR="00FB26E9" w:rsidRPr="00E46587" w:rsidRDefault="00BC7F2B" w:rsidP="00671EB2">
            <w:pPr>
              <w:spacing w:after="0" w:line="240" w:lineRule="auto"/>
              <w:jc w:val="center"/>
              <w:rPr>
                <w:color w:val="00B0F0"/>
                <w:sz w:val="28"/>
                <w:szCs w:val="28"/>
              </w:rPr>
            </w:pPr>
            <w:r>
              <w:rPr>
                <w:color w:val="4BACC6"/>
                <w:sz w:val="28"/>
                <w:szCs w:val="28"/>
              </w:rPr>
              <w:t>Reading/Times Tables/Spelling</w:t>
            </w:r>
          </w:p>
        </w:tc>
        <w:tc>
          <w:tcPr>
            <w:tcW w:w="2642" w:type="dxa"/>
          </w:tcPr>
          <w:p w14:paraId="32230DAF" w14:textId="1EE5A3D0" w:rsidR="00FB26E9" w:rsidRPr="00E46587" w:rsidRDefault="00BC7F2B" w:rsidP="00633ED6">
            <w:pPr>
              <w:spacing w:after="0" w:line="240" w:lineRule="auto"/>
              <w:jc w:val="center"/>
              <w:rPr>
                <w:color w:val="00B0F0"/>
                <w:sz w:val="28"/>
                <w:szCs w:val="28"/>
              </w:rPr>
            </w:pPr>
            <w:r>
              <w:rPr>
                <w:color w:val="4BACC6"/>
                <w:sz w:val="28"/>
                <w:szCs w:val="28"/>
              </w:rPr>
              <w:t>Reading/Times Tables/Spelling</w:t>
            </w:r>
          </w:p>
        </w:tc>
      </w:tr>
    </w:tbl>
    <w:p w14:paraId="32E076FB" w14:textId="5776B532" w:rsidR="009829BB" w:rsidRDefault="009829BB" w:rsidP="007C5337">
      <w:pPr>
        <w:rPr>
          <w:sz w:val="28"/>
          <w:szCs w:val="28"/>
        </w:rPr>
      </w:pPr>
    </w:p>
    <w:sectPr w:rsidR="009829BB" w:rsidSect="009C654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469"/>
    <w:rsid w:val="00013BEB"/>
    <w:rsid w:val="0002085C"/>
    <w:rsid w:val="00035FE9"/>
    <w:rsid w:val="00080EEB"/>
    <w:rsid w:val="00095658"/>
    <w:rsid w:val="000D1777"/>
    <w:rsid w:val="000D36FC"/>
    <w:rsid w:val="000D7BC6"/>
    <w:rsid w:val="000E51E8"/>
    <w:rsid w:val="00183FD9"/>
    <w:rsid w:val="001B56BE"/>
    <w:rsid w:val="001E611B"/>
    <w:rsid w:val="00201FC8"/>
    <w:rsid w:val="00210713"/>
    <w:rsid w:val="00247CA3"/>
    <w:rsid w:val="0026447E"/>
    <w:rsid w:val="002A1BC5"/>
    <w:rsid w:val="002B38F6"/>
    <w:rsid w:val="003039BF"/>
    <w:rsid w:val="00386659"/>
    <w:rsid w:val="003A51E3"/>
    <w:rsid w:val="003A5469"/>
    <w:rsid w:val="003B4173"/>
    <w:rsid w:val="003C6693"/>
    <w:rsid w:val="003D568F"/>
    <w:rsid w:val="003F7E09"/>
    <w:rsid w:val="004139C9"/>
    <w:rsid w:val="00420BF5"/>
    <w:rsid w:val="004247AB"/>
    <w:rsid w:val="004A7693"/>
    <w:rsid w:val="004C23A5"/>
    <w:rsid w:val="004C6A1F"/>
    <w:rsid w:val="004E2325"/>
    <w:rsid w:val="00516F62"/>
    <w:rsid w:val="005527D9"/>
    <w:rsid w:val="0056454B"/>
    <w:rsid w:val="005902F8"/>
    <w:rsid w:val="00597105"/>
    <w:rsid w:val="005A1D34"/>
    <w:rsid w:val="005F2472"/>
    <w:rsid w:val="00603635"/>
    <w:rsid w:val="0062177A"/>
    <w:rsid w:val="00633B89"/>
    <w:rsid w:val="00633ED6"/>
    <w:rsid w:val="00635803"/>
    <w:rsid w:val="00666771"/>
    <w:rsid w:val="00671EB2"/>
    <w:rsid w:val="007044BF"/>
    <w:rsid w:val="00714A7D"/>
    <w:rsid w:val="00725B21"/>
    <w:rsid w:val="0074082E"/>
    <w:rsid w:val="007543BF"/>
    <w:rsid w:val="0076033A"/>
    <w:rsid w:val="007706C9"/>
    <w:rsid w:val="0078663D"/>
    <w:rsid w:val="007C5337"/>
    <w:rsid w:val="007C6D41"/>
    <w:rsid w:val="007E0283"/>
    <w:rsid w:val="007F22D0"/>
    <w:rsid w:val="00872D16"/>
    <w:rsid w:val="008B63C8"/>
    <w:rsid w:val="008C5C2F"/>
    <w:rsid w:val="008D54DF"/>
    <w:rsid w:val="00914168"/>
    <w:rsid w:val="00925547"/>
    <w:rsid w:val="00933C6A"/>
    <w:rsid w:val="009469BF"/>
    <w:rsid w:val="00955BD4"/>
    <w:rsid w:val="009829BB"/>
    <w:rsid w:val="009907C4"/>
    <w:rsid w:val="009A195E"/>
    <w:rsid w:val="009A5D85"/>
    <w:rsid w:val="009C03E4"/>
    <w:rsid w:val="009C654F"/>
    <w:rsid w:val="00A077B6"/>
    <w:rsid w:val="00AD4ABC"/>
    <w:rsid w:val="00AF7979"/>
    <w:rsid w:val="00B02857"/>
    <w:rsid w:val="00B53915"/>
    <w:rsid w:val="00B74946"/>
    <w:rsid w:val="00B87D54"/>
    <w:rsid w:val="00BC559E"/>
    <w:rsid w:val="00BC7F2B"/>
    <w:rsid w:val="00C00640"/>
    <w:rsid w:val="00C17BC9"/>
    <w:rsid w:val="00C30FCF"/>
    <w:rsid w:val="00C546E4"/>
    <w:rsid w:val="00C62426"/>
    <w:rsid w:val="00C701B9"/>
    <w:rsid w:val="00CD5E0B"/>
    <w:rsid w:val="00D44C6C"/>
    <w:rsid w:val="00D549D5"/>
    <w:rsid w:val="00D54AF4"/>
    <w:rsid w:val="00DB6CBC"/>
    <w:rsid w:val="00DC3C8F"/>
    <w:rsid w:val="00DD2BDA"/>
    <w:rsid w:val="00DD67E1"/>
    <w:rsid w:val="00DE0CE9"/>
    <w:rsid w:val="00DE42DB"/>
    <w:rsid w:val="00E02ABD"/>
    <w:rsid w:val="00E21BBC"/>
    <w:rsid w:val="00E31E80"/>
    <w:rsid w:val="00E409FA"/>
    <w:rsid w:val="00E46587"/>
    <w:rsid w:val="00E51B33"/>
    <w:rsid w:val="00E6721B"/>
    <w:rsid w:val="00E95A31"/>
    <w:rsid w:val="00EC7D94"/>
    <w:rsid w:val="00F576E9"/>
    <w:rsid w:val="00F77225"/>
    <w:rsid w:val="00FB26E9"/>
    <w:rsid w:val="00FF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E40CD8"/>
  <w15:chartTrackingRefBased/>
  <w15:docId w15:val="{5A8F6B86-EBB3-4B9F-8AB9-62C7008C7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469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0C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E0CE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E38C6C66</Template>
  <TotalTime>0</TotalTime>
  <Pages>2</Pages>
  <Words>99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Timings</vt:lpstr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Timings</dc:title>
  <dc:subject/>
  <dc:creator>Bec</dc:creator>
  <cp:keywords/>
  <cp:lastModifiedBy>Mrs K. Ryker</cp:lastModifiedBy>
  <cp:revision>2</cp:revision>
  <cp:lastPrinted>2019-08-06T13:36:00Z</cp:lastPrinted>
  <dcterms:created xsi:type="dcterms:W3CDTF">2024-01-03T07:58:00Z</dcterms:created>
  <dcterms:modified xsi:type="dcterms:W3CDTF">2024-01-03T07:58:00Z</dcterms:modified>
</cp:coreProperties>
</file>