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96" w:rsidRDefault="00994F96" w:rsidP="00994F96">
      <w:pPr>
        <w:tabs>
          <w:tab w:val="left" w:pos="139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49024" behindDoc="1" locked="0" layoutInCell="1" allowOverlap="1" wp14:anchorId="2D4808D2" wp14:editId="3F8738C8">
            <wp:simplePos x="0" y="0"/>
            <wp:positionH relativeFrom="column">
              <wp:posOffset>-381000</wp:posOffset>
            </wp:positionH>
            <wp:positionV relativeFrom="paragraph">
              <wp:posOffset>211455</wp:posOffset>
            </wp:positionV>
            <wp:extent cx="1133475" cy="1004671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04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1171575</wp:posOffset>
            </wp:positionH>
            <wp:positionV relativeFrom="paragraph">
              <wp:posOffset>20955</wp:posOffset>
            </wp:positionV>
            <wp:extent cx="5076825" cy="1438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Default="00994F96" w:rsidP="00994F96">
      <w:r>
        <w:rPr>
          <w:noProof/>
          <w:lang w:eastAsia="en-GB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100330</wp:posOffset>
            </wp:positionV>
            <wp:extent cx="5686425" cy="8572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4F96" w:rsidRDefault="00994F96" w:rsidP="00994F96">
      <w:pPr>
        <w:ind w:firstLine="720"/>
      </w:pPr>
    </w:p>
    <w:p w:rsidR="00994F96" w:rsidRPr="00994F96" w:rsidRDefault="00994F96" w:rsidP="00994F96"/>
    <w:p w:rsidR="00994F96" w:rsidRDefault="00994F96" w:rsidP="00994F96"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235585</wp:posOffset>
            </wp:positionV>
            <wp:extent cx="3429000" cy="31051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4F96" w:rsidRDefault="00994F96" w:rsidP="00994F96">
      <w:pPr>
        <w:ind w:firstLine="720"/>
      </w:pPr>
    </w:p>
    <w:p w:rsidR="00994F96" w:rsidRPr="00994F96" w:rsidRDefault="00994F96" w:rsidP="00994F96"/>
    <w:p w:rsidR="00994F96" w:rsidRPr="00994F96" w:rsidRDefault="00140C5F" w:rsidP="00994F96">
      <w:r w:rsidRPr="00FF2A95">
        <w:rPr>
          <w:noProof/>
          <w:sz w:val="24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3838575</wp:posOffset>
                </wp:positionH>
                <wp:positionV relativeFrom="paragraph">
                  <wp:posOffset>9525</wp:posOffset>
                </wp:positionV>
                <wp:extent cx="2360930" cy="1905000"/>
                <wp:effectExtent l="0" t="0" r="1270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05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2A95" w:rsidRPr="00140C5F" w:rsidRDefault="00FF2A95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140C5F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FF2A95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b/>
                                <w:color w:val="FF0000"/>
                              </w:rPr>
                              <w:t>How many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50s make 300?</w:t>
                            </w:r>
                          </w:p>
                          <w:p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b/>
                                <w:color w:val="FF0000"/>
                              </w:rPr>
                              <w:t>Multiply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 by 6</w:t>
                            </w:r>
                          </w:p>
                          <w:p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color w:val="FF0000"/>
                              </w:rPr>
                              <w:t xml:space="preserve">What are 4 </w:t>
                            </w:r>
                            <w:r w:rsidRPr="00140C5F">
                              <w:rPr>
                                <w:b/>
                                <w:color w:val="FF0000"/>
                              </w:rPr>
                              <w:t>lots of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50?</w:t>
                            </w:r>
                          </w:p>
                          <w:p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color w:val="FF0000"/>
                              </w:rPr>
                              <w:t xml:space="preserve">What is 50 </w:t>
                            </w:r>
                            <w:r w:rsidRPr="00140C5F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7?</w:t>
                            </w:r>
                          </w:p>
                          <w:p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color w:val="FF0000"/>
                              </w:rPr>
                              <w:t xml:space="preserve">What are 5 </w:t>
                            </w:r>
                            <w:r w:rsidRPr="00140C5F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2.25pt;margin-top:.75pt;width:185.9pt;height:150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" fillcolor="white [3201]" strokecolor="red" strokeweight="2pt">
                <v:textbox>
                  <w:txbxContent>
                    <w:p w:rsidR="00FF2A95" w:rsidRPr="00140C5F" w:rsidRDefault="00FF2A95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140C5F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FF2A95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b/>
                          <w:color w:val="FF0000"/>
                        </w:rPr>
                        <w:t>How many</w:t>
                      </w:r>
                      <w:r w:rsidRPr="00140C5F">
                        <w:rPr>
                          <w:color w:val="FF0000"/>
                        </w:rPr>
                        <w:t xml:space="preserve"> 50s make 300?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b/>
                          <w:color w:val="FF0000"/>
                        </w:rPr>
                        <w:t>Multiply</w:t>
                      </w:r>
                      <w:r w:rsidRPr="00140C5F">
                        <w:rPr>
                          <w:color w:val="FF0000"/>
                        </w:rPr>
                        <w:t xml:space="preserve"> 50 by 6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color w:val="FF0000"/>
                        </w:rPr>
                        <w:t xml:space="preserve">What are </w:t>
                      </w:r>
                      <w:proofErr w:type="gramStart"/>
                      <w:r w:rsidRPr="00140C5F">
                        <w:rPr>
                          <w:color w:val="FF0000"/>
                        </w:rPr>
                        <w:t>4</w:t>
                      </w:r>
                      <w:proofErr w:type="gramEnd"/>
                      <w:r w:rsidRPr="00140C5F">
                        <w:rPr>
                          <w:color w:val="FF0000"/>
                        </w:rPr>
                        <w:t xml:space="preserve"> </w:t>
                      </w:r>
                      <w:r w:rsidRPr="00140C5F">
                        <w:rPr>
                          <w:b/>
                          <w:color w:val="FF0000"/>
                        </w:rPr>
                        <w:t>lots of</w:t>
                      </w:r>
                      <w:r w:rsidRPr="00140C5F">
                        <w:rPr>
                          <w:color w:val="FF0000"/>
                        </w:rPr>
                        <w:t xml:space="preserve"> 50?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color w:val="FF0000"/>
                        </w:rPr>
                        <w:t xml:space="preserve">What is 50 </w:t>
                      </w:r>
                      <w:r w:rsidRPr="00140C5F">
                        <w:rPr>
                          <w:b/>
                          <w:color w:val="FF0000"/>
                        </w:rPr>
                        <w:t>times</w:t>
                      </w:r>
                      <w:r w:rsidRPr="00140C5F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140C5F">
                        <w:rPr>
                          <w:color w:val="FF0000"/>
                        </w:rPr>
                        <w:t>7</w:t>
                      </w:r>
                      <w:proofErr w:type="gramEnd"/>
                      <w:r w:rsidRPr="00140C5F">
                        <w:rPr>
                          <w:color w:val="FF0000"/>
                        </w:rPr>
                        <w:t>?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color w:val="FF0000"/>
                        </w:rPr>
                        <w:t xml:space="preserve">What are </w:t>
                      </w:r>
                      <w:proofErr w:type="gramStart"/>
                      <w:r w:rsidRPr="00140C5F">
                        <w:rPr>
                          <w:color w:val="FF0000"/>
                        </w:rPr>
                        <w:t>5</w:t>
                      </w:r>
                      <w:proofErr w:type="gramEnd"/>
                      <w:r w:rsidRPr="00140C5F">
                        <w:rPr>
                          <w:color w:val="FF0000"/>
                        </w:rPr>
                        <w:t xml:space="preserve"> </w:t>
                      </w:r>
                      <w:r w:rsidRPr="00140C5F">
                        <w:rPr>
                          <w:b/>
                          <w:color w:val="FF0000"/>
                        </w:rPr>
                        <w:t>groups of</w:t>
                      </w:r>
                      <w:r w:rsidRPr="00140C5F">
                        <w:rPr>
                          <w:color w:val="FF0000"/>
                        </w:rPr>
                        <w:t xml:space="preserve"> 50?</w:t>
                      </w:r>
                    </w:p>
                  </w:txbxContent>
                </v:textbox>
              </v:shape>
            </w:pict>
          </mc:Fallback>
        </mc:AlternateContent>
      </w:r>
    </w:p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Default="00994F96" w:rsidP="00994F96"/>
    <w:p w:rsidR="0054657F" w:rsidRDefault="00994F96" w:rsidP="00994F96">
      <w:r>
        <w:rPr>
          <w:noProof/>
          <w:lang w:eastAsia="en-GB"/>
        </w:rPr>
        <w:drawing>
          <wp:inline distT="0" distB="0" distL="0" distR="0" wp14:anchorId="02FDC8C5" wp14:editId="299A6DA2">
            <wp:extent cx="5715000" cy="514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57F" w:rsidRDefault="0054657F" w:rsidP="0054657F">
      <w:pPr>
        <w:rPr>
          <w:b/>
          <w:u w:val="single"/>
        </w:rPr>
      </w:pPr>
      <w:r w:rsidRPr="00F227CF">
        <w:rPr>
          <w:b/>
          <w:u w:val="single"/>
        </w:rPr>
        <w:t>Top Tips</w:t>
      </w:r>
      <w:r w:rsidR="00140C5F" w:rsidRPr="00140C5F">
        <w:rPr>
          <w:noProof/>
          <w:lang w:eastAsia="en-GB"/>
        </w:rPr>
        <w:t xml:space="preserve"> </w:t>
      </w:r>
    </w:p>
    <w:p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Look at the patterns with both objects and numbers. E.g. When counting in 50s, what do you notice about the end digit? </w:t>
      </w:r>
    </w:p>
    <w:p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Try counting in 50s from 0 or any multiple of 50. As an extra challenge, could your child start at a number that is not a multiple of 50 and </w:t>
      </w:r>
      <w:r w:rsidR="007F5DAB">
        <w:t>count</w:t>
      </w:r>
      <w:r>
        <w:t xml:space="preserve"> in 50s from there? </w:t>
      </w:r>
    </w:p>
    <w:p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Buy One Get Three Free – </w:t>
      </w:r>
      <w:r w:rsidR="007F5DAB">
        <w:t>If your child knows one fact (e.g. 3 x 50 = 150),</w:t>
      </w:r>
      <w:r>
        <w:t xml:space="preserve"> can they tell you the other three facts in the same fact family? </w:t>
      </w:r>
    </w:p>
    <w:p w:rsidR="00025EA4" w:rsidRDefault="006A7070" w:rsidP="0054657F">
      <w:pPr>
        <w:pStyle w:val="ListParagraph"/>
        <w:numPr>
          <w:ilvl w:val="0"/>
          <w:numId w:val="1"/>
        </w:numPr>
      </w:pPr>
      <w:hyperlink r:id="rId13" w:history="1">
        <w:r w:rsidR="00025EA4" w:rsidRPr="003911B4">
          <w:rPr>
            <w:rStyle w:val="Hyperlink"/>
          </w:rPr>
          <w:t>www.Snappymaths.com</w:t>
        </w:r>
      </w:hyperlink>
      <w:r w:rsidR="00025EA4">
        <w:t xml:space="preserve"> has some suitable games for counting in 50s. </w:t>
      </w:r>
    </w:p>
    <w:p w:rsidR="0054657F" w:rsidRDefault="0054657F" w:rsidP="0054657F">
      <w:pPr>
        <w:pStyle w:val="ListParagraph"/>
      </w:pPr>
    </w:p>
    <w:p w:rsidR="0054657F" w:rsidRDefault="0054657F" w:rsidP="0054657F">
      <w:pPr>
        <w:ind w:firstLine="720"/>
      </w:pPr>
    </w:p>
    <w:p w:rsidR="0054657F" w:rsidRPr="0054657F" w:rsidRDefault="0054657F" w:rsidP="00025EA4">
      <w:pPr>
        <w:rPr>
          <w:b/>
          <w:u w:val="single"/>
        </w:rPr>
      </w:pPr>
      <w:r w:rsidRPr="0054657F">
        <w:rPr>
          <w:b/>
          <w:u w:val="single"/>
        </w:rPr>
        <w:t>Make it Real!</w:t>
      </w:r>
    </w:p>
    <w:p w:rsidR="00025EA4" w:rsidRDefault="00025EA4" w:rsidP="0054657F"/>
    <w:p w:rsidR="0054657F" w:rsidRDefault="00025EA4" w:rsidP="0054657F"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184150</wp:posOffset>
            </wp:positionV>
            <wp:extent cx="537354" cy="4953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354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57F">
        <w:t>Three children in Nightingales class were given 50 team ticks each because they worke</w:t>
      </w:r>
      <w:r>
        <w:t>d really hard in a maths lesson. How many team ticks did they receive altogether?</w:t>
      </w:r>
    </w:p>
    <w:p w:rsidR="00025EA4" w:rsidRDefault="00025EA4" w:rsidP="0054657F">
      <w:pPr>
        <w:rPr>
          <w:i/>
          <w:color w:val="00B0F0"/>
        </w:rPr>
      </w:pPr>
      <w:r>
        <w:rPr>
          <w:i/>
          <w:color w:val="00B0F0"/>
        </w:rPr>
        <w:t xml:space="preserve">150!  How do you know?  Because 3 lots of 50 is equal to 150. </w:t>
      </w:r>
    </w:p>
    <w:p w:rsidR="00025EA4" w:rsidRDefault="00025EA4" w:rsidP="00025EA4"/>
    <w:p w:rsidR="00025EA4" w:rsidRDefault="00025EA4" w:rsidP="00025EA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4533900</wp:posOffset>
            </wp:positionH>
            <wp:positionV relativeFrom="paragraph">
              <wp:posOffset>190500</wp:posOffset>
            </wp:positionV>
            <wp:extent cx="865505" cy="7524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50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 are going to bake 6 cakes. Each cake requires 50 grams of flour. How many grams do we need to make all 6 cakes?</w:t>
      </w:r>
    </w:p>
    <w:p w:rsidR="00025EA4" w:rsidRDefault="00025EA4" w:rsidP="00025EA4">
      <w:pPr>
        <w:rPr>
          <w:i/>
          <w:color w:val="00B0F0"/>
        </w:rPr>
      </w:pPr>
      <w:r>
        <w:rPr>
          <w:i/>
          <w:color w:val="00B0F0"/>
        </w:rPr>
        <w:t xml:space="preserve">300 grams of flour!  Explain why. </w:t>
      </w:r>
      <w:r w:rsidR="007F5DAB">
        <w:rPr>
          <w:i/>
          <w:color w:val="00B0F0"/>
        </w:rPr>
        <w:t>Because</w:t>
      </w:r>
      <w:r>
        <w:rPr>
          <w:i/>
          <w:color w:val="00B0F0"/>
        </w:rPr>
        <w:t xml:space="preserve"> the product of 6 and 50 is 300. </w:t>
      </w:r>
    </w:p>
    <w:p w:rsidR="00025EA4" w:rsidRPr="00025EA4" w:rsidRDefault="00025EA4" w:rsidP="00025EA4"/>
    <w:p w:rsidR="00025EA4" w:rsidRDefault="00025EA4" w:rsidP="00025EA4">
      <w:r>
        <w:t>How many 50s are in 250?</w:t>
      </w:r>
    </w:p>
    <w:p w:rsidR="00025EA4" w:rsidRPr="00025EA4" w:rsidRDefault="00025EA4" w:rsidP="00025EA4">
      <w:pPr>
        <w:rPr>
          <w:i/>
          <w:color w:val="00B0F0"/>
        </w:rPr>
      </w:pPr>
      <w:r>
        <w:rPr>
          <w:i/>
          <w:color w:val="00B0F0"/>
        </w:rPr>
        <w:t>5! How do you know?  I know that there are 5 lots of 5 in 25 so there must be 5 groups of 50 in 250.</w:t>
      </w:r>
    </w:p>
    <w:p w:rsidR="00025EA4" w:rsidRDefault="00025EA4" w:rsidP="00025EA4">
      <w:pPr>
        <w:rPr>
          <w:b/>
          <w:u w:val="single"/>
        </w:rPr>
      </w:pPr>
    </w:p>
    <w:p w:rsidR="00FF2A95" w:rsidRPr="00FF2A95" w:rsidRDefault="00025EA4" w:rsidP="00FF2A95">
      <w:pPr>
        <w:rPr>
          <w:b/>
          <w:u w:val="single"/>
        </w:rPr>
      </w:pPr>
      <w:r w:rsidRPr="00025EA4">
        <w:rPr>
          <w:b/>
          <w:u w:val="single"/>
        </w:rPr>
        <w:t>Make it Fun!</w:t>
      </w:r>
    </w:p>
    <w:p w:rsidR="00FF2A95" w:rsidRPr="00B55623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Repeat and then convert to numbers i.e. say ‘50’ and they reply ‘100’ 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</w:p>
    <w:p w:rsidR="00FF2A95" w:rsidRPr="00B55623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100 beans on this place, I hide 50 under a cup- how many are left? 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</w:p>
    <w:p w:rsidR="00FF2A95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:rsidR="00FF2A95" w:rsidRPr="00FF2A95" w:rsidRDefault="00FF2A95" w:rsidP="00FF2A95">
      <w:pPr>
        <w:spacing w:after="0" w:line="240" w:lineRule="auto"/>
        <w:rPr>
          <w:sz w:val="24"/>
          <w:szCs w:val="28"/>
        </w:rPr>
      </w:pPr>
      <w:r w:rsidRPr="00FF2A95">
        <w:rPr>
          <w:sz w:val="24"/>
          <w:szCs w:val="28"/>
        </w:rPr>
        <w:t xml:space="preserve">Pull out a card and </w:t>
      </w:r>
      <w:r w:rsidR="007F5DAB" w:rsidRPr="00FF2A95">
        <w:rPr>
          <w:sz w:val="24"/>
          <w:szCs w:val="28"/>
        </w:rPr>
        <w:t>count</w:t>
      </w:r>
      <w:r w:rsidRPr="00FF2A95">
        <w:rPr>
          <w:sz w:val="24"/>
          <w:szCs w:val="28"/>
        </w:rPr>
        <w:t xml:space="preserve"> in 50s as many times as it says </w:t>
      </w:r>
      <w:r w:rsidR="007F5DAB">
        <w:rPr>
          <w:sz w:val="24"/>
          <w:szCs w:val="28"/>
        </w:rPr>
        <w:t>i</w:t>
      </w:r>
      <w:r w:rsidRPr="00FF2A95">
        <w:rPr>
          <w:sz w:val="24"/>
          <w:szCs w:val="28"/>
        </w:rPr>
        <w:t>n the card. Once you have reached the answer, say the ful number sentence. E.g. if you pull a 4, count up to 200 ad then say ‘4 multiplied by 50 equals 200).</w:t>
      </w:r>
    </w:p>
    <w:p w:rsidR="00FF2A95" w:rsidRDefault="00FF2A95" w:rsidP="00FF2A95">
      <w:pPr>
        <w:spacing w:after="0" w:line="240" w:lineRule="auto"/>
        <w:rPr>
          <w:b/>
          <w:sz w:val="24"/>
          <w:szCs w:val="28"/>
        </w:rPr>
      </w:pPr>
    </w:p>
    <w:p w:rsidR="00FF2A95" w:rsidRPr="00B55623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Do the same as above but using dominoes.</w:t>
      </w:r>
    </w:p>
    <w:p w:rsidR="00FF2A95" w:rsidRDefault="00FF2A95" w:rsidP="00FF2A95">
      <w:pPr>
        <w:spacing w:after="0" w:line="240" w:lineRule="auto"/>
        <w:rPr>
          <w:b/>
          <w:sz w:val="24"/>
          <w:szCs w:val="28"/>
        </w:rPr>
      </w:pPr>
    </w:p>
    <w:p w:rsidR="00FF2A95" w:rsidRPr="00B55623" w:rsidRDefault="00FF2A95" w:rsidP="00FF2A95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FF2A95" w:rsidRPr="00B55623" w:rsidRDefault="00FF2A95" w:rsidP="00FF2A95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025EA4" w:rsidRPr="00025EA4" w:rsidRDefault="00025EA4" w:rsidP="00025EA4">
      <w:pPr>
        <w:rPr>
          <w:b/>
          <w:u w:val="single"/>
        </w:rPr>
      </w:pPr>
    </w:p>
    <w:sectPr w:rsidR="00025EA4" w:rsidRPr="0002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F96"/>
    <w:rsid w:val="00025EA4"/>
    <w:rsid w:val="00140C5F"/>
    <w:rsid w:val="004D2D39"/>
    <w:rsid w:val="0054657F"/>
    <w:rsid w:val="006A7070"/>
    <w:rsid w:val="007F5DAB"/>
    <w:rsid w:val="00994F96"/>
    <w:rsid w:val="00CE7676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5930F6-F672-44C2-BF9B-A589EB1B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5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65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nappymath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6CE74D-40E9-4FB4-B136-D9CFD26F26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DF0108-23C2-4946-9A3F-7643D35A26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11847-678A-4F93-9282-49EECEA579F2}">
  <ds:schemaRefs>
    <ds:schemaRef ds:uri="http://purl.org/dc/terms/"/>
    <ds:schemaRef ds:uri="3ba05a2e-67d2-4025-9691-fc23369fb15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0227bce-33e0-4921-afc1-a89521c5466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D88D04FE</Template>
  <TotalTime>1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K. Ryker</cp:lastModifiedBy>
  <cp:revision>2</cp:revision>
  <dcterms:created xsi:type="dcterms:W3CDTF">2023-04-18T15:38:00Z</dcterms:created>
  <dcterms:modified xsi:type="dcterms:W3CDTF">2023-04-18T15:38:00Z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