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1C" w:rsidRPr="00122263" w:rsidRDefault="00016542" w:rsidP="00A8481C">
      <w:pPr>
        <w:jc w:val="center"/>
        <w:rPr>
          <w:rFonts w:ascii="CCW Cursive Writing 23" w:hAnsi="CCW Cursive Writing 23"/>
          <w:noProof/>
          <w:sz w:val="72"/>
          <w:szCs w:val="72"/>
          <w:lang w:eastAsia="en-GB"/>
        </w:rPr>
      </w:pPr>
      <w:r w:rsidRPr="00122263">
        <w:rPr>
          <w:rFonts w:ascii="CCW Cursive Writing 23" w:hAnsi="CCW Cursive Writing 23"/>
          <w:noProof/>
          <w:sz w:val="72"/>
          <w:szCs w:val="72"/>
          <w:lang w:eastAsia="en-GB"/>
        </w:rPr>
        <w:t>Moving to Year 1</w:t>
      </w:r>
    </w:p>
    <w:p w:rsidR="00EF1B39" w:rsidRDefault="00EF1B39" w:rsidP="00EF1B39">
      <w:pPr>
        <w:rPr>
          <w:noProof/>
          <w:lang w:eastAsia="en-GB"/>
        </w:rPr>
      </w:pPr>
    </w:p>
    <w:p w:rsidR="00494D92" w:rsidRDefault="00A8481C" w:rsidP="009F199F">
      <w:pPr>
        <w:jc w:val="center"/>
      </w:pPr>
      <w:r w:rsidRPr="00A8481C">
        <w:rPr>
          <w:noProof/>
          <w:lang w:eastAsia="en-GB"/>
        </w:rPr>
        <w:drawing>
          <wp:inline distT="0" distB="0" distL="0" distR="0">
            <wp:extent cx="5372100" cy="5182211"/>
            <wp:effectExtent l="0" t="0" r="0" b="0"/>
            <wp:docPr id="1" name="Picture 1" descr="C:\Users\summc001\OneDrive - Cheapside Primary School\Transition Photos\Cheapside school\IMG_2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mmc001\OneDrive - Cheapside Primary School\Transition Photos\Cheapside school\IMG_25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383237" cy="519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D92" w:rsidRPr="00494D92" w:rsidRDefault="00494D92" w:rsidP="00494D92"/>
    <w:p w:rsidR="00494D92" w:rsidRDefault="00494D92" w:rsidP="00494D92"/>
    <w:p w:rsidR="00016542" w:rsidRPr="00681BE7" w:rsidRDefault="00494D92" w:rsidP="00681BE7">
      <w:pPr>
        <w:tabs>
          <w:tab w:val="left" w:pos="7140"/>
        </w:tabs>
      </w:pPr>
      <w:r>
        <w:tab/>
      </w:r>
    </w:p>
    <w:p w:rsidR="00681BE7" w:rsidRPr="00122263" w:rsidRDefault="00A8481C" w:rsidP="00681BE7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 xml:space="preserve">I am going to be in </w:t>
      </w:r>
      <w:r w:rsidR="00016542" w:rsidRPr="00122263">
        <w:rPr>
          <w:rFonts w:ascii="CCW Cursive Writing 23" w:hAnsi="CCW Cursive Writing 23"/>
          <w:sz w:val="48"/>
          <w:szCs w:val="48"/>
        </w:rPr>
        <w:t>Robins</w:t>
      </w:r>
      <w:r w:rsidRPr="00122263">
        <w:rPr>
          <w:rFonts w:ascii="CCW Cursive Writing 23" w:hAnsi="CCW Cursive Writing 23"/>
          <w:sz w:val="48"/>
          <w:szCs w:val="48"/>
        </w:rPr>
        <w:t xml:space="preserve"> Class.</w:t>
      </w:r>
    </w:p>
    <w:p w:rsidR="00B53A8F" w:rsidRDefault="00B53A8F" w:rsidP="00B53A8F"/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lastRenderedPageBreak/>
        <w:t>Dear Robins,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My name is Miss Grigulis and I will be your new class teacher in September.  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I have so enjoyed meeting some of you during these last few weeks of term.  I really look forward to meeting the rest of you in September.  I have heard so many wonderful things about all of you and cannot wait to get to know you all better. 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I recently found a picture of myself when I was your age on my first day in year 1 and I remember how excited and nervous I felt starting my new class.  I will show you this picture on our first day together.  I can’t wait for us all to meet in September and begin learning together.  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Wishing you all a happy summer holiday and see you in all in September.  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>From,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Miss Grigulis </w:t>
      </w:r>
    </w:p>
    <w:p w:rsidR="00B53A8F" w:rsidRDefault="00B53A8F" w:rsidP="00B53A8F"/>
    <w:p w:rsidR="00B53A8F" w:rsidRDefault="00B53A8F" w:rsidP="00B53A8F">
      <w:pPr>
        <w:rPr>
          <w:rFonts w:ascii="CCW Cursive Writing 23" w:hAnsi="CCW Cursive Writing 23"/>
          <w:sz w:val="48"/>
          <w:szCs w:val="48"/>
        </w:rPr>
      </w:pPr>
    </w:p>
    <w:p w:rsidR="00B53A8F" w:rsidRDefault="00B53A8F" w:rsidP="00B53A8F">
      <w:pPr>
        <w:jc w:val="center"/>
        <w:rPr>
          <w:rFonts w:ascii="XCCW Joined PC6c" w:hAnsi="XCCW Joined PC6c"/>
          <w:sz w:val="48"/>
          <w:szCs w:val="48"/>
        </w:rPr>
      </w:pPr>
      <w:r>
        <w:rPr>
          <w:rFonts w:ascii="CCW Cursive Writing 23" w:hAnsi="CCW Cursive Writing 23"/>
          <w:sz w:val="48"/>
          <w:szCs w:val="48"/>
        </w:rPr>
        <w:t>My teacher</w:t>
      </w:r>
      <w:r w:rsidRPr="00122263">
        <w:rPr>
          <w:rFonts w:ascii="CCW Cursive Writing 23" w:hAnsi="CCW Cursive Writing 23"/>
          <w:sz w:val="48"/>
          <w:szCs w:val="48"/>
        </w:rPr>
        <w:t xml:space="preserve"> will help me play and learn.</w:t>
      </w:r>
      <w:r w:rsidRPr="003801B4">
        <w:rPr>
          <w:noProof/>
          <w:lang w:eastAsia="en-GB"/>
        </w:rPr>
        <w:t xml:space="preserve"> </w:t>
      </w:r>
    </w:p>
    <w:p w:rsidR="00B53A8F" w:rsidRDefault="00B53A8F" w:rsidP="00B53A8F">
      <w:pPr>
        <w:jc w:val="center"/>
        <w:rPr>
          <w:rFonts w:ascii="CCW Cursive Writing 23" w:hAnsi="CCW Cursive Writing 23"/>
          <w:sz w:val="48"/>
          <w:szCs w:val="48"/>
        </w:rPr>
      </w:pPr>
      <w:r>
        <w:rPr>
          <w:rFonts w:ascii="CCW Cursive Writing 23" w:hAnsi="CCW Cursive Writing 23"/>
          <w:sz w:val="48"/>
          <w:szCs w:val="48"/>
        </w:rPr>
        <w:t>This is Miss Grigulis, she</w:t>
      </w:r>
      <w:r w:rsidRPr="00122263">
        <w:rPr>
          <w:rFonts w:ascii="CCW Cursive Writing 23" w:hAnsi="CCW Cursive Writing 23"/>
          <w:sz w:val="48"/>
          <w:szCs w:val="48"/>
        </w:rPr>
        <w:t xml:space="preserve"> will be my class teacher.</w:t>
      </w:r>
    </w:p>
    <w:p w:rsidR="00B53A8F" w:rsidRPr="00122263" w:rsidRDefault="00B53A8F" w:rsidP="00B53A8F">
      <w:pPr>
        <w:jc w:val="center"/>
        <w:rPr>
          <w:rFonts w:ascii="CCW Cursive Writing 23" w:hAnsi="CCW Cursive Writing 23"/>
          <w:sz w:val="48"/>
          <w:szCs w:val="48"/>
        </w:rPr>
      </w:pPr>
      <w:r>
        <w:rPr>
          <w:rFonts w:ascii="CCW Cursive Writing 23" w:hAnsi="CCW Cursive Writing 23"/>
          <w:noProof/>
          <w:sz w:val="48"/>
          <w:szCs w:val="48"/>
          <w:lang w:eastAsia="en-GB"/>
        </w:rPr>
        <w:drawing>
          <wp:anchor distT="0" distB="0" distL="114300" distR="114300" simplePos="0" relativeHeight="251674624" behindDoc="0" locked="0" layoutInCell="1" allowOverlap="1" wp14:anchorId="609FA47E" wp14:editId="6776717A">
            <wp:simplePos x="0" y="0"/>
            <wp:positionH relativeFrom="column">
              <wp:posOffset>1561465</wp:posOffset>
            </wp:positionH>
            <wp:positionV relativeFrom="paragraph">
              <wp:posOffset>5080</wp:posOffset>
            </wp:positionV>
            <wp:extent cx="2486025" cy="3577276"/>
            <wp:effectExtent l="0" t="0" r="0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577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A8F" w:rsidRDefault="00B53A8F" w:rsidP="00B53A8F"/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A8481C" w:rsidRPr="00122263" w:rsidRDefault="00A8481C" w:rsidP="003801B4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This is my classroom</w:t>
      </w:r>
    </w:p>
    <w:p w:rsidR="00A8481C" w:rsidRDefault="00A8481C" w:rsidP="00A8481C">
      <w:pPr>
        <w:jc w:val="center"/>
        <w:rPr>
          <w:noProof/>
          <w:lang w:eastAsia="en-GB"/>
        </w:rPr>
      </w:pPr>
    </w:p>
    <w:p w:rsidR="00681BE7" w:rsidRDefault="00895C78" w:rsidP="00A8481C">
      <w:pPr>
        <w:jc w:val="center"/>
        <w:rPr>
          <w:noProof/>
          <w:lang w:eastAsia="en-GB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4pt;height:273pt">
            <v:imagedata r:id="rId8" o:title="IMG_7966"/>
          </v:shape>
        </w:pict>
      </w:r>
    </w:p>
    <w:p w:rsidR="00681BE7" w:rsidRDefault="00681BE7" w:rsidP="003801B4">
      <w:pPr>
        <w:rPr>
          <w:noProof/>
          <w:lang w:eastAsia="en-GB"/>
        </w:rPr>
      </w:pPr>
    </w:p>
    <w:p w:rsidR="00A8481C" w:rsidRPr="00122263" w:rsidRDefault="00A8481C" w:rsidP="00A8481C">
      <w:pPr>
        <w:jc w:val="center"/>
        <w:rPr>
          <w:rFonts w:ascii="CCW Cursive Writing 23" w:hAnsi="CCW Cursive Writing 23"/>
          <w:sz w:val="44"/>
          <w:szCs w:val="44"/>
        </w:rPr>
      </w:pPr>
      <w:r w:rsidRPr="00122263">
        <w:rPr>
          <w:rFonts w:ascii="CCW Cursive Writing 23" w:hAnsi="CCW Cursive Writing 23"/>
          <w:sz w:val="44"/>
          <w:szCs w:val="44"/>
        </w:rPr>
        <w:t xml:space="preserve">In my classroom </w:t>
      </w:r>
      <w:r w:rsidR="00016542" w:rsidRPr="00122263">
        <w:rPr>
          <w:rFonts w:ascii="CCW Cursive Writing 23" w:hAnsi="CCW Cursive Writing 23"/>
          <w:sz w:val="44"/>
          <w:szCs w:val="44"/>
        </w:rPr>
        <w:t>I will do my work at the tables.</w:t>
      </w:r>
    </w:p>
    <w:p w:rsidR="00016542" w:rsidRDefault="003801B4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noProof/>
          <w:sz w:val="48"/>
          <w:szCs w:val="48"/>
          <w:lang w:eastAsia="en-GB"/>
        </w:rPr>
        <w:drawing>
          <wp:inline distT="0" distB="0" distL="0" distR="0">
            <wp:extent cx="2286635" cy="2426265"/>
            <wp:effectExtent l="6668" t="0" r="6032" b="6033"/>
            <wp:docPr id="3" name="Picture 3" descr="C:\Users\S.spong\AppData\Local\Microsoft\Windows\Temporary Internet Files\Content.Word\IMG_7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spong\AppData\Local\Microsoft\Windows\Temporary Internet Files\Content.Word\IMG_79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288573" cy="242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81C" w:rsidRDefault="00A8481C" w:rsidP="003801B4">
      <w:pPr>
        <w:rPr>
          <w:rFonts w:ascii="XCCW Joined PC6c" w:hAnsi="XCCW Joined PC6c"/>
          <w:sz w:val="48"/>
          <w:szCs w:val="48"/>
        </w:rPr>
      </w:pPr>
    </w:p>
    <w:p w:rsidR="00A8481C" w:rsidRPr="00122263" w:rsidRDefault="006C2452" w:rsidP="00A8481C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T</w:t>
      </w:r>
      <w:r w:rsidR="00A8481C" w:rsidRPr="00122263">
        <w:rPr>
          <w:rFonts w:ascii="CCW Cursive Writing 23" w:hAnsi="CCW Cursive Writing 23"/>
          <w:sz w:val="48"/>
          <w:szCs w:val="48"/>
        </w:rPr>
        <w:t>here is</w:t>
      </w:r>
      <w:r w:rsidRPr="00122263">
        <w:rPr>
          <w:rFonts w:ascii="CCW Cursive Writing 23" w:hAnsi="CCW Cursive Writing 23"/>
          <w:sz w:val="48"/>
          <w:szCs w:val="48"/>
        </w:rPr>
        <w:t xml:space="preserve"> also</w:t>
      </w:r>
      <w:r w:rsidR="00A8481C" w:rsidRPr="00122263">
        <w:rPr>
          <w:rFonts w:ascii="CCW Cursive Writing 23" w:hAnsi="CCW Cursive Writing 23"/>
          <w:sz w:val="48"/>
          <w:szCs w:val="48"/>
        </w:rPr>
        <w:t xml:space="preserve"> an outdoor area </w:t>
      </w:r>
      <w:r w:rsidR="00016542" w:rsidRPr="00122263">
        <w:rPr>
          <w:rFonts w:ascii="CCW Cursive Writing 23" w:hAnsi="CCW Cursive Writing 23"/>
          <w:sz w:val="48"/>
          <w:szCs w:val="48"/>
        </w:rPr>
        <w:t>where I can play when I have done my work.</w:t>
      </w:r>
    </w:p>
    <w:p w:rsidR="00A8481C" w:rsidRDefault="00A8481C" w:rsidP="00A8481C">
      <w:pPr>
        <w:jc w:val="center"/>
        <w:rPr>
          <w:noProof/>
          <w:lang w:eastAsia="en-GB"/>
        </w:rPr>
      </w:pPr>
    </w:p>
    <w:p w:rsidR="00A8481C" w:rsidRDefault="00A8481C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016542" w:rsidRDefault="00895C78" w:rsidP="003801B4">
      <w:pPr>
        <w:tabs>
          <w:tab w:val="left" w:pos="5670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pict>
          <v:shape id="_x0000_i1026" type="#_x0000_t75" style="width:351pt;height:262pt">
            <v:imagedata r:id="rId10" o:title="IMG_7971"/>
          </v:shape>
        </w:pict>
      </w:r>
    </w:p>
    <w:p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:rsidR="00962C79" w:rsidRPr="00B53A8F" w:rsidRDefault="00974DEB" w:rsidP="00B53A8F">
      <w:pPr>
        <w:tabs>
          <w:tab w:val="left" w:pos="5670"/>
        </w:tabs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sz w:val="48"/>
          <w:szCs w:val="48"/>
        </w:rPr>
        <w:t xml:space="preserve">  </w:t>
      </w:r>
    </w:p>
    <w:p w:rsidR="00974DEB" w:rsidRPr="00122263" w:rsidRDefault="00B53A8F" w:rsidP="00681BE7">
      <w:pPr>
        <w:rPr>
          <w:rFonts w:ascii="CCW Cursive Writing 23" w:hAnsi="CCW Cursive Writing 23"/>
          <w:sz w:val="48"/>
          <w:szCs w:val="4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732F3588" wp14:editId="75259C03">
            <wp:simplePos x="0" y="0"/>
            <wp:positionH relativeFrom="margin">
              <wp:posOffset>1847877</wp:posOffset>
            </wp:positionH>
            <wp:positionV relativeFrom="paragraph">
              <wp:posOffset>1161847</wp:posOffset>
            </wp:positionV>
            <wp:extent cx="2876372" cy="2782110"/>
            <wp:effectExtent l="0" t="0" r="63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372" cy="278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DEB" w:rsidRPr="00122263">
        <w:rPr>
          <w:rFonts w:ascii="CCW Cursive Writing 23" w:hAnsi="CCW Cursive Writing 23"/>
          <w:sz w:val="48"/>
          <w:szCs w:val="48"/>
        </w:rPr>
        <w:t xml:space="preserve">Mrs </w:t>
      </w:r>
      <w:r w:rsidR="0049173B">
        <w:rPr>
          <w:rFonts w:ascii="CCW Cursive Writing 23" w:hAnsi="CCW Cursive Writing 23"/>
          <w:sz w:val="48"/>
          <w:szCs w:val="48"/>
        </w:rPr>
        <w:t>Miles</w:t>
      </w:r>
      <w:r w:rsidR="00974DEB" w:rsidRPr="00122263">
        <w:rPr>
          <w:rFonts w:ascii="CCW Cursive Writing 23" w:hAnsi="CCW Cursive Writing 23"/>
          <w:sz w:val="48"/>
          <w:szCs w:val="48"/>
        </w:rPr>
        <w:t xml:space="preserve"> will still be taking me to Forest School</w:t>
      </w: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2C4826" w:rsidRDefault="002C4826" w:rsidP="00974DEB">
      <w:pPr>
        <w:rPr>
          <w:noProof/>
          <w:lang w:eastAsia="en-GB"/>
        </w:rPr>
      </w:pPr>
    </w:p>
    <w:p w:rsidR="002C4826" w:rsidRDefault="002C4826" w:rsidP="00974DEB">
      <w:pPr>
        <w:rPr>
          <w:noProof/>
          <w:lang w:eastAsia="en-GB"/>
        </w:rPr>
      </w:pPr>
    </w:p>
    <w:p w:rsidR="002C4826" w:rsidRDefault="002C4826">
      <w:pPr>
        <w:rPr>
          <w:noProof/>
          <w:lang w:eastAsia="en-GB"/>
        </w:rPr>
      </w:pPr>
    </w:p>
    <w:p w:rsidR="00B53A8F" w:rsidRDefault="00B53A8F" w:rsidP="00974DEB">
      <w:pPr>
        <w:rPr>
          <w:rFonts w:ascii="CCW Cursive Writing 23" w:hAnsi="CCW Cursive Writing 23"/>
          <w:noProof/>
          <w:sz w:val="48"/>
          <w:szCs w:val="48"/>
          <w:lang w:eastAsia="en-GB"/>
        </w:rPr>
      </w:pPr>
    </w:p>
    <w:p w:rsidR="00B53A8F" w:rsidRDefault="00B53A8F" w:rsidP="00974DEB">
      <w:pPr>
        <w:rPr>
          <w:rFonts w:ascii="CCW Cursive Writing 23" w:hAnsi="CCW Cursive Writing 23"/>
          <w:noProof/>
          <w:sz w:val="48"/>
          <w:szCs w:val="48"/>
          <w:lang w:eastAsia="en-GB"/>
        </w:rPr>
      </w:pPr>
    </w:p>
    <w:p w:rsidR="002C4826" w:rsidRPr="00122263" w:rsidRDefault="0049173B" w:rsidP="00974DEB">
      <w:pPr>
        <w:rPr>
          <w:rFonts w:ascii="CCW Cursive Writing 23" w:hAnsi="CCW Cursive Writing 23"/>
          <w:noProof/>
          <w:sz w:val="48"/>
          <w:szCs w:val="48"/>
          <w:lang w:eastAsia="en-GB"/>
        </w:rPr>
      </w:pPr>
      <w:r>
        <w:rPr>
          <w:rFonts w:ascii="CCW Cursive Writing 23" w:hAnsi="CCW Cursive Writing 23"/>
          <w:noProof/>
          <w:sz w:val="48"/>
          <w:szCs w:val="48"/>
          <w:lang w:eastAsia="en-GB"/>
        </w:rPr>
        <w:t>In my classroom, Mr Ryker</w:t>
      </w:r>
      <w:r w:rsidR="002C4826" w:rsidRPr="00122263">
        <w:rPr>
          <w:rFonts w:ascii="CCW Cursive Writing 23" w:hAnsi="CCW Cursive Writing 23"/>
          <w:noProof/>
          <w:sz w:val="48"/>
          <w:szCs w:val="48"/>
          <w:lang w:eastAsia="en-GB"/>
        </w:rPr>
        <w:t xml:space="preserve"> will</w:t>
      </w:r>
      <w:r w:rsidR="00962C79">
        <w:rPr>
          <w:rFonts w:ascii="CCW Cursive Writing 23" w:hAnsi="CCW Cursive Writing 23"/>
          <w:noProof/>
          <w:sz w:val="48"/>
          <w:szCs w:val="48"/>
          <w:lang w:eastAsia="en-GB"/>
        </w:rPr>
        <w:t xml:space="preserve"> also</w:t>
      </w:r>
      <w:r w:rsidR="002C4826" w:rsidRPr="00122263">
        <w:rPr>
          <w:rFonts w:ascii="CCW Cursive Writing 23" w:hAnsi="CCW Cursive Writing 23"/>
          <w:noProof/>
          <w:sz w:val="48"/>
          <w:szCs w:val="48"/>
          <w:lang w:eastAsia="en-GB"/>
        </w:rPr>
        <w:t xml:space="preserve"> be</w:t>
      </w:r>
      <w:r w:rsidR="00962C79">
        <w:rPr>
          <w:rFonts w:ascii="CCW Cursive Writing 23" w:hAnsi="CCW Cursive Writing 23"/>
          <w:noProof/>
          <w:sz w:val="48"/>
          <w:szCs w:val="48"/>
          <w:lang w:eastAsia="en-GB"/>
        </w:rPr>
        <w:t xml:space="preserve"> helping me to learn and play</w:t>
      </w:r>
    </w:p>
    <w:p w:rsidR="00E075C5" w:rsidRDefault="00E075C5" w:rsidP="00E075C5">
      <w:pPr>
        <w:jc w:val="center"/>
        <w:rPr>
          <w:rFonts w:ascii="CCW Cursive Writing 23" w:hAnsi="CCW Cursive Writing 23"/>
          <w:noProof/>
          <w:lang w:eastAsia="en-GB"/>
        </w:rPr>
      </w:pPr>
      <w:r>
        <w:rPr>
          <w:rFonts w:ascii="CCW Cursive Writing 23" w:hAnsi="CCW Cursive Writing 23"/>
          <w:noProof/>
          <w:lang w:eastAsia="en-GB"/>
        </w:rPr>
        <w:drawing>
          <wp:inline distT="0" distB="0" distL="0" distR="0" wp14:anchorId="66BC9017" wp14:editId="6AF0AF00">
            <wp:extent cx="1935656" cy="224790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_20240710_160058_Galler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400" cy="2258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5C5" w:rsidRPr="00122263" w:rsidRDefault="00E075C5" w:rsidP="00E075C5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lastRenderedPageBreak/>
        <w:t>I will use the</w:t>
      </w:r>
    </w:p>
    <w:p w:rsidR="00E075C5" w:rsidRPr="00122263" w:rsidRDefault="00E075C5" w:rsidP="00E075C5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same toilets.</w:t>
      </w:r>
    </w:p>
    <w:p w:rsidR="00016542" w:rsidRPr="00E075C5" w:rsidRDefault="00016542" w:rsidP="00E075C5">
      <w:pPr>
        <w:jc w:val="center"/>
        <w:rPr>
          <w:rFonts w:ascii="CCW Cursive Writing 23" w:hAnsi="CCW Cursive Writing 23"/>
          <w:noProof/>
          <w:lang w:eastAsia="en-GB"/>
        </w:rPr>
      </w:pPr>
    </w:p>
    <w:p w:rsidR="00B53A8F" w:rsidRDefault="00E075C5" w:rsidP="00974DEB">
      <w:pPr>
        <w:jc w:val="right"/>
        <w:rPr>
          <w:rFonts w:ascii="CCW Cursive Writing 23" w:hAnsi="CCW Cursive Writing 23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43F8650A" wp14:editId="2B48FB30">
            <wp:simplePos x="0" y="0"/>
            <wp:positionH relativeFrom="margin">
              <wp:posOffset>1797050</wp:posOffset>
            </wp:positionH>
            <wp:positionV relativeFrom="paragraph">
              <wp:posOffset>131445</wp:posOffset>
            </wp:positionV>
            <wp:extent cx="1905000" cy="25431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DEB" w:rsidRPr="00122263" w:rsidRDefault="00974DEB" w:rsidP="00E075C5">
      <w:pPr>
        <w:jc w:val="center"/>
        <w:rPr>
          <w:rFonts w:ascii="CCW Cursive Writing 23" w:hAnsi="CCW Cursive Writing 23"/>
          <w:sz w:val="48"/>
          <w:szCs w:val="48"/>
        </w:rPr>
      </w:pPr>
    </w:p>
    <w:p w:rsidR="00016542" w:rsidRDefault="00016542" w:rsidP="00681BE7">
      <w:pPr>
        <w:rPr>
          <w:rFonts w:ascii="XCCW Joined PC6c" w:hAnsi="XCCW Joined PC6c"/>
          <w:sz w:val="48"/>
          <w:szCs w:val="48"/>
        </w:rPr>
      </w:pPr>
      <w:bookmarkStart w:id="0" w:name="_GoBack"/>
      <w:bookmarkEnd w:id="0"/>
    </w:p>
    <w:p w:rsidR="00B53A8F" w:rsidRDefault="00B53A8F" w:rsidP="00B53A8F">
      <w:pPr>
        <w:rPr>
          <w:rFonts w:ascii="CCW Cursive Writing 23" w:hAnsi="CCW Cursive Writing 23"/>
          <w:sz w:val="48"/>
          <w:szCs w:val="48"/>
        </w:rPr>
      </w:pPr>
    </w:p>
    <w:p w:rsidR="00E075C5" w:rsidRDefault="00E075C5" w:rsidP="006C2452">
      <w:pPr>
        <w:jc w:val="center"/>
        <w:rPr>
          <w:rFonts w:ascii="CCW Cursive Writing 23" w:hAnsi="CCW Cursive Writing 23"/>
          <w:sz w:val="48"/>
          <w:szCs w:val="48"/>
        </w:rPr>
      </w:pPr>
    </w:p>
    <w:p w:rsidR="006C2452" w:rsidRPr="00122263" w:rsidRDefault="00380FCA" w:rsidP="006C2452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This is where I can</w:t>
      </w:r>
      <w:r w:rsidR="00016542" w:rsidRPr="00122263">
        <w:rPr>
          <w:rFonts w:ascii="CCW Cursive Writing 23" w:hAnsi="CCW Cursive Writing 23"/>
          <w:sz w:val="48"/>
          <w:szCs w:val="48"/>
        </w:rPr>
        <w:t xml:space="preserve"> </w:t>
      </w:r>
      <w:r w:rsidR="006C2452" w:rsidRPr="00122263">
        <w:rPr>
          <w:rFonts w:ascii="CCW Cursive Writing 23" w:hAnsi="CCW Cursive Writing 23"/>
          <w:sz w:val="48"/>
          <w:szCs w:val="48"/>
        </w:rPr>
        <w:t>hang my coat.</w:t>
      </w:r>
    </w:p>
    <w:p w:rsidR="006C2452" w:rsidRDefault="00895C78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sz w:val="48"/>
          <w:szCs w:val="48"/>
        </w:rPr>
        <w:pict>
          <v:shape id="_x0000_i1027" type="#_x0000_t75" style="width:429pt;height:160.5pt">
            <v:imagedata r:id="rId14" o:title="IMG_7972"/>
          </v:shape>
        </w:pict>
      </w:r>
    </w:p>
    <w:p w:rsidR="00681BE7" w:rsidRDefault="00471373" w:rsidP="00016542">
      <w:pPr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noProof/>
          <w:sz w:val="48"/>
          <w:szCs w:val="48"/>
          <w:lang w:eastAsia="en-GB"/>
        </w:rPr>
        <w:lastRenderedPageBreak/>
        <w:drawing>
          <wp:inline distT="0" distB="0" distL="0" distR="0" wp14:anchorId="0217AC7D" wp14:editId="6140F107">
            <wp:extent cx="1459230" cy="1089660"/>
            <wp:effectExtent l="0" t="0" r="7620" b="0"/>
            <wp:docPr id="9" name="Picture 9" descr="IMG_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797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44"/>
          <w:szCs w:val="44"/>
        </w:rPr>
        <w:t xml:space="preserve"> </w:t>
      </w:r>
      <w:r w:rsidR="00974DEB" w:rsidRPr="00471373">
        <w:rPr>
          <w:rFonts w:ascii="CCW Cursive Writing 23" w:hAnsi="CCW Cursive Writing 23"/>
          <w:sz w:val="48"/>
          <w:szCs w:val="48"/>
        </w:rPr>
        <w:t>I will have a new peg with my name on it for my coat and PE bag</w:t>
      </w:r>
      <w:r w:rsidR="00974DEB" w:rsidRPr="00122263">
        <w:rPr>
          <w:rFonts w:ascii="CCW Cursive Writing 23" w:hAnsi="CCW Cursive Writing 23"/>
          <w:sz w:val="44"/>
          <w:szCs w:val="44"/>
        </w:rPr>
        <w:t>.</w:t>
      </w: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6C2452" w:rsidRPr="00B53A8F" w:rsidRDefault="00016542" w:rsidP="006C2452">
      <w:pPr>
        <w:jc w:val="center"/>
        <w:rPr>
          <w:rFonts w:ascii="CCW Cursive Writing 23" w:hAnsi="CCW Cursive Writing 23"/>
          <w:sz w:val="44"/>
          <w:szCs w:val="44"/>
        </w:rPr>
      </w:pPr>
      <w:r w:rsidRPr="00B53A8F">
        <w:rPr>
          <w:rFonts w:ascii="CCW Cursive Writing 23" w:hAnsi="CCW Cursive Writing 23"/>
          <w:sz w:val="44"/>
          <w:szCs w:val="44"/>
        </w:rPr>
        <w:lastRenderedPageBreak/>
        <w:t>I can still use</w:t>
      </w:r>
      <w:r w:rsidR="006C2452" w:rsidRPr="00B53A8F">
        <w:rPr>
          <w:rFonts w:ascii="CCW Cursive Writing 23" w:hAnsi="CCW Cursive Writing 23"/>
          <w:sz w:val="44"/>
          <w:szCs w:val="44"/>
        </w:rPr>
        <w:t xml:space="preserve"> the adventure trail, playground and the field. I can play here at break time and lunch time.</w:t>
      </w:r>
    </w:p>
    <w:p w:rsidR="006C2452" w:rsidRDefault="00956B05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78805472" wp14:editId="6E3485D5">
            <wp:simplePos x="0" y="0"/>
            <wp:positionH relativeFrom="column">
              <wp:posOffset>3371850</wp:posOffset>
            </wp:positionH>
            <wp:positionV relativeFrom="paragraph">
              <wp:posOffset>241935</wp:posOffset>
            </wp:positionV>
            <wp:extent cx="2981325" cy="3114675"/>
            <wp:effectExtent l="0" t="0" r="9525" b="9525"/>
            <wp:wrapNone/>
            <wp:docPr id="2" name="Picture 2" descr="C:\Users\summc001\AppData\Local\Microsoft\Windows\INetCache\Content.Word\IMG_4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mmc001\AppData\Local\Microsoft\Windows\INetCache\Content.Word\IMG_427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2452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8083D7F" wp14:editId="0F2BF15B">
            <wp:simplePos x="0" y="0"/>
            <wp:positionH relativeFrom="column">
              <wp:posOffset>-561975</wp:posOffset>
            </wp:positionH>
            <wp:positionV relativeFrom="paragraph">
              <wp:posOffset>201295</wp:posOffset>
            </wp:positionV>
            <wp:extent cx="3713857" cy="2809875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857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956B05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F96A50B" wp14:editId="3146939A">
            <wp:simplePos x="0" y="0"/>
            <wp:positionH relativeFrom="column">
              <wp:posOffset>-457200</wp:posOffset>
            </wp:positionH>
            <wp:positionV relativeFrom="paragraph">
              <wp:posOffset>513080</wp:posOffset>
            </wp:positionV>
            <wp:extent cx="5731510" cy="2614295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962C79" w:rsidRDefault="00962C79" w:rsidP="00471373">
      <w:pPr>
        <w:rPr>
          <w:rFonts w:ascii="CCW Cursive Writing 23" w:hAnsi="CCW Cursive Writing 23"/>
          <w:sz w:val="48"/>
          <w:szCs w:val="48"/>
        </w:rPr>
      </w:pPr>
    </w:p>
    <w:p w:rsidR="00962C79" w:rsidRDefault="00962C79" w:rsidP="006C2452">
      <w:pPr>
        <w:jc w:val="center"/>
        <w:rPr>
          <w:rFonts w:ascii="CCW Cursive Writing 23" w:hAnsi="CCW Cursive Writing 23"/>
          <w:sz w:val="48"/>
          <w:szCs w:val="48"/>
        </w:rPr>
      </w:pPr>
    </w:p>
    <w:p w:rsidR="006C2452" w:rsidRPr="00122263" w:rsidRDefault="00016542" w:rsidP="006C2452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lastRenderedPageBreak/>
        <w:t>I will still eat my lunch in</w:t>
      </w:r>
      <w:r w:rsidR="006C2452" w:rsidRPr="00122263">
        <w:rPr>
          <w:rFonts w:ascii="CCW Cursive Writing 23" w:hAnsi="CCW Cursive Writing 23"/>
          <w:sz w:val="48"/>
          <w:szCs w:val="48"/>
        </w:rPr>
        <w:t xml:space="preserve"> the hall</w:t>
      </w:r>
      <w:r w:rsidRPr="00122263">
        <w:rPr>
          <w:rFonts w:ascii="CCW Cursive Writing 23" w:hAnsi="CCW Cursive Writing 23"/>
          <w:sz w:val="48"/>
          <w:szCs w:val="48"/>
        </w:rPr>
        <w:t>.</w:t>
      </w:r>
      <w:r w:rsidR="006C2452" w:rsidRPr="00122263">
        <w:rPr>
          <w:rFonts w:ascii="CCW Cursive Writing 23" w:hAnsi="CCW Cursive Writing 23"/>
          <w:sz w:val="48"/>
          <w:szCs w:val="48"/>
        </w:rPr>
        <w:t xml:space="preserve"> </w:t>
      </w:r>
    </w:p>
    <w:p w:rsidR="00956B05" w:rsidRDefault="00B53A8F" w:rsidP="006C2452">
      <w:pPr>
        <w:jc w:val="center"/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9A5D0FF" wp14:editId="594F92EA">
            <wp:simplePos x="0" y="0"/>
            <wp:positionH relativeFrom="margin">
              <wp:posOffset>523875</wp:posOffset>
            </wp:positionH>
            <wp:positionV relativeFrom="paragraph">
              <wp:posOffset>82550</wp:posOffset>
            </wp:positionV>
            <wp:extent cx="4238625" cy="318530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185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B05" w:rsidRDefault="00956B05" w:rsidP="006C2452">
      <w:pPr>
        <w:jc w:val="center"/>
        <w:rPr>
          <w:rFonts w:ascii="XCCW Joined PC6c" w:hAnsi="XCCW Joined PC6c"/>
          <w:sz w:val="48"/>
          <w:szCs w:val="48"/>
        </w:rPr>
      </w:pPr>
    </w:p>
    <w:p w:rsidR="00956B05" w:rsidRDefault="00956B05" w:rsidP="006C2452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6C2452">
      <w:pPr>
        <w:rPr>
          <w:rFonts w:ascii="XCCW Joined PC6c" w:hAnsi="XCCW Joined PC6c"/>
          <w:sz w:val="48"/>
          <w:szCs w:val="48"/>
        </w:rPr>
      </w:pP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EF1B39" w:rsidRDefault="00956B05" w:rsidP="00956B05">
      <w:pPr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I can choose what I want for lunch each day.</w:t>
      </w: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471373" w:rsidRPr="00B53A8F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EF1B39" w:rsidRPr="00122263" w:rsidRDefault="00EF1B39" w:rsidP="00EF1B39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4075ACA9" wp14:editId="7D6DA855">
            <wp:simplePos x="0" y="0"/>
            <wp:positionH relativeFrom="margin">
              <wp:posOffset>-155643</wp:posOffset>
            </wp:positionH>
            <wp:positionV relativeFrom="paragraph">
              <wp:posOffset>1050587</wp:posOffset>
            </wp:positionV>
            <wp:extent cx="5583677" cy="7068849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575" cy="707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2263">
        <w:rPr>
          <w:rFonts w:ascii="CCW Cursive Writing 23" w:hAnsi="CCW Cursive Writing 23"/>
          <w:sz w:val="48"/>
          <w:szCs w:val="48"/>
        </w:rPr>
        <w:t>What will happen in a school day?</w:t>
      </w: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122263">
      <w:pPr>
        <w:rPr>
          <w:rFonts w:ascii="XCCW Joined PC6c" w:hAnsi="XCCW Joined PC6c"/>
          <w:sz w:val="48"/>
          <w:szCs w:val="48"/>
        </w:rPr>
      </w:pPr>
    </w:p>
    <w:p w:rsidR="00471373" w:rsidRDefault="00471373" w:rsidP="00962C79">
      <w:pPr>
        <w:jc w:val="center"/>
        <w:rPr>
          <w:rFonts w:ascii="CCW Cursive Writing 23" w:hAnsi="CCW Cursive Writing 23"/>
          <w:noProof/>
          <w:sz w:val="48"/>
          <w:szCs w:val="48"/>
          <w:lang w:eastAsia="en-GB"/>
        </w:rPr>
      </w:pPr>
      <w:r>
        <w:rPr>
          <w:rFonts w:ascii="CCW Cursive Writing 23" w:hAnsi="CCW Cursive Writing 23"/>
          <w:noProof/>
          <w:sz w:val="48"/>
          <w:szCs w:val="48"/>
          <w:lang w:eastAsia="en-GB"/>
        </w:rPr>
        <w:t>See you in September!</w:t>
      </w:r>
    </w:p>
    <w:sectPr w:rsidR="00471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C78" w:rsidRDefault="00895C78" w:rsidP="00EF1B39">
      <w:pPr>
        <w:spacing w:after="0" w:line="240" w:lineRule="auto"/>
      </w:pPr>
      <w:r>
        <w:separator/>
      </w:r>
    </w:p>
  </w:endnote>
  <w:endnote w:type="continuationSeparator" w:id="0">
    <w:p w:rsidR="00895C78" w:rsidRDefault="00895C78" w:rsidP="00EF1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6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C78" w:rsidRDefault="00895C78" w:rsidP="00EF1B39">
      <w:pPr>
        <w:spacing w:after="0" w:line="240" w:lineRule="auto"/>
      </w:pPr>
      <w:r>
        <w:separator/>
      </w:r>
    </w:p>
  </w:footnote>
  <w:footnote w:type="continuationSeparator" w:id="0">
    <w:p w:rsidR="00895C78" w:rsidRDefault="00895C78" w:rsidP="00EF1B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81C"/>
    <w:rsid w:val="00016542"/>
    <w:rsid w:val="000F059F"/>
    <w:rsid w:val="00122263"/>
    <w:rsid w:val="002A04E2"/>
    <w:rsid w:val="002C4826"/>
    <w:rsid w:val="002F565A"/>
    <w:rsid w:val="003142F5"/>
    <w:rsid w:val="003801B4"/>
    <w:rsid w:val="00380FCA"/>
    <w:rsid w:val="003A593B"/>
    <w:rsid w:val="003E6252"/>
    <w:rsid w:val="00421429"/>
    <w:rsid w:val="00471373"/>
    <w:rsid w:val="0049173B"/>
    <w:rsid w:val="00494D92"/>
    <w:rsid w:val="004E7C2A"/>
    <w:rsid w:val="00681BE7"/>
    <w:rsid w:val="006C2452"/>
    <w:rsid w:val="0085416C"/>
    <w:rsid w:val="00895C78"/>
    <w:rsid w:val="0092165A"/>
    <w:rsid w:val="00956B05"/>
    <w:rsid w:val="00962C79"/>
    <w:rsid w:val="00974DEB"/>
    <w:rsid w:val="009F199F"/>
    <w:rsid w:val="00A055C9"/>
    <w:rsid w:val="00A8481C"/>
    <w:rsid w:val="00B53A8F"/>
    <w:rsid w:val="00B573C1"/>
    <w:rsid w:val="00B6368B"/>
    <w:rsid w:val="00D110BB"/>
    <w:rsid w:val="00D36AC6"/>
    <w:rsid w:val="00D60D60"/>
    <w:rsid w:val="00E075C5"/>
    <w:rsid w:val="00E41F3F"/>
    <w:rsid w:val="00E6476E"/>
    <w:rsid w:val="00ED7DD6"/>
    <w:rsid w:val="00EF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1FFBB7F"/>
  <w15:chartTrackingRefBased/>
  <w15:docId w15:val="{7B3E6835-D491-4CAA-B0D5-003681A6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B39"/>
  </w:style>
  <w:style w:type="paragraph" w:styleId="Footer">
    <w:name w:val="footer"/>
    <w:basedOn w:val="Normal"/>
    <w:link w:val="FooterChar"/>
    <w:uiPriority w:val="99"/>
    <w:unhideWhenUsed/>
    <w:rsid w:val="00EF1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B39"/>
  </w:style>
  <w:style w:type="paragraph" w:styleId="NormalWeb">
    <w:name w:val="Normal (Web)"/>
    <w:basedOn w:val="Normal"/>
    <w:uiPriority w:val="99"/>
    <w:semiHidden/>
    <w:unhideWhenUsed/>
    <w:rsid w:val="002C48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2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5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F62880E6</Template>
  <TotalTime>0</TotalTime>
  <Pages>11</Pages>
  <Words>240</Words>
  <Characters>1371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Summers</dc:creator>
  <cp:keywords/>
  <dc:description/>
  <cp:lastModifiedBy>L. Grigulis</cp:lastModifiedBy>
  <cp:revision>2</cp:revision>
  <cp:lastPrinted>2019-07-23T08:54:00Z</cp:lastPrinted>
  <dcterms:created xsi:type="dcterms:W3CDTF">2024-07-11T08:24:00Z</dcterms:created>
  <dcterms:modified xsi:type="dcterms:W3CDTF">2024-07-11T08:24:00Z</dcterms:modified>
</cp:coreProperties>
</file>