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C1C34BF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>S</w:t>
      </w:r>
      <w:bookmarkStart w:id="0" w:name="_GoBack"/>
      <w:bookmarkEnd w:id="0"/>
      <w:r w:rsidR="00DF71E2" w:rsidRPr="6EE6C995">
        <w:rPr>
          <w:rFonts w:ascii="Comic Sans MS" w:hAnsi="Comic Sans MS"/>
          <w:sz w:val="28"/>
          <w:szCs w:val="28"/>
        </w:rPr>
        <w:t xml:space="preserve">pellings for </w:t>
      </w:r>
      <w:proofErr w:type="spellStart"/>
      <w:r w:rsidR="00065FBB">
        <w:rPr>
          <w:rFonts w:ascii="Comic Sans MS" w:hAnsi="Comic Sans MS"/>
          <w:sz w:val="28"/>
          <w:szCs w:val="28"/>
        </w:rPr>
        <w:t>Aut</w:t>
      </w:r>
      <w:proofErr w:type="spellEnd"/>
      <w:r w:rsidR="00314031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14031">
        <w:rPr>
          <w:rFonts w:ascii="Comic Sans MS" w:hAnsi="Comic Sans MS"/>
          <w:sz w:val="28"/>
          <w:szCs w:val="28"/>
        </w:rPr>
        <w:t xml:space="preserve">Test </w:t>
      </w:r>
      <w:r w:rsidR="00065FBB">
        <w:rPr>
          <w:rFonts w:ascii="Comic Sans MS" w:hAnsi="Comic Sans MS"/>
          <w:sz w:val="28"/>
          <w:szCs w:val="28"/>
        </w:rPr>
        <w:t>4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3F609356" w:rsidR="004D4C18" w:rsidRPr="003D02EA" w:rsidRDefault="00314031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079924BC" w:rsidR="00A26E3A" w:rsidRPr="003D02EA" w:rsidRDefault="00314031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12A9C2B1" w:rsidR="00A26E3A" w:rsidRPr="003D02EA" w:rsidRDefault="00314031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20A4BC2F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3B7F7C60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most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5EE623F7" w:rsidR="00340A44" w:rsidRPr="003D02EA" w:rsidRDefault="00314031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051A7473" w14:textId="77777777" w:rsidTr="00ED7E62">
        <w:tc>
          <w:tcPr>
            <w:tcW w:w="3076" w:type="dxa"/>
          </w:tcPr>
          <w:p w14:paraId="1BECCB70" w14:textId="1F545FF3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both</w:t>
            </w:r>
          </w:p>
        </w:tc>
        <w:tc>
          <w:tcPr>
            <w:tcW w:w="2462" w:type="dxa"/>
          </w:tcPr>
          <w:p w14:paraId="6D98A12B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49B6F826" w14:textId="77777777" w:rsidTr="00ED7E62">
        <w:tc>
          <w:tcPr>
            <w:tcW w:w="3076" w:type="dxa"/>
          </w:tcPr>
          <w:p w14:paraId="7820D04F" w14:textId="5F03A885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462" w:type="dxa"/>
          </w:tcPr>
          <w:p w14:paraId="3FE9F23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18B7ADBF" w14:textId="77777777" w:rsidTr="00ED7E62">
        <w:tc>
          <w:tcPr>
            <w:tcW w:w="3076" w:type="dxa"/>
          </w:tcPr>
          <w:p w14:paraId="69849198" w14:textId="65959CAD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462" w:type="dxa"/>
          </w:tcPr>
          <w:p w14:paraId="23DE523C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14031" w:rsidRPr="00A26E3A" w14:paraId="3B072D08" w14:textId="77777777" w:rsidTr="00ED7E62">
        <w:tc>
          <w:tcPr>
            <w:tcW w:w="3076" w:type="dxa"/>
          </w:tcPr>
          <w:p w14:paraId="60076D0F" w14:textId="67F879E7" w:rsidR="00314031" w:rsidRPr="003D02E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2462" w:type="dxa"/>
          </w:tcPr>
          <w:p w14:paraId="6537F28F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14031" w:rsidRPr="00A26E3A" w:rsidRDefault="00314031" w:rsidP="0031403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5FBB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14031"/>
    <w:rsid w:val="00327608"/>
    <w:rsid w:val="00340A44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31BC4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C44C4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2BBBE301"/>
    <w:rsid w:val="53C707F7"/>
    <w:rsid w:val="5D543AAB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7fa35bd1-63db-4a7c-91f2-1c0edbf99ccb"/>
    <ds:schemaRef ds:uri="http://purl.org/dc/terms/"/>
    <ds:schemaRef ds:uri="http://schemas.microsoft.com/office/2006/documentManagement/types"/>
    <ds:schemaRef ds:uri="http://schemas.microsoft.com/office/2006/metadata/properties"/>
    <ds:schemaRef ds:uri="2a5f1dcc-0833-4cfd-bcad-ab37e0f36cdd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119EA-81AC-477B-ACF6-B02B2C74E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99F8083A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 A. Searle</cp:lastModifiedBy>
  <cp:revision>2</cp:revision>
  <cp:lastPrinted>2024-10-20T22:57:00Z</cp:lastPrinted>
  <dcterms:created xsi:type="dcterms:W3CDTF">2024-10-20T22:57:00Z</dcterms:created>
  <dcterms:modified xsi:type="dcterms:W3CDTF">2024-10-20T22:57:00Z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