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3D536" w14:textId="3A813D8E"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 w:rsidR="0071386C" w:rsidRPr="0071386C">
        <w:rPr>
          <w:rFonts w:ascii="Comic Sans MS" w:hAnsi="Comic Sans MS"/>
          <w:b/>
          <w:sz w:val="28"/>
          <w:szCs w:val="28"/>
          <w:u w:val="single"/>
        </w:rPr>
        <w:t>Aut</w:t>
      </w:r>
      <w:proofErr w:type="spellEnd"/>
      <w:r w:rsidR="0071386C" w:rsidRPr="0071386C">
        <w:rPr>
          <w:rFonts w:ascii="Comic Sans MS" w:hAnsi="Comic Sans MS"/>
          <w:b/>
          <w:sz w:val="28"/>
          <w:szCs w:val="28"/>
          <w:u w:val="single"/>
        </w:rPr>
        <w:t xml:space="preserve"> 1 Test 4</w:t>
      </w:r>
    </w:p>
    <w:p w14:paraId="2907E129" w14:textId="5A28A1A2"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71386C">
        <w:rPr>
          <w:rFonts w:ascii="Comic Sans MS" w:hAnsi="Comic Sans MS"/>
          <w:sz w:val="28"/>
          <w:szCs w:val="28"/>
        </w:rPr>
        <w:t>21</w:t>
      </w:r>
      <w:r w:rsidR="0071386C" w:rsidRPr="0071386C">
        <w:rPr>
          <w:rFonts w:ascii="Comic Sans MS" w:hAnsi="Comic Sans MS"/>
          <w:sz w:val="28"/>
          <w:szCs w:val="28"/>
          <w:vertAlign w:val="superscript"/>
        </w:rPr>
        <w:t>st</w:t>
      </w:r>
      <w:r w:rsidR="0071386C">
        <w:rPr>
          <w:rFonts w:ascii="Comic Sans MS" w:hAnsi="Comic Sans MS"/>
          <w:sz w:val="28"/>
          <w:szCs w:val="28"/>
        </w:rPr>
        <w:t xml:space="preserve"> October</w:t>
      </w:r>
      <w:r w:rsidR="0005214F">
        <w:rPr>
          <w:rFonts w:ascii="Comic Sans MS" w:hAnsi="Comic Sans MS"/>
          <w:sz w:val="28"/>
          <w:szCs w:val="28"/>
        </w:rPr>
        <w:t xml:space="preserve"> 202</w:t>
      </w:r>
      <w:r w:rsidR="0071386C">
        <w:rPr>
          <w:rFonts w:ascii="Comic Sans MS" w:hAnsi="Comic Sans MS"/>
          <w:sz w:val="28"/>
          <w:szCs w:val="28"/>
        </w:rPr>
        <w:t>4</w:t>
      </w:r>
      <w:bookmarkStart w:id="0" w:name="_GoBack"/>
      <w:bookmarkEnd w:id="0"/>
    </w:p>
    <w:p w14:paraId="34D82EA1" w14:textId="77777777"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14:paraId="338F702F" w14:textId="77777777" w:rsidTr="00FA5216">
        <w:tc>
          <w:tcPr>
            <w:tcW w:w="3076" w:type="dxa"/>
          </w:tcPr>
          <w:p w14:paraId="081F4EBF" w14:textId="77777777"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14:paraId="6818E267" w14:textId="77777777"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14:paraId="73932233" w14:textId="77777777" w:rsidTr="00FA5216">
        <w:tc>
          <w:tcPr>
            <w:tcW w:w="3076" w:type="dxa"/>
          </w:tcPr>
          <w:p w14:paraId="2DA7AA00" w14:textId="77777777"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child</w:t>
            </w:r>
          </w:p>
        </w:tc>
        <w:tc>
          <w:tcPr>
            <w:tcW w:w="4150" w:type="dxa"/>
          </w:tcPr>
          <w:p w14:paraId="672A6659" w14:textId="77777777"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14:paraId="1D46AAC0" w14:textId="77777777" w:rsidTr="00FA5216">
        <w:tc>
          <w:tcPr>
            <w:tcW w:w="3076" w:type="dxa"/>
          </w:tcPr>
          <w:p w14:paraId="25A8EEBA" w14:textId="77777777"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children</w:t>
            </w:r>
          </w:p>
        </w:tc>
        <w:tc>
          <w:tcPr>
            <w:tcW w:w="4150" w:type="dxa"/>
          </w:tcPr>
          <w:p w14:paraId="0A37501D" w14:textId="77777777"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14:paraId="7A7514B0" w14:textId="77777777" w:rsidTr="00FA5216">
        <w:tc>
          <w:tcPr>
            <w:tcW w:w="3076" w:type="dxa"/>
          </w:tcPr>
          <w:p w14:paraId="51C6458D" w14:textId="77777777"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wild</w:t>
            </w:r>
          </w:p>
        </w:tc>
        <w:tc>
          <w:tcPr>
            <w:tcW w:w="4150" w:type="dxa"/>
          </w:tcPr>
          <w:p w14:paraId="5DAB6C7B" w14:textId="77777777"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14:paraId="3A18F1C9" w14:textId="77777777" w:rsidTr="00FA5216">
        <w:tc>
          <w:tcPr>
            <w:tcW w:w="3076" w:type="dxa"/>
          </w:tcPr>
          <w:p w14:paraId="26E6F8F0" w14:textId="77777777"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climb</w:t>
            </w:r>
          </w:p>
        </w:tc>
        <w:tc>
          <w:tcPr>
            <w:tcW w:w="4150" w:type="dxa"/>
          </w:tcPr>
          <w:p w14:paraId="02EB378F" w14:textId="77777777"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14:paraId="40C5C1EA" w14:textId="77777777" w:rsidTr="00FA5216">
        <w:tc>
          <w:tcPr>
            <w:tcW w:w="3076" w:type="dxa"/>
          </w:tcPr>
          <w:p w14:paraId="3A449CAD" w14:textId="77777777"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most</w:t>
            </w:r>
          </w:p>
        </w:tc>
        <w:tc>
          <w:tcPr>
            <w:tcW w:w="4150" w:type="dxa"/>
          </w:tcPr>
          <w:p w14:paraId="6A05A809" w14:textId="77777777"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14:paraId="7333111A" w14:textId="77777777" w:rsidTr="00FA5216">
        <w:tc>
          <w:tcPr>
            <w:tcW w:w="3076" w:type="dxa"/>
          </w:tcPr>
          <w:p w14:paraId="6B6A798B" w14:textId="77777777"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only</w:t>
            </w:r>
          </w:p>
        </w:tc>
        <w:tc>
          <w:tcPr>
            <w:tcW w:w="4150" w:type="dxa"/>
          </w:tcPr>
          <w:p w14:paraId="5A39BBE3" w14:textId="77777777"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14:paraId="625AA77E" w14:textId="77777777" w:rsidTr="00FA5216">
        <w:tc>
          <w:tcPr>
            <w:tcW w:w="3076" w:type="dxa"/>
          </w:tcPr>
          <w:p w14:paraId="267773EE" w14:textId="77777777"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both</w:t>
            </w:r>
          </w:p>
        </w:tc>
        <w:tc>
          <w:tcPr>
            <w:tcW w:w="4150" w:type="dxa"/>
          </w:tcPr>
          <w:p w14:paraId="41C8F396" w14:textId="77777777"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14:paraId="39274B72" w14:textId="77777777" w:rsidTr="00FA5216">
        <w:tc>
          <w:tcPr>
            <w:tcW w:w="3076" w:type="dxa"/>
          </w:tcPr>
          <w:p w14:paraId="76CB7AD7" w14:textId="77777777"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some</w:t>
            </w:r>
          </w:p>
        </w:tc>
        <w:tc>
          <w:tcPr>
            <w:tcW w:w="4150" w:type="dxa"/>
          </w:tcPr>
          <w:p w14:paraId="72A3D3EC" w14:textId="77777777"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14:paraId="1C309F91" w14:textId="77777777" w:rsidTr="00FA5216">
        <w:tc>
          <w:tcPr>
            <w:tcW w:w="3076" w:type="dxa"/>
          </w:tcPr>
          <w:p w14:paraId="2141001F" w14:textId="77777777"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4150" w:type="dxa"/>
          </w:tcPr>
          <w:p w14:paraId="0D0B940D" w14:textId="77777777"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14:paraId="47622CDC" w14:textId="77777777" w:rsidTr="00FA5216">
        <w:tc>
          <w:tcPr>
            <w:tcW w:w="3076" w:type="dxa"/>
          </w:tcPr>
          <w:p w14:paraId="401C0CC6" w14:textId="77777777" w:rsidR="00FA5216" w:rsidRPr="003D02EA" w:rsidRDefault="0005214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was</w:t>
            </w:r>
          </w:p>
        </w:tc>
        <w:tc>
          <w:tcPr>
            <w:tcW w:w="4150" w:type="dxa"/>
          </w:tcPr>
          <w:p w14:paraId="0E27B00A" w14:textId="77777777"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60061E4C" w14:textId="77777777" w:rsidR="00FA5216" w:rsidRDefault="00FA5216" w:rsidP="00FA5216">
      <w:pPr>
        <w:rPr>
          <w:rFonts w:ascii="Comic Sans MS" w:hAnsi="Comic Sans MS"/>
          <w:sz w:val="28"/>
          <w:szCs w:val="28"/>
        </w:rPr>
      </w:pPr>
    </w:p>
    <w:p w14:paraId="7ACABCC3" w14:textId="77777777" w:rsidR="0005214F" w:rsidRDefault="0005214F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word has a ‘silent’ letter at the end of it? ____________</w:t>
      </w:r>
    </w:p>
    <w:p w14:paraId="38ABD2FA" w14:textId="77777777" w:rsidR="00FA5216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separate sentence for each of the following words:</w:t>
      </w:r>
    </w:p>
    <w:p w14:paraId="4D034644" w14:textId="77777777" w:rsidR="00E80FB2" w:rsidRDefault="0005214F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children, climb, both, some, was</w:t>
      </w:r>
    </w:p>
    <w:p w14:paraId="1833A82D" w14:textId="77777777"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5214F"/>
    <w:rsid w:val="00382760"/>
    <w:rsid w:val="005256B9"/>
    <w:rsid w:val="00553E68"/>
    <w:rsid w:val="0071386C"/>
    <w:rsid w:val="007E0252"/>
    <w:rsid w:val="008E5359"/>
    <w:rsid w:val="00E80FB2"/>
    <w:rsid w:val="00FA5216"/>
    <w:rsid w:val="09F174E9"/>
    <w:rsid w:val="114CF408"/>
    <w:rsid w:val="43BCC5A3"/>
    <w:rsid w:val="5EFF83EA"/>
    <w:rsid w:val="6885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B71BC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3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8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252D2938-C319-4145-9A00-C7C20519BD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559F56-3C71-4C83-BA66-D51EBF140D2C}">
  <ds:schemaRefs>
    <ds:schemaRef ds:uri="2a5f1dcc-0833-4cfd-bcad-ab37e0f36cdd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7fa35bd1-63db-4a7c-91f2-1c0edbf99cc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39F01263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Mr A. Searle</cp:lastModifiedBy>
  <cp:revision>2</cp:revision>
  <cp:lastPrinted>2024-10-20T23:00:00Z</cp:lastPrinted>
  <dcterms:created xsi:type="dcterms:W3CDTF">2024-10-20T23:01:00Z</dcterms:created>
  <dcterms:modified xsi:type="dcterms:W3CDTF">2024-10-20T23:01:00Z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