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ACA53A3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966DE4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966DE4">
        <w:rPr>
          <w:rFonts w:ascii="Comic Sans MS" w:hAnsi="Comic Sans MS"/>
          <w:sz w:val="28"/>
          <w:szCs w:val="28"/>
        </w:rPr>
        <w:t xml:space="preserve"> 1</w:t>
      </w:r>
      <w:r w:rsidR="00966DE4" w:rsidRPr="6EE6C995">
        <w:rPr>
          <w:rFonts w:ascii="Comic Sans MS" w:hAnsi="Comic Sans MS"/>
          <w:sz w:val="28"/>
          <w:szCs w:val="28"/>
        </w:rPr>
        <w:t xml:space="preserve"> </w:t>
      </w:r>
      <w:r w:rsidR="00966DE4">
        <w:rPr>
          <w:rFonts w:ascii="Comic Sans MS" w:hAnsi="Comic Sans MS"/>
          <w:sz w:val="28"/>
          <w:szCs w:val="28"/>
        </w:rPr>
        <w:t>Test 7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EA625C" w:rsidRPr="00CB268E" w14:paraId="53C94263" w14:textId="77777777" w:rsidTr="006F4693">
        <w:tc>
          <w:tcPr>
            <w:tcW w:w="2465" w:type="dxa"/>
          </w:tcPr>
          <w:p w14:paraId="672A6659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188BE02F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eight</w:t>
            </w:r>
          </w:p>
        </w:tc>
      </w:tr>
      <w:tr w:rsidR="00EA625C" w:rsidRPr="00CB268E" w14:paraId="70D9D4E0" w14:textId="77777777" w:rsidTr="006F4693">
        <w:tc>
          <w:tcPr>
            <w:tcW w:w="2465" w:type="dxa"/>
          </w:tcPr>
          <w:p w14:paraId="5A39BBE3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0DA2EBA2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eighth</w:t>
            </w:r>
          </w:p>
        </w:tc>
      </w:tr>
      <w:tr w:rsidR="00EA625C" w:rsidRPr="00CB268E" w14:paraId="22427ED6" w14:textId="77777777" w:rsidTr="006F4693">
        <w:tc>
          <w:tcPr>
            <w:tcW w:w="2465" w:type="dxa"/>
          </w:tcPr>
          <w:p w14:paraId="60061E4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484CA352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eighty</w:t>
            </w:r>
          </w:p>
        </w:tc>
      </w:tr>
      <w:tr w:rsidR="00EA625C" w:rsidRPr="00CB268E" w14:paraId="7BA42F97" w14:textId="77777777" w:rsidTr="006F4693">
        <w:tc>
          <w:tcPr>
            <w:tcW w:w="2465" w:type="dxa"/>
          </w:tcPr>
          <w:p w14:paraId="45FB0818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26E142CC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weight</w:t>
            </w:r>
          </w:p>
        </w:tc>
      </w:tr>
      <w:tr w:rsidR="00EA625C" w:rsidRPr="00CB268E" w14:paraId="31F19686" w14:textId="77777777" w:rsidTr="006F4693">
        <w:tc>
          <w:tcPr>
            <w:tcW w:w="2465" w:type="dxa"/>
          </w:tcPr>
          <w:p w14:paraId="4B99056E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7A429D0E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neighbour</w:t>
            </w:r>
          </w:p>
        </w:tc>
      </w:tr>
      <w:tr w:rsidR="00EA625C" w:rsidRPr="00CB268E" w14:paraId="492F6346" w14:textId="77777777" w:rsidTr="006F4693">
        <w:tc>
          <w:tcPr>
            <w:tcW w:w="2465" w:type="dxa"/>
          </w:tcPr>
          <w:p w14:paraId="0FB78278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7C3585FD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vein</w:t>
            </w:r>
          </w:p>
        </w:tc>
      </w:tr>
      <w:tr w:rsidR="00EA625C" w:rsidRPr="00CB268E" w14:paraId="051A7473" w14:textId="77777777" w:rsidTr="006F4693">
        <w:tc>
          <w:tcPr>
            <w:tcW w:w="2465" w:type="dxa"/>
          </w:tcPr>
          <w:p w14:paraId="6D98A12B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4F4BFBAA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veil</w:t>
            </w:r>
          </w:p>
        </w:tc>
      </w:tr>
      <w:tr w:rsidR="00EA625C" w:rsidRPr="00CB268E" w14:paraId="49B6F826" w14:textId="77777777" w:rsidTr="006F4693">
        <w:tc>
          <w:tcPr>
            <w:tcW w:w="2465" w:type="dxa"/>
          </w:tcPr>
          <w:p w14:paraId="3FE9F23F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48841750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beige</w:t>
            </w:r>
          </w:p>
        </w:tc>
      </w:tr>
      <w:tr w:rsidR="00EA625C" w:rsidRPr="00CB268E" w14:paraId="18B7ADBF" w14:textId="77777777" w:rsidTr="006F4693">
        <w:tc>
          <w:tcPr>
            <w:tcW w:w="2465" w:type="dxa"/>
          </w:tcPr>
          <w:p w14:paraId="23DE523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42D503A1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sleigh</w:t>
            </w:r>
          </w:p>
        </w:tc>
      </w:tr>
      <w:tr w:rsidR="00EA625C" w:rsidRPr="00CB268E" w14:paraId="3B072D08" w14:textId="77777777" w:rsidTr="006F4693">
        <w:tc>
          <w:tcPr>
            <w:tcW w:w="2465" w:type="dxa"/>
          </w:tcPr>
          <w:p w14:paraId="6537F28F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EA625C" w:rsidRPr="00CB268E" w:rsidRDefault="00EA625C" w:rsidP="00EA625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6F93243E" w:rsidR="00EA625C" w:rsidRPr="00CB268E" w:rsidRDefault="00EA625C" w:rsidP="00EA625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freight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966DE4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A625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purl.org/dc/elements/1.1/"/>
    <ds:schemaRef ds:uri="http://schemas.microsoft.com/office/2006/metadata/properties"/>
    <ds:schemaRef ds:uri="7fa35bd1-63db-4a7c-91f2-1c0edbf99ccb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1E7803D2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2024-10-20T23:02:00Z</cp:lastPrinted>
  <dcterms:created xsi:type="dcterms:W3CDTF">2024-10-20T23:13:00Z</dcterms:created>
  <dcterms:modified xsi:type="dcterms:W3CDTF">2024-10-20T23:13:00Z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