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3E39BE71" w:rsidR="00F85B69" w:rsidRDefault="00DF71E2" w:rsidP="00F472CD">
      <w:pPr>
        <w:rPr>
          <w:rFonts w:ascii="Comic Sans MS" w:hAnsi="Comic Sans MS"/>
          <w:sz w:val="28"/>
          <w:szCs w:val="28"/>
        </w:rPr>
      </w:pPr>
      <w:r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</w:t>
      </w:r>
      <w:r w:rsidR="00461737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A26E3A">
        <w:rPr>
          <w:rFonts w:ascii="Comic Sans MS" w:hAnsi="Comic Sans MS"/>
          <w:sz w:val="28"/>
          <w:szCs w:val="28"/>
        </w:rPr>
        <w:t xml:space="preserve">Test </w:t>
      </w:r>
      <w:r w:rsidR="00461737">
        <w:rPr>
          <w:rFonts w:ascii="Comic Sans MS" w:hAnsi="Comic Sans MS"/>
          <w:sz w:val="28"/>
          <w:szCs w:val="28"/>
        </w:rPr>
        <w:t>7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018733B9" w:rsidR="004D4C18" w:rsidRPr="00A26E3A" w:rsidRDefault="00AA01E9" w:rsidP="00B354E1">
            <w:pPr>
              <w:rPr>
                <w:rFonts w:ascii="XCCW Joined 23a" w:hAnsi="XCCW Joined 23a"/>
                <w:sz w:val="36"/>
                <w:szCs w:val="36"/>
              </w:rPr>
            </w:pPr>
            <w:bookmarkStart w:id="0" w:name="_GoBack" w:colFirst="0" w:colLast="0"/>
            <w:r>
              <w:rPr>
                <w:rFonts w:ascii="XCCW Joined 23a" w:hAnsi="XCCW Joined 23a"/>
                <w:sz w:val="36"/>
                <w:szCs w:val="36"/>
              </w:rPr>
              <w:t>eight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3C5FFDEF" w:rsidR="00A26E3A" w:rsidRPr="00A26E3A" w:rsidRDefault="00AA01E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eight</w:t>
            </w:r>
            <w:r>
              <w:rPr>
                <w:rFonts w:ascii="XCCW Joined 23a" w:hAnsi="XCCW Joined 23a"/>
                <w:sz w:val="36"/>
                <w:szCs w:val="36"/>
              </w:rPr>
              <w:t>h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4B3A25C5" w:rsidR="00A26E3A" w:rsidRPr="00A26E3A" w:rsidRDefault="00AA01E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eight</w:t>
            </w:r>
            <w:r>
              <w:rPr>
                <w:rFonts w:ascii="XCCW Joined 23a" w:hAnsi="XCCW Joined 23a"/>
                <w:sz w:val="36"/>
                <w:szCs w:val="36"/>
              </w:rPr>
              <w:t>y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7BA42F97" w14:textId="77777777" w:rsidTr="00ED7E62">
        <w:tc>
          <w:tcPr>
            <w:tcW w:w="3076" w:type="dxa"/>
          </w:tcPr>
          <w:p w14:paraId="23349500" w14:textId="586DDE3A" w:rsidR="00A26E3A" w:rsidRPr="00A26E3A" w:rsidRDefault="00AA01E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weight</w:t>
            </w:r>
          </w:p>
        </w:tc>
        <w:tc>
          <w:tcPr>
            <w:tcW w:w="2462" w:type="dxa"/>
          </w:tcPr>
          <w:p w14:paraId="45FB081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1F19686" w14:textId="77777777" w:rsidTr="00ED7E62">
        <w:tc>
          <w:tcPr>
            <w:tcW w:w="3076" w:type="dxa"/>
          </w:tcPr>
          <w:p w14:paraId="12DB2D96" w14:textId="0F26B524" w:rsidR="00A26E3A" w:rsidRPr="00A26E3A" w:rsidRDefault="00AA01E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neighbour</w:t>
            </w:r>
          </w:p>
        </w:tc>
        <w:tc>
          <w:tcPr>
            <w:tcW w:w="2462" w:type="dxa"/>
          </w:tcPr>
          <w:p w14:paraId="4B99056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2F6346" w14:textId="77777777" w:rsidTr="00ED7E62">
        <w:tc>
          <w:tcPr>
            <w:tcW w:w="3076" w:type="dxa"/>
          </w:tcPr>
          <w:p w14:paraId="02BE92CA" w14:textId="5B23012A" w:rsidR="00A26E3A" w:rsidRPr="00A26E3A" w:rsidRDefault="00AA01E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vein</w:t>
            </w:r>
          </w:p>
        </w:tc>
        <w:tc>
          <w:tcPr>
            <w:tcW w:w="2462" w:type="dxa"/>
          </w:tcPr>
          <w:p w14:paraId="0FB7827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051A7473" w14:textId="77777777" w:rsidTr="00ED7E62">
        <w:tc>
          <w:tcPr>
            <w:tcW w:w="3076" w:type="dxa"/>
          </w:tcPr>
          <w:p w14:paraId="1BECCB70" w14:textId="7D96A213" w:rsidR="00A26E3A" w:rsidRPr="00A26E3A" w:rsidRDefault="00AA01E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veil</w:t>
            </w:r>
          </w:p>
        </w:tc>
        <w:tc>
          <w:tcPr>
            <w:tcW w:w="2462" w:type="dxa"/>
          </w:tcPr>
          <w:p w14:paraId="6D98A12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B6F826" w14:textId="77777777" w:rsidTr="00ED7E62">
        <w:tc>
          <w:tcPr>
            <w:tcW w:w="3076" w:type="dxa"/>
          </w:tcPr>
          <w:p w14:paraId="7820D04F" w14:textId="741D5E94" w:rsidR="00A26E3A" w:rsidRPr="00A26E3A" w:rsidRDefault="00AA01E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beige</w:t>
            </w:r>
          </w:p>
        </w:tc>
        <w:tc>
          <w:tcPr>
            <w:tcW w:w="2462" w:type="dxa"/>
          </w:tcPr>
          <w:p w14:paraId="3FE9F23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18B7ADBF" w14:textId="77777777" w:rsidTr="00ED7E62">
        <w:tc>
          <w:tcPr>
            <w:tcW w:w="3076" w:type="dxa"/>
          </w:tcPr>
          <w:p w14:paraId="69849198" w14:textId="7A856B8D" w:rsidR="00A26E3A" w:rsidRPr="00A26E3A" w:rsidRDefault="00AA01E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sleigh</w:t>
            </w:r>
          </w:p>
        </w:tc>
        <w:tc>
          <w:tcPr>
            <w:tcW w:w="2462" w:type="dxa"/>
          </w:tcPr>
          <w:p w14:paraId="23DE523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B072D08" w14:textId="77777777" w:rsidTr="00ED7E62">
        <w:tc>
          <w:tcPr>
            <w:tcW w:w="3076" w:type="dxa"/>
          </w:tcPr>
          <w:p w14:paraId="60076D0F" w14:textId="7AA17EDE" w:rsidR="00A26E3A" w:rsidRPr="00A26E3A" w:rsidRDefault="00AA01E9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freight</w:t>
            </w:r>
          </w:p>
        </w:tc>
        <w:tc>
          <w:tcPr>
            <w:tcW w:w="2462" w:type="dxa"/>
          </w:tcPr>
          <w:p w14:paraId="6537F28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bookmarkEnd w:id="0"/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46C5A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61737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944FD"/>
    <w:rsid w:val="00A05D78"/>
    <w:rsid w:val="00A07BEB"/>
    <w:rsid w:val="00A26E3A"/>
    <w:rsid w:val="00AA01E9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2a5f1dcc-0833-4cfd-bcad-ab37e0f36cdd"/>
    <ds:schemaRef ds:uri="http://schemas.microsoft.com/office/infopath/2007/PartnerControls"/>
    <ds:schemaRef ds:uri="http://schemas.openxmlformats.org/package/2006/metadata/core-properties"/>
    <ds:schemaRef ds:uri="7fa35bd1-63db-4a7c-91f2-1c0edbf99cc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1E7803D2</Template>
  <TotalTime>1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 A. Searle</cp:lastModifiedBy>
  <cp:revision>2</cp:revision>
  <cp:lastPrinted>2024-10-20T23:03:00Z</cp:lastPrinted>
  <dcterms:created xsi:type="dcterms:W3CDTF">2024-10-20T23:13:00Z</dcterms:created>
  <dcterms:modified xsi:type="dcterms:W3CDTF">2024-10-20T23:13:00Z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