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A56D0E" w14:textId="0ACA53A3" w:rsidR="00053D83" w:rsidRDefault="00B8556C" w:rsidP="00F85B69">
      <w:pPr>
        <w:rPr>
          <w:rFonts w:ascii="Comic Sans MS" w:hAnsi="Comic Sans MS"/>
          <w:sz w:val="28"/>
          <w:szCs w:val="28"/>
        </w:rPr>
      </w:pPr>
      <w:r w:rsidRPr="65D3518E">
        <w:rPr>
          <w:rFonts w:ascii="Comic Sans MS" w:hAnsi="Comic Sans MS"/>
          <w:sz w:val="28"/>
          <w:szCs w:val="28"/>
        </w:rPr>
        <w:t xml:space="preserve">LH </w:t>
      </w:r>
      <w:r w:rsidR="00F1009A" w:rsidRPr="65D3518E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966DE4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966DE4">
        <w:rPr>
          <w:rFonts w:ascii="Comic Sans MS" w:hAnsi="Comic Sans MS"/>
          <w:sz w:val="28"/>
          <w:szCs w:val="28"/>
        </w:rPr>
        <w:t xml:space="preserve"> 1</w:t>
      </w:r>
      <w:r w:rsidR="00966DE4" w:rsidRPr="6EE6C995">
        <w:rPr>
          <w:rFonts w:ascii="Comic Sans MS" w:hAnsi="Comic Sans MS"/>
          <w:sz w:val="28"/>
          <w:szCs w:val="28"/>
        </w:rPr>
        <w:t xml:space="preserve"> </w:t>
      </w:r>
      <w:r w:rsidR="00966DE4">
        <w:rPr>
          <w:rFonts w:ascii="Comic Sans MS" w:hAnsi="Comic Sans MS"/>
          <w:sz w:val="28"/>
          <w:szCs w:val="28"/>
        </w:rPr>
        <w:t>Test 7</w:t>
      </w:r>
      <w:bookmarkStart w:id="0" w:name="_GoBack"/>
      <w:bookmarkEnd w:id="0"/>
    </w:p>
    <w:p w14:paraId="34128340" w14:textId="0A336972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7160F2AF" w14:textId="77777777" w:rsidR="00CB268E" w:rsidRPr="001C3600" w:rsidRDefault="00CB268E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65"/>
        <w:gridCol w:w="2466"/>
        <w:gridCol w:w="2465"/>
        <w:gridCol w:w="2466"/>
        <w:gridCol w:w="2466"/>
        <w:gridCol w:w="3024"/>
      </w:tblGrid>
      <w:tr w:rsidR="00B8556C" w:rsidRPr="00CB268E" w14:paraId="4E4412D8" w14:textId="77777777" w:rsidTr="006F4693">
        <w:tc>
          <w:tcPr>
            <w:tcW w:w="2465" w:type="dxa"/>
          </w:tcPr>
          <w:p w14:paraId="12DC4152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6" w:type="dxa"/>
          </w:tcPr>
          <w:p w14:paraId="75B1E07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5" w:type="dxa"/>
          </w:tcPr>
          <w:p w14:paraId="4C8A552C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6" w:type="dxa"/>
          </w:tcPr>
          <w:p w14:paraId="0A9925D6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6" w:type="dxa"/>
          </w:tcPr>
          <w:p w14:paraId="215B7A3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  <w:tc>
          <w:tcPr>
            <w:tcW w:w="3024" w:type="dxa"/>
          </w:tcPr>
          <w:p w14:paraId="081F4EBF" w14:textId="77777777" w:rsidR="00B8556C" w:rsidRPr="00CB268E" w:rsidRDefault="00B8556C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CB268E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</w:tr>
      <w:tr w:rsidR="00B8556C" w:rsidRPr="00CB268E" w14:paraId="53C94263" w14:textId="77777777" w:rsidTr="006F4693">
        <w:tc>
          <w:tcPr>
            <w:tcW w:w="2465" w:type="dxa"/>
          </w:tcPr>
          <w:p w14:paraId="672A665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A37501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DAB6C7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2EB378F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A05A80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4D6E703D" w14:textId="2DD721F6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basically</w:t>
            </w:r>
          </w:p>
        </w:tc>
      </w:tr>
      <w:tr w:rsidR="00B8556C" w:rsidRPr="00CB268E" w14:paraId="70D9D4E0" w14:textId="77777777" w:rsidTr="006F4693">
        <w:tc>
          <w:tcPr>
            <w:tcW w:w="2465" w:type="dxa"/>
          </w:tcPr>
          <w:p w14:paraId="5A39BBE3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C8F39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2A3D3E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D0B940D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E27B00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BB47267" w14:textId="6A18FB37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frantically</w:t>
            </w:r>
          </w:p>
        </w:tc>
      </w:tr>
      <w:tr w:rsidR="00B8556C" w:rsidRPr="00CB268E" w14:paraId="22427ED6" w14:textId="77777777" w:rsidTr="006F4693">
        <w:tc>
          <w:tcPr>
            <w:tcW w:w="2465" w:type="dxa"/>
          </w:tcPr>
          <w:p w14:paraId="60061E4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AFD9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B94D5A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DEEC66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656B9A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DBA2F05" w14:textId="277A01FB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dramatically</w:t>
            </w:r>
          </w:p>
        </w:tc>
      </w:tr>
      <w:tr w:rsidR="00B8556C" w:rsidRPr="00CB268E" w14:paraId="7BA42F97" w14:textId="77777777" w:rsidTr="006F4693">
        <w:tc>
          <w:tcPr>
            <w:tcW w:w="2465" w:type="dxa"/>
          </w:tcPr>
          <w:p w14:paraId="45FB081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49F31CB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312826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486C0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101652C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23349500" w14:textId="02A256F2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magically</w:t>
            </w:r>
          </w:p>
        </w:tc>
      </w:tr>
      <w:tr w:rsidR="00B8556C" w:rsidRPr="00CB268E" w14:paraId="31F19686" w14:textId="77777777" w:rsidTr="006F4693">
        <w:tc>
          <w:tcPr>
            <w:tcW w:w="2465" w:type="dxa"/>
          </w:tcPr>
          <w:p w14:paraId="4B99056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299C43A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4DDBEF00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61D779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CF2D8B6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2DB2D96" w14:textId="28AEC1BA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tragically</w:t>
            </w:r>
          </w:p>
        </w:tc>
      </w:tr>
      <w:tr w:rsidR="00B8556C" w:rsidRPr="00CB268E" w14:paraId="492F6346" w14:textId="77777777" w:rsidTr="006F4693">
        <w:tc>
          <w:tcPr>
            <w:tcW w:w="2465" w:type="dxa"/>
          </w:tcPr>
          <w:p w14:paraId="0FB78278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C3994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562CB0E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34CE0A41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2EBF3C5" w14:textId="77777777" w:rsidR="00B8556C" w:rsidRPr="00CB268E" w:rsidRDefault="00B8556C" w:rsidP="00B8556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02BE92CA" w14:textId="2F1ED5A9" w:rsidR="00B8556C" w:rsidRPr="00CB268E" w:rsidRDefault="00883783" w:rsidP="00B8556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comically</w:t>
            </w:r>
          </w:p>
        </w:tc>
      </w:tr>
      <w:tr w:rsidR="0018069C" w:rsidRPr="00CB268E" w14:paraId="051A7473" w14:textId="77777777" w:rsidTr="006F4693">
        <w:tc>
          <w:tcPr>
            <w:tcW w:w="2465" w:type="dxa"/>
          </w:tcPr>
          <w:p w14:paraId="6D98A12B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2946DB82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5997CC1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10FFD37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699379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1BECCB70" w14:textId="11848F54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actually</w:t>
            </w:r>
          </w:p>
        </w:tc>
      </w:tr>
      <w:tr w:rsidR="0018069C" w:rsidRPr="00CB268E" w14:paraId="49B6F826" w14:textId="77777777" w:rsidTr="006F4693">
        <w:tc>
          <w:tcPr>
            <w:tcW w:w="2465" w:type="dxa"/>
          </w:tcPr>
          <w:p w14:paraId="3FE9F23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F72F64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8CE6F9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1CDCEAD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BB9E25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7820D04F" w14:textId="66576923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accidentally</w:t>
            </w:r>
          </w:p>
        </w:tc>
      </w:tr>
      <w:tr w:rsidR="0018069C" w:rsidRPr="00CB268E" w14:paraId="18B7ADBF" w14:textId="77777777" w:rsidTr="006F4693">
        <w:tc>
          <w:tcPr>
            <w:tcW w:w="2465" w:type="dxa"/>
          </w:tcPr>
          <w:p w14:paraId="23DE523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2E562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07547A01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5043CB0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07459315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9849198" w14:textId="2BD2EDF9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occasionally</w:t>
            </w:r>
          </w:p>
        </w:tc>
      </w:tr>
      <w:tr w:rsidR="0018069C" w:rsidRPr="00CB268E" w14:paraId="3B072D08" w14:textId="77777777" w:rsidTr="006F4693">
        <w:tc>
          <w:tcPr>
            <w:tcW w:w="2465" w:type="dxa"/>
          </w:tcPr>
          <w:p w14:paraId="6537F28F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6DFB9E20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5" w:type="dxa"/>
          </w:tcPr>
          <w:p w14:paraId="70DF9E56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44E871BC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6" w:type="dxa"/>
          </w:tcPr>
          <w:p w14:paraId="144A5D23" w14:textId="77777777" w:rsidR="0018069C" w:rsidRPr="00CB268E" w:rsidRDefault="0018069C" w:rsidP="0018069C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3024" w:type="dxa"/>
          </w:tcPr>
          <w:p w14:paraId="60076D0F" w14:textId="67F9AE84" w:rsidR="0018069C" w:rsidRPr="00CB268E" w:rsidRDefault="00883783" w:rsidP="0018069C">
            <w:pPr>
              <w:rPr>
                <w:rFonts w:ascii="XCCW Joined PC6a" w:hAnsi="XCCW Joined PC6a"/>
                <w:sz w:val="36"/>
                <w:szCs w:val="36"/>
              </w:rPr>
            </w:pPr>
            <w:r>
              <w:rPr>
                <w:rFonts w:ascii="XCCW Joined PC6a" w:hAnsi="XCCW Joined PC6a"/>
                <w:sz w:val="36"/>
                <w:szCs w:val="36"/>
              </w:rPr>
              <w:t>eventually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53D83"/>
    <w:rsid w:val="00065D1D"/>
    <w:rsid w:val="00066D1F"/>
    <w:rsid w:val="00071B21"/>
    <w:rsid w:val="000764C3"/>
    <w:rsid w:val="00140E96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4D56F8"/>
    <w:rsid w:val="00513B29"/>
    <w:rsid w:val="005D5B36"/>
    <w:rsid w:val="005D6000"/>
    <w:rsid w:val="005E1624"/>
    <w:rsid w:val="005E6E28"/>
    <w:rsid w:val="006420BE"/>
    <w:rsid w:val="00650DF4"/>
    <w:rsid w:val="00686B12"/>
    <w:rsid w:val="006A433C"/>
    <w:rsid w:val="006F4693"/>
    <w:rsid w:val="00744F7E"/>
    <w:rsid w:val="0074640C"/>
    <w:rsid w:val="007A0BB7"/>
    <w:rsid w:val="007B033C"/>
    <w:rsid w:val="007C57F2"/>
    <w:rsid w:val="007D4B71"/>
    <w:rsid w:val="00883783"/>
    <w:rsid w:val="00945357"/>
    <w:rsid w:val="00947F3B"/>
    <w:rsid w:val="00966DE4"/>
    <w:rsid w:val="00A05D78"/>
    <w:rsid w:val="00A07BEB"/>
    <w:rsid w:val="00AB6334"/>
    <w:rsid w:val="00AC129F"/>
    <w:rsid w:val="00B27FA9"/>
    <w:rsid w:val="00B354E1"/>
    <w:rsid w:val="00B66CBD"/>
    <w:rsid w:val="00B8556C"/>
    <w:rsid w:val="00BD6B27"/>
    <w:rsid w:val="00BE1942"/>
    <w:rsid w:val="00C76284"/>
    <w:rsid w:val="00CA6510"/>
    <w:rsid w:val="00CB268E"/>
    <w:rsid w:val="00CF4849"/>
    <w:rsid w:val="00D32854"/>
    <w:rsid w:val="00D4758A"/>
    <w:rsid w:val="00D522A0"/>
    <w:rsid w:val="00E02DD9"/>
    <w:rsid w:val="00E27D04"/>
    <w:rsid w:val="00E467B8"/>
    <w:rsid w:val="00E5122D"/>
    <w:rsid w:val="00E52D3E"/>
    <w:rsid w:val="00EA28FC"/>
    <w:rsid w:val="00EF66ED"/>
    <w:rsid w:val="00F02470"/>
    <w:rsid w:val="00F1009A"/>
    <w:rsid w:val="00F6070E"/>
    <w:rsid w:val="00F85B69"/>
    <w:rsid w:val="00FC2A81"/>
    <w:rsid w:val="65D3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E4EB8F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8" ma:contentTypeDescription="Create a new document." ma:contentTypeScope="" ma:versionID="89dec8db3d36e6296a03638a0b2a416d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70c20ea123f78720b0cf8677467a0c35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E9CCE1-72E0-49D8-AE03-C6B85855F8B5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7fa35bd1-63db-4a7c-91f2-1c0edbf99ccb"/>
    <ds:schemaRef ds:uri="2a5f1dcc-0833-4cfd-bcad-ab37e0f36cdd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453F25-B4E8-4A74-A003-188B15D90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D96B42-7FBB-4BF0-8BB1-92310A9889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39F01263</Template>
  <TotalTime>0</TotalTime>
  <Pages>1</Pages>
  <Words>69</Words>
  <Characters>397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 A. Searle</cp:lastModifiedBy>
  <cp:revision>2</cp:revision>
  <cp:lastPrinted>2024-10-20T23:02:00Z</cp:lastPrinted>
  <dcterms:created xsi:type="dcterms:W3CDTF">2024-10-20T23:02:00Z</dcterms:created>
  <dcterms:modified xsi:type="dcterms:W3CDTF">2024-10-20T23:02:00Z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