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126" w:rsidRDefault="00200CA9">
      <w:r>
        <w:rPr>
          <w:noProof/>
          <w:lang w:eastAsia="en-GB"/>
        </w:rPr>
        <w:drawing>
          <wp:inline distT="0" distB="0" distL="0" distR="0" wp14:anchorId="43A97D8F" wp14:editId="59F72745">
            <wp:extent cx="5731510" cy="262001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0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0CA9" w:rsidRDefault="00200CA9">
      <w:r>
        <w:rPr>
          <w:noProof/>
          <w:lang w:eastAsia="en-GB"/>
        </w:rPr>
        <w:drawing>
          <wp:inline distT="0" distB="0" distL="0" distR="0" wp14:anchorId="321BD3B3" wp14:editId="7A849279">
            <wp:extent cx="5731510" cy="2620010"/>
            <wp:effectExtent l="0" t="0" r="254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0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0CA9" w:rsidRDefault="00200CA9">
      <w:r>
        <w:rPr>
          <w:noProof/>
          <w:lang w:eastAsia="en-GB"/>
        </w:rPr>
        <w:drawing>
          <wp:inline distT="0" distB="0" distL="0" distR="0" wp14:anchorId="4FAEC2F4" wp14:editId="184F08B7">
            <wp:extent cx="5731510" cy="2620010"/>
            <wp:effectExtent l="0" t="0" r="254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0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00C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CA9"/>
    <w:rsid w:val="000A77F2"/>
    <w:rsid w:val="000A793A"/>
    <w:rsid w:val="00200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A57C8"/>
  <w15:chartTrackingRefBased/>
  <w15:docId w15:val="{BEACDF8C-F7EA-4427-81D8-2F8D1EEE0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F34F3ED6-24A4-4458-8E71-3D27D2B7D2D5}"/>
</file>

<file path=customXml/itemProps2.xml><?xml version="1.0" encoding="utf-8"?>
<ds:datastoreItem xmlns:ds="http://schemas.openxmlformats.org/officeDocument/2006/customXml" ds:itemID="{DF15D7D8-839A-4C5D-A89F-6337E15D851E}"/>
</file>

<file path=customXml/itemProps3.xml><?xml version="1.0" encoding="utf-8"?>
<ds:datastoreItem xmlns:ds="http://schemas.openxmlformats.org/officeDocument/2006/customXml" ds:itemID="{B4E22BC1-7DC4-49CA-BD9D-0259489F827F}"/>
</file>

<file path=docProps/app.xml><?xml version="1.0" encoding="utf-8"?>
<Properties xmlns="http://schemas.openxmlformats.org/officeDocument/2006/extended-properties" xmlns:vt="http://schemas.openxmlformats.org/officeDocument/2006/docPropsVTypes">
  <Template>3D7455D3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1</cp:revision>
  <dcterms:created xsi:type="dcterms:W3CDTF">2024-09-12T07:21:00Z</dcterms:created>
  <dcterms:modified xsi:type="dcterms:W3CDTF">2024-09-12T07:21:00Z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