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126" w:rsidRDefault="000C502C">
      <w:r>
        <w:rPr>
          <w:noProof/>
          <w:lang w:eastAsia="en-GB"/>
        </w:rPr>
        <w:drawing>
          <wp:inline distT="0" distB="0" distL="0" distR="0" wp14:anchorId="6278E265" wp14:editId="4F92974C">
            <wp:extent cx="6223000" cy="38100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46071" cy="38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C502C" w:rsidRDefault="000C502C"/>
    <w:p w:rsidR="000C502C" w:rsidRDefault="000C502C"/>
    <w:p w:rsidR="000C502C" w:rsidRDefault="000C502C"/>
    <w:p w:rsidR="000C502C" w:rsidRDefault="000C502C">
      <w:r>
        <w:rPr>
          <w:noProof/>
          <w:lang w:eastAsia="en-GB"/>
        </w:rPr>
        <w:drawing>
          <wp:inline distT="0" distB="0" distL="0" distR="0" wp14:anchorId="6272C0E0" wp14:editId="675E492F">
            <wp:extent cx="6282725" cy="3898900"/>
            <wp:effectExtent l="0" t="0" r="381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93718" cy="3905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50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02C"/>
    <w:rsid w:val="000A77F2"/>
    <w:rsid w:val="000A793A"/>
    <w:rsid w:val="000C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A7AEC"/>
  <w15:chartTrackingRefBased/>
  <w15:docId w15:val="{A907ABB2-E0FA-4489-A6D6-59219695E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F38BF91C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1</cp:revision>
  <dcterms:created xsi:type="dcterms:W3CDTF">2024-09-16T15:39:00Z</dcterms:created>
  <dcterms:modified xsi:type="dcterms:W3CDTF">2024-09-16T15:40:00Z</dcterms:modified>
</cp:coreProperties>
</file>