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C72" w:rsidRPr="00200AA5" w:rsidRDefault="001B3F93" w:rsidP="00096C7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MW Spellings for Autumn 1 test </w:t>
      </w:r>
      <w:r w:rsidR="00DC54FB">
        <w:rPr>
          <w:rFonts w:ascii="Comic Sans MS" w:eastAsia="Times New Roman" w:hAnsi="Comic Sans MS" w:cs="Segoe UI"/>
          <w:sz w:val="28"/>
          <w:szCs w:val="28"/>
          <w:lang w:eastAsia="en-GB"/>
        </w:rPr>
        <w:t>2</w:t>
      </w:r>
      <w:bookmarkStart w:id="0" w:name="_GoBack"/>
      <w:bookmarkEnd w:id="0"/>
      <w:r w:rsidR="00096C72"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="00096C72"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096C72" w:rsidRDefault="00096C72" w:rsidP="00096C7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096C72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: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Look at each word, cover it and see if you can copy it out correctly.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Try not to complete this sheet all in one go, do a column a day so that you build up a memory of the spellings over the week.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096C72" w:rsidRPr="00096C72" w:rsidRDefault="00096C72" w:rsidP="00096C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Word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1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2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3</w:t>
            </w:r>
            <w:r w:rsidRPr="00096C72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4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5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breathe</w:t>
            </w:r>
            <w:r w:rsidR="00096C72" w:rsidRPr="00096C72"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build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busy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business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calendar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caught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centre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century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200AA5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certain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</w:tbl>
    <w:p w:rsidR="009C0126" w:rsidRPr="00096C72" w:rsidRDefault="00096C72" w:rsidP="00096C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96C72">
        <w:rPr>
          <w:rFonts w:ascii="Calibri" w:eastAsia="Times New Roman" w:hAnsi="Calibri" w:cs="Calibri"/>
          <w:lang w:eastAsia="en-GB"/>
        </w:rPr>
        <w:t> </w:t>
      </w:r>
    </w:p>
    <w:sectPr w:rsidR="009C0126" w:rsidRPr="00096C72" w:rsidSect="00096C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72"/>
    <w:rsid w:val="00096C72"/>
    <w:rsid w:val="000A77F2"/>
    <w:rsid w:val="000A793A"/>
    <w:rsid w:val="001B3F93"/>
    <w:rsid w:val="00200AA5"/>
    <w:rsid w:val="00DC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BB74"/>
  <w15:chartTrackingRefBased/>
  <w15:docId w15:val="{A99DFA3A-2688-451C-87D7-C413B73F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6C72"/>
  </w:style>
  <w:style w:type="character" w:customStyle="1" w:styleId="eop">
    <w:name w:val="eop"/>
    <w:basedOn w:val="DefaultParagraphFont"/>
    <w:rsid w:val="00096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8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0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83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4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9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12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9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7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1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4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5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1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44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1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9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6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8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2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2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97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9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7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98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5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6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2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1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9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2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8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7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2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8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9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5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0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2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6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3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9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9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09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0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6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6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53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30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36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9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5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2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0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8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2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43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26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5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8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6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64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1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1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8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9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8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6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5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1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8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5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2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9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3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1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1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3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9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3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3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2CED9A-2E0B-47C5-A14C-1F1FFBE92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CA610D-CBD1-4765-9783-27AE248BCB48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E9AC7F0-7760-4D3E-8EDD-80A8462986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2307E332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dcterms:created xsi:type="dcterms:W3CDTF">2024-09-13T15:17:00Z</dcterms:created>
  <dcterms:modified xsi:type="dcterms:W3CDTF">2024-09-13T15:17:00Z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